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F3F" w:rsidRPr="00352314" w:rsidRDefault="004B0F3F" w:rsidP="000F7D21">
      <w:pPr>
        <w:spacing w:after="0"/>
        <w:jc w:val="center"/>
        <w:rPr>
          <w:rFonts w:ascii="Arial" w:hAnsi="Arial" w:cs="Arial"/>
          <w:b/>
          <w:lang w:val="fr-FR"/>
        </w:rPr>
      </w:pPr>
      <w:bookmarkStart w:id="0" w:name="_GoBack"/>
      <w:bookmarkEnd w:id="0"/>
    </w:p>
    <w:p w:rsidR="00254169" w:rsidRPr="00352314" w:rsidRDefault="00254169" w:rsidP="00254169">
      <w:pPr>
        <w:jc w:val="center"/>
        <w:rPr>
          <w:rFonts w:ascii="Arial" w:hAnsi="Arial" w:cs="Arial"/>
          <w:b/>
          <w:lang w:val="fr-FR"/>
        </w:rPr>
      </w:pPr>
      <w:r w:rsidRPr="00352314">
        <w:rPr>
          <w:rFonts w:ascii="Arial" w:hAnsi="Arial" w:cs="Arial"/>
          <w:b/>
          <w:lang w:val="fr-FR"/>
        </w:rPr>
        <w:t>Premier appel à projets  du Ministère des Affaires Etrangères et du Développement International français et de l’Agence de Coopération chilienne en appui à la coopération décentralisée France – Chili                                                                         2014</w:t>
      </w:r>
    </w:p>
    <w:p w:rsidR="00254169" w:rsidRPr="00352314" w:rsidRDefault="00254169" w:rsidP="00254169">
      <w:pPr>
        <w:jc w:val="center"/>
        <w:rPr>
          <w:rFonts w:ascii="Arial" w:hAnsi="Arial" w:cs="Arial"/>
          <w:b/>
          <w:sz w:val="28"/>
          <w:lang w:val="fr-FR"/>
        </w:rPr>
      </w:pPr>
      <w:r w:rsidRPr="00352314">
        <w:rPr>
          <w:rFonts w:ascii="Arial" w:hAnsi="Arial" w:cs="Arial"/>
          <w:b/>
          <w:sz w:val="28"/>
          <w:lang w:val="fr-FR"/>
        </w:rPr>
        <w:t xml:space="preserve">Formulaire de présentation </w:t>
      </w:r>
    </w:p>
    <w:p w:rsidR="00F73660" w:rsidRPr="00352314" w:rsidRDefault="00F73660" w:rsidP="000F7D21">
      <w:pPr>
        <w:spacing w:after="0"/>
        <w:jc w:val="center"/>
        <w:rPr>
          <w:rFonts w:ascii="Arial" w:hAnsi="Arial" w:cs="Arial"/>
          <w:b/>
          <w:lang w:val="fr-FR"/>
        </w:rPr>
      </w:pPr>
    </w:p>
    <w:p w:rsidR="00254169" w:rsidRPr="00352314" w:rsidRDefault="00254169" w:rsidP="00254169">
      <w:pPr>
        <w:numPr>
          <w:ilvl w:val="0"/>
          <w:numId w:val="1"/>
        </w:numPr>
        <w:spacing w:after="0" w:line="240" w:lineRule="auto"/>
        <w:ind w:left="0" w:firstLine="0"/>
        <w:jc w:val="both"/>
        <w:rPr>
          <w:rFonts w:ascii="Arial" w:hAnsi="Arial" w:cs="Arial"/>
          <w:b/>
          <w:bCs/>
          <w:u w:val="single"/>
          <w:lang w:val="fr-FR"/>
        </w:rPr>
      </w:pPr>
      <w:r w:rsidRPr="00352314">
        <w:rPr>
          <w:rFonts w:ascii="Arial" w:hAnsi="Arial" w:cs="Arial"/>
          <w:b/>
          <w:bCs/>
          <w:u w:val="single"/>
          <w:lang w:val="fr-FR"/>
        </w:rPr>
        <w:t>INFORMATIONS SUR LA PRESENTATION</w:t>
      </w:r>
    </w:p>
    <w:p w:rsidR="0094556E" w:rsidRPr="00352314" w:rsidRDefault="0094556E" w:rsidP="00B467F8">
      <w:pPr>
        <w:rPr>
          <w:rFonts w:ascii="Arial" w:hAnsi="Arial" w:cs="Arial"/>
          <w:b/>
          <w:lang w:val="fr-FR"/>
        </w:rPr>
      </w:pPr>
    </w:p>
    <w:p w:rsidR="00F73660" w:rsidRPr="00352314" w:rsidRDefault="00254169" w:rsidP="00B467F8">
      <w:pPr>
        <w:rPr>
          <w:rFonts w:ascii="Arial" w:hAnsi="Arial" w:cs="Arial"/>
          <w:lang w:val="fr-FR"/>
        </w:rPr>
      </w:pPr>
      <w:r w:rsidRPr="00352314">
        <w:rPr>
          <w:rFonts w:ascii="Arial" w:hAnsi="Arial" w:cs="Arial"/>
          <w:b/>
          <w:lang w:val="fr-FR"/>
        </w:rPr>
        <w:t xml:space="preserve">Projet déposé par </w:t>
      </w:r>
      <w:r w:rsidRPr="00352314">
        <w:rPr>
          <w:rFonts w:ascii="Arial" w:hAnsi="Arial" w:cs="Arial"/>
          <w:i/>
          <w:lang w:val="fr-FR"/>
        </w:rPr>
        <w:t>[nom de la collectivité territoriale française chef de file]</w:t>
      </w:r>
      <w:r w:rsidRPr="00352314">
        <w:rPr>
          <w:rFonts w:ascii="Arial" w:hAnsi="Arial" w:cs="Arial"/>
          <w:b/>
          <w:lang w:val="fr-FR"/>
        </w:rPr>
        <w:t> :</w:t>
      </w:r>
    </w:p>
    <w:tbl>
      <w:tblPr>
        <w:tblStyle w:val="Grille"/>
        <w:tblW w:w="0" w:type="auto"/>
        <w:tblLayout w:type="fixed"/>
        <w:tblLook w:val="04A0" w:firstRow="1" w:lastRow="0" w:firstColumn="1" w:lastColumn="0" w:noHBand="0" w:noVBand="1"/>
      </w:tblPr>
      <w:tblGrid>
        <w:gridCol w:w="1951"/>
        <w:gridCol w:w="7071"/>
      </w:tblGrid>
      <w:tr w:rsidR="00F73660" w:rsidRPr="00352314" w:rsidTr="00F73660">
        <w:tc>
          <w:tcPr>
            <w:tcW w:w="1951" w:type="dxa"/>
          </w:tcPr>
          <w:p w:rsidR="00F73660" w:rsidRPr="00352314" w:rsidRDefault="00254169" w:rsidP="00B467F8">
            <w:pPr>
              <w:rPr>
                <w:rFonts w:ascii="Arial" w:hAnsi="Arial" w:cs="Arial"/>
                <w:b/>
                <w:lang w:val="fr-FR"/>
              </w:rPr>
            </w:pPr>
            <w:r w:rsidRPr="00352314">
              <w:rPr>
                <w:rFonts w:ascii="Arial" w:hAnsi="Arial" w:cs="Arial"/>
                <w:b/>
                <w:lang w:val="fr-FR"/>
              </w:rPr>
              <w:t>Région française:</w:t>
            </w:r>
          </w:p>
        </w:tc>
        <w:tc>
          <w:tcPr>
            <w:tcW w:w="7071" w:type="dxa"/>
          </w:tcPr>
          <w:p w:rsidR="00F73660" w:rsidRPr="00352314" w:rsidRDefault="009D7F67" w:rsidP="00B467F8">
            <w:pPr>
              <w:rPr>
                <w:rFonts w:ascii="Arial" w:hAnsi="Arial" w:cs="Arial"/>
                <w:b/>
                <w:lang w:val="fr-FR"/>
              </w:rPr>
            </w:pPr>
            <w:r>
              <w:rPr>
                <w:rFonts w:ascii="Arial" w:hAnsi="Arial" w:cs="Arial"/>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3pt;height:18.85pt">
                  <v:imagedata r:id="rId9" o:title=""/>
                </v:shape>
              </w:pict>
            </w:r>
          </w:p>
        </w:tc>
      </w:tr>
      <w:tr w:rsidR="00F73660" w:rsidRPr="00352314" w:rsidTr="00F73660">
        <w:tc>
          <w:tcPr>
            <w:tcW w:w="1951" w:type="dxa"/>
          </w:tcPr>
          <w:p w:rsidR="00F73660" w:rsidRPr="00352314" w:rsidRDefault="00254169" w:rsidP="00F73660">
            <w:pPr>
              <w:rPr>
                <w:rFonts w:ascii="Arial" w:hAnsi="Arial" w:cs="Arial"/>
                <w:b/>
                <w:lang w:val="fr-FR"/>
              </w:rPr>
            </w:pPr>
            <w:r w:rsidRPr="00352314">
              <w:rPr>
                <w:rFonts w:ascii="Arial" w:hAnsi="Arial" w:cs="Arial"/>
                <w:b/>
                <w:lang w:val="fr-FR"/>
              </w:rPr>
              <w:t>Département français :</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26" type="#_x0000_t75" style="width:342.3pt;height:18.85pt">
                  <v:imagedata r:id="rId10" o:title=""/>
                </v:shape>
              </w:pict>
            </w:r>
          </w:p>
        </w:tc>
      </w:tr>
      <w:tr w:rsidR="00F73660" w:rsidRPr="00352314" w:rsidTr="00F73660">
        <w:tc>
          <w:tcPr>
            <w:tcW w:w="1951" w:type="dxa"/>
          </w:tcPr>
          <w:p w:rsidR="00F73660" w:rsidRPr="00352314" w:rsidRDefault="00254169" w:rsidP="00F73660">
            <w:pPr>
              <w:rPr>
                <w:rFonts w:ascii="Arial" w:hAnsi="Arial" w:cs="Arial"/>
                <w:b/>
                <w:lang w:val="fr-FR"/>
              </w:rPr>
            </w:pPr>
            <w:r w:rsidRPr="00352314">
              <w:rPr>
                <w:rFonts w:ascii="Arial" w:hAnsi="Arial" w:cs="Arial"/>
                <w:b/>
                <w:lang w:val="fr-FR"/>
              </w:rPr>
              <w:t>Adresse postale de la collectivité:</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27" type="#_x0000_t75" style="width:342.3pt;height:18.85pt">
                  <v:imagedata r:id="rId11" o:title=""/>
                </v:shape>
              </w:pict>
            </w:r>
            <w:r>
              <w:rPr>
                <w:rFonts w:ascii="Arial" w:hAnsi="Arial" w:cs="Arial"/>
                <w:b/>
              </w:rPr>
              <w:pict>
                <v:shape id="_x0000_i1028" type="#_x0000_t75" style="width:342.3pt;height:18.85pt">
                  <v:imagedata r:id="rId12" o:title=""/>
                </v:shape>
              </w:pict>
            </w:r>
            <w:r>
              <w:rPr>
                <w:rFonts w:ascii="Arial" w:hAnsi="Arial" w:cs="Arial"/>
                <w:b/>
              </w:rPr>
              <w:pict>
                <v:shape id="_x0000_i1029" type="#_x0000_t75" style="width:342.3pt;height:18.85pt">
                  <v:imagedata r:id="rId13" o:title=""/>
                </v:shape>
              </w:pict>
            </w:r>
            <w:r>
              <w:rPr>
                <w:rFonts w:ascii="Arial" w:hAnsi="Arial" w:cs="Arial"/>
                <w:b/>
              </w:rPr>
              <w:pict>
                <v:shape id="_x0000_i1030" type="#_x0000_t75" style="width:342.3pt;height:18.85pt">
                  <v:imagedata r:id="rId14" o:title=""/>
                </v:shape>
              </w:pict>
            </w:r>
          </w:p>
        </w:tc>
      </w:tr>
      <w:tr w:rsidR="00F73660" w:rsidRPr="00352314" w:rsidTr="00F73660">
        <w:tc>
          <w:tcPr>
            <w:tcW w:w="1951" w:type="dxa"/>
          </w:tcPr>
          <w:p w:rsidR="00F73660" w:rsidRPr="00352314" w:rsidRDefault="00254169" w:rsidP="00F73660">
            <w:pPr>
              <w:rPr>
                <w:rFonts w:ascii="Arial" w:hAnsi="Arial" w:cs="Arial"/>
                <w:b/>
                <w:lang w:val="fr-FR"/>
              </w:rPr>
            </w:pPr>
            <w:r w:rsidRPr="00352314">
              <w:rPr>
                <w:rFonts w:ascii="Arial" w:hAnsi="Arial" w:cs="Arial"/>
                <w:b/>
                <w:lang w:val="fr-FR"/>
              </w:rPr>
              <w:t>Nom et qualité de son représentant légal:</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31" type="#_x0000_t75" style="width:342.3pt;height:18.85pt">
                  <v:imagedata r:id="rId15" o:title=""/>
                </v:shape>
              </w:pict>
            </w:r>
            <w:r>
              <w:rPr>
                <w:rFonts w:ascii="Arial" w:hAnsi="Arial" w:cs="Arial"/>
                <w:b/>
              </w:rPr>
              <w:pict>
                <v:shape id="_x0000_i1032" type="#_x0000_t75" style="width:342.3pt;height:18.85pt">
                  <v:imagedata r:id="rId16" o:title=""/>
                </v:shape>
              </w:pict>
            </w:r>
          </w:p>
        </w:tc>
      </w:tr>
      <w:tr w:rsidR="00F73660" w:rsidRPr="00352314" w:rsidTr="00F73660">
        <w:tc>
          <w:tcPr>
            <w:tcW w:w="1951" w:type="dxa"/>
          </w:tcPr>
          <w:p w:rsidR="00F73660" w:rsidRPr="00352314" w:rsidRDefault="00254169" w:rsidP="00B467F8">
            <w:pPr>
              <w:rPr>
                <w:rFonts w:ascii="Arial" w:hAnsi="Arial" w:cs="Arial"/>
                <w:b/>
                <w:lang w:val="fr-FR"/>
              </w:rPr>
            </w:pPr>
            <w:r w:rsidRPr="00352314">
              <w:rPr>
                <w:rFonts w:ascii="Arial" w:hAnsi="Arial" w:cs="Arial"/>
                <w:b/>
                <w:lang w:val="fr-FR"/>
              </w:rPr>
              <w:t>Prénom et nom du contact:</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33" type="#_x0000_t75" style="width:342.3pt;height:18.85pt">
                  <v:imagedata r:id="rId17" o:title=""/>
                </v:shape>
              </w:pict>
            </w:r>
          </w:p>
        </w:tc>
      </w:tr>
      <w:tr w:rsidR="00F73660" w:rsidRPr="00352314" w:rsidTr="00F73660">
        <w:tc>
          <w:tcPr>
            <w:tcW w:w="1951" w:type="dxa"/>
          </w:tcPr>
          <w:p w:rsidR="00F73660" w:rsidRPr="00352314" w:rsidRDefault="00254169" w:rsidP="00B467F8">
            <w:pPr>
              <w:rPr>
                <w:rFonts w:ascii="Arial" w:hAnsi="Arial" w:cs="Arial"/>
                <w:b/>
                <w:lang w:val="fr-FR"/>
              </w:rPr>
            </w:pPr>
            <w:r w:rsidRPr="00352314">
              <w:rPr>
                <w:rFonts w:ascii="Arial" w:hAnsi="Arial" w:cs="Arial"/>
                <w:b/>
                <w:lang w:val="fr-FR"/>
              </w:rPr>
              <w:t>Fonction du contact:</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34" type="#_x0000_t75" style="width:342.3pt;height:18.85pt">
                  <v:imagedata r:id="rId18" o:title=""/>
                </v:shape>
              </w:pict>
            </w:r>
          </w:p>
        </w:tc>
      </w:tr>
      <w:tr w:rsidR="00F73660" w:rsidRPr="00352314" w:rsidTr="00F73660">
        <w:tc>
          <w:tcPr>
            <w:tcW w:w="1951" w:type="dxa"/>
          </w:tcPr>
          <w:p w:rsidR="00F73660" w:rsidRPr="00352314" w:rsidRDefault="00352314" w:rsidP="00B467F8">
            <w:pPr>
              <w:rPr>
                <w:rFonts w:ascii="Arial" w:hAnsi="Arial" w:cs="Arial"/>
                <w:b/>
                <w:lang w:val="fr-FR"/>
              </w:rPr>
            </w:pPr>
            <w:r w:rsidRPr="00352314">
              <w:rPr>
                <w:rFonts w:ascii="Arial" w:hAnsi="Arial" w:cs="Arial"/>
                <w:b/>
                <w:lang w:val="fr-FR"/>
              </w:rPr>
              <w:t>Téléphone</w:t>
            </w:r>
            <w:r w:rsidR="00254169" w:rsidRPr="00352314">
              <w:rPr>
                <w:rFonts w:ascii="Arial" w:hAnsi="Arial" w:cs="Arial"/>
                <w:b/>
                <w:lang w:val="fr-FR"/>
              </w:rPr>
              <w:t> :</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35" type="#_x0000_t75" style="width:342.3pt;height:18.85pt">
                  <v:imagedata r:id="rId19" o:title=""/>
                </v:shape>
              </w:pict>
            </w:r>
          </w:p>
        </w:tc>
      </w:tr>
      <w:tr w:rsidR="00F73660" w:rsidRPr="00352314" w:rsidTr="00F73660">
        <w:tc>
          <w:tcPr>
            <w:tcW w:w="1951" w:type="dxa"/>
          </w:tcPr>
          <w:p w:rsidR="00F73660" w:rsidRPr="00352314" w:rsidRDefault="00254169" w:rsidP="00B467F8">
            <w:pPr>
              <w:rPr>
                <w:rFonts w:ascii="Arial" w:hAnsi="Arial" w:cs="Arial"/>
                <w:b/>
                <w:lang w:val="fr-FR"/>
              </w:rPr>
            </w:pPr>
            <w:r w:rsidRPr="00352314">
              <w:rPr>
                <w:rFonts w:ascii="Arial" w:hAnsi="Arial" w:cs="Arial"/>
                <w:b/>
                <w:lang w:val="fr-FR"/>
              </w:rPr>
              <w:t>Courriel:</w:t>
            </w:r>
          </w:p>
        </w:tc>
        <w:tc>
          <w:tcPr>
            <w:tcW w:w="7071" w:type="dxa"/>
          </w:tcPr>
          <w:p w:rsidR="00F73660" w:rsidRPr="00352314" w:rsidRDefault="009D7F67" w:rsidP="00B467F8">
            <w:pPr>
              <w:rPr>
                <w:rFonts w:ascii="Arial" w:hAnsi="Arial" w:cs="Arial"/>
                <w:b/>
                <w:lang w:val="fr-FR"/>
              </w:rPr>
            </w:pPr>
            <w:r>
              <w:rPr>
                <w:rFonts w:ascii="Arial" w:hAnsi="Arial" w:cs="Arial"/>
                <w:b/>
              </w:rPr>
              <w:pict>
                <v:shape id="_x0000_i1036" type="#_x0000_t75" style="width:342.3pt;height:18.85pt">
                  <v:imagedata r:id="rId20" o:title=""/>
                </v:shape>
              </w:pict>
            </w:r>
          </w:p>
        </w:tc>
      </w:tr>
    </w:tbl>
    <w:p w:rsidR="00F73660" w:rsidRPr="00352314" w:rsidRDefault="00F73660" w:rsidP="00B467F8">
      <w:pPr>
        <w:rPr>
          <w:rFonts w:ascii="Arial" w:hAnsi="Arial" w:cs="Arial"/>
          <w:b/>
          <w:lang w:val="fr-FR"/>
        </w:rPr>
      </w:pPr>
    </w:p>
    <w:p w:rsidR="00305E3F" w:rsidRPr="00352314" w:rsidRDefault="00B467F8" w:rsidP="00305E3F">
      <w:pPr>
        <w:rPr>
          <w:rFonts w:ascii="Arial" w:hAnsi="Arial" w:cs="Arial"/>
          <w:lang w:val="fr-FR"/>
        </w:rPr>
      </w:pPr>
      <w:r w:rsidRPr="00352314">
        <w:rPr>
          <w:rFonts w:ascii="Arial" w:hAnsi="Arial" w:cs="Arial"/>
          <w:lang w:val="fr-FR"/>
        </w:rPr>
        <w:t xml:space="preserve"> </w:t>
      </w:r>
      <w:r w:rsidR="00254169" w:rsidRPr="00352314">
        <w:rPr>
          <w:rFonts w:ascii="Arial" w:hAnsi="Arial" w:cs="Arial"/>
          <w:b/>
          <w:lang w:val="fr-FR"/>
        </w:rPr>
        <w:t xml:space="preserve">Projet déposé par </w:t>
      </w:r>
      <w:r w:rsidR="00254169" w:rsidRPr="00352314">
        <w:rPr>
          <w:rFonts w:ascii="Arial" w:hAnsi="Arial" w:cs="Arial"/>
          <w:i/>
          <w:lang w:val="fr-FR"/>
        </w:rPr>
        <w:t>[nom de la municipalité chilienne chef de file]</w:t>
      </w:r>
      <w:r w:rsidR="00254169" w:rsidRPr="00352314">
        <w:rPr>
          <w:rFonts w:ascii="Arial" w:hAnsi="Arial" w:cs="Arial"/>
          <w:b/>
          <w:lang w:val="fr-FR"/>
        </w:rPr>
        <w:t> :</w:t>
      </w:r>
    </w:p>
    <w:tbl>
      <w:tblPr>
        <w:tblStyle w:val="Grille"/>
        <w:tblW w:w="0" w:type="auto"/>
        <w:tblLayout w:type="fixed"/>
        <w:tblLook w:val="04A0" w:firstRow="1" w:lastRow="0" w:firstColumn="1" w:lastColumn="0" w:noHBand="0" w:noVBand="1"/>
      </w:tblPr>
      <w:tblGrid>
        <w:gridCol w:w="1951"/>
        <w:gridCol w:w="7071"/>
        <w:gridCol w:w="365"/>
      </w:tblGrid>
      <w:tr w:rsidR="00305E3F" w:rsidRPr="00352314" w:rsidTr="00EA0707">
        <w:tc>
          <w:tcPr>
            <w:tcW w:w="1951" w:type="dxa"/>
          </w:tcPr>
          <w:p w:rsidR="00305E3F" w:rsidRPr="00352314" w:rsidRDefault="00305E3F" w:rsidP="00254169">
            <w:pPr>
              <w:rPr>
                <w:rFonts w:ascii="Arial" w:hAnsi="Arial" w:cs="Arial"/>
                <w:b/>
                <w:lang w:val="fr-FR"/>
              </w:rPr>
            </w:pPr>
            <w:r w:rsidRPr="00352314">
              <w:rPr>
                <w:rFonts w:ascii="Arial" w:hAnsi="Arial" w:cs="Arial"/>
                <w:b/>
                <w:lang w:val="fr-FR"/>
              </w:rPr>
              <w:t>Provinc</w:t>
            </w:r>
            <w:r w:rsidR="00254169" w:rsidRPr="00352314">
              <w:rPr>
                <w:rFonts w:ascii="Arial" w:hAnsi="Arial" w:cs="Arial"/>
                <w:b/>
                <w:lang w:val="fr-FR"/>
              </w:rPr>
              <w:t>e</w:t>
            </w:r>
            <w:r w:rsidRPr="00352314">
              <w:rPr>
                <w:rFonts w:ascii="Arial" w:hAnsi="Arial" w:cs="Arial"/>
                <w:b/>
                <w:lang w:val="fr-FR"/>
              </w:rPr>
              <w:t>:</w:t>
            </w:r>
          </w:p>
        </w:tc>
        <w:tc>
          <w:tcPr>
            <w:tcW w:w="7071" w:type="dxa"/>
            <w:gridSpan w:val="2"/>
          </w:tcPr>
          <w:p w:rsidR="00305E3F" w:rsidRPr="00352314" w:rsidRDefault="009D7F67" w:rsidP="00EA0707">
            <w:pPr>
              <w:rPr>
                <w:rFonts w:ascii="Arial" w:hAnsi="Arial" w:cs="Arial"/>
                <w:b/>
                <w:lang w:val="fr-FR"/>
              </w:rPr>
            </w:pPr>
            <w:r>
              <w:rPr>
                <w:rFonts w:ascii="Arial" w:hAnsi="Arial" w:cs="Arial"/>
                <w:b/>
              </w:rPr>
              <w:pict>
                <v:shape id="_x0000_i1037" type="#_x0000_t75" style="width:342.3pt;height:18.85pt">
                  <v:imagedata r:id="rId21" o:title=""/>
                </v:shape>
              </w:pict>
            </w:r>
          </w:p>
        </w:tc>
      </w:tr>
      <w:tr w:rsidR="00305E3F" w:rsidRPr="00352314" w:rsidTr="00EA0707">
        <w:tc>
          <w:tcPr>
            <w:tcW w:w="1951" w:type="dxa"/>
          </w:tcPr>
          <w:p w:rsidR="00305E3F" w:rsidRPr="00352314" w:rsidRDefault="00254169" w:rsidP="0094556E">
            <w:pPr>
              <w:rPr>
                <w:rFonts w:ascii="Arial" w:hAnsi="Arial" w:cs="Arial"/>
                <w:b/>
                <w:lang w:val="fr-FR"/>
              </w:rPr>
            </w:pPr>
            <w:r w:rsidRPr="00352314">
              <w:rPr>
                <w:rFonts w:ascii="Arial" w:hAnsi="Arial" w:cs="Arial"/>
                <w:b/>
                <w:lang w:val="fr-FR"/>
              </w:rPr>
              <w:lastRenderedPageBreak/>
              <w:t>Adresse postale de la collectivité:</w:t>
            </w:r>
          </w:p>
        </w:tc>
        <w:tc>
          <w:tcPr>
            <w:tcW w:w="7071" w:type="dxa"/>
            <w:gridSpan w:val="2"/>
          </w:tcPr>
          <w:p w:rsidR="00305E3F" w:rsidRPr="00352314" w:rsidRDefault="009D7F67" w:rsidP="00EA0707">
            <w:pPr>
              <w:rPr>
                <w:rFonts w:ascii="Arial" w:hAnsi="Arial" w:cs="Arial"/>
                <w:b/>
                <w:lang w:val="fr-FR"/>
              </w:rPr>
            </w:pPr>
            <w:r>
              <w:rPr>
                <w:rFonts w:ascii="Arial" w:hAnsi="Arial" w:cs="Arial"/>
                <w:b/>
              </w:rPr>
              <w:pict>
                <v:shape id="_x0000_i1038" type="#_x0000_t75" style="width:342.3pt;height:18.85pt">
                  <v:imagedata r:id="rId22" o:title=""/>
                </v:shape>
              </w:pict>
            </w:r>
            <w:r>
              <w:rPr>
                <w:rFonts w:ascii="Arial" w:hAnsi="Arial" w:cs="Arial"/>
                <w:b/>
              </w:rPr>
              <w:pict>
                <v:shape id="_x0000_i1039" type="#_x0000_t75" style="width:342.3pt;height:18.85pt">
                  <v:imagedata r:id="rId23" o:title=""/>
                </v:shape>
              </w:pict>
            </w:r>
            <w:r>
              <w:rPr>
                <w:rFonts w:ascii="Arial" w:hAnsi="Arial" w:cs="Arial"/>
                <w:b/>
              </w:rPr>
              <w:pict>
                <v:shape id="_x0000_i1040" type="#_x0000_t75" style="width:342.3pt;height:18.85pt">
                  <v:imagedata r:id="rId24" o:title=""/>
                </v:shape>
              </w:pict>
            </w:r>
            <w:r>
              <w:rPr>
                <w:rFonts w:ascii="Arial" w:hAnsi="Arial" w:cs="Arial"/>
                <w:b/>
              </w:rPr>
              <w:pict>
                <v:shape id="_x0000_i1041" type="#_x0000_t75" style="width:342.3pt;height:18.85pt">
                  <v:imagedata r:id="rId25" o:title=""/>
                </v:shape>
              </w:pict>
            </w:r>
          </w:p>
        </w:tc>
      </w:tr>
      <w:tr w:rsidR="00305E3F" w:rsidRPr="00352314" w:rsidTr="00EA0707">
        <w:tc>
          <w:tcPr>
            <w:tcW w:w="1951" w:type="dxa"/>
          </w:tcPr>
          <w:p w:rsidR="00305E3F" w:rsidRPr="00352314" w:rsidRDefault="00254169" w:rsidP="00EA0707">
            <w:pPr>
              <w:rPr>
                <w:rFonts w:ascii="Arial" w:hAnsi="Arial" w:cs="Arial"/>
                <w:b/>
                <w:lang w:val="fr-FR"/>
              </w:rPr>
            </w:pPr>
            <w:r w:rsidRPr="00352314">
              <w:rPr>
                <w:rFonts w:ascii="Arial" w:hAnsi="Arial" w:cs="Arial"/>
                <w:b/>
                <w:lang w:val="fr-FR"/>
              </w:rPr>
              <w:t>Nom et qualité de son représentant légal:</w:t>
            </w:r>
          </w:p>
        </w:tc>
        <w:tc>
          <w:tcPr>
            <w:tcW w:w="7071" w:type="dxa"/>
            <w:gridSpan w:val="2"/>
          </w:tcPr>
          <w:p w:rsidR="00305E3F" w:rsidRPr="00352314" w:rsidRDefault="009D7F67" w:rsidP="00EA0707">
            <w:pPr>
              <w:rPr>
                <w:rFonts w:ascii="Arial" w:hAnsi="Arial" w:cs="Arial"/>
                <w:b/>
                <w:lang w:val="fr-FR"/>
              </w:rPr>
            </w:pPr>
            <w:r>
              <w:rPr>
                <w:rFonts w:ascii="Arial" w:hAnsi="Arial" w:cs="Arial"/>
                <w:b/>
              </w:rPr>
              <w:pict>
                <v:shape id="_x0000_i1042" type="#_x0000_t75" style="width:342.3pt;height:18.85pt">
                  <v:imagedata r:id="rId26" o:title=""/>
                </v:shape>
              </w:pict>
            </w:r>
            <w:r>
              <w:rPr>
                <w:rFonts w:ascii="Arial" w:hAnsi="Arial" w:cs="Arial"/>
                <w:b/>
              </w:rPr>
              <w:pict>
                <v:shape id="_x0000_i1043" type="#_x0000_t75" style="width:342.3pt;height:18.85pt">
                  <v:imagedata r:id="rId27" o:title=""/>
                </v:shape>
              </w:pict>
            </w:r>
          </w:p>
        </w:tc>
      </w:tr>
      <w:tr w:rsidR="00305E3F" w:rsidRPr="00352314" w:rsidTr="00EA0707">
        <w:trPr>
          <w:gridAfter w:val="1"/>
          <w:wAfter w:w="365" w:type="dxa"/>
        </w:trPr>
        <w:tc>
          <w:tcPr>
            <w:tcW w:w="1951" w:type="dxa"/>
          </w:tcPr>
          <w:p w:rsidR="00305E3F" w:rsidRPr="00352314" w:rsidRDefault="00254169" w:rsidP="00EA0707">
            <w:pPr>
              <w:rPr>
                <w:rFonts w:ascii="Arial" w:hAnsi="Arial" w:cs="Arial"/>
                <w:b/>
                <w:lang w:val="fr-FR"/>
              </w:rPr>
            </w:pPr>
            <w:r w:rsidRPr="00352314">
              <w:rPr>
                <w:rFonts w:ascii="Arial" w:hAnsi="Arial" w:cs="Arial"/>
                <w:b/>
                <w:lang w:val="fr-FR"/>
              </w:rPr>
              <w:t>Prénom et nom du contact:</w:t>
            </w:r>
          </w:p>
        </w:tc>
        <w:tc>
          <w:tcPr>
            <w:tcW w:w="7071" w:type="dxa"/>
          </w:tcPr>
          <w:p w:rsidR="00305E3F" w:rsidRPr="00352314" w:rsidRDefault="009D7F67" w:rsidP="00EA0707">
            <w:pPr>
              <w:rPr>
                <w:rFonts w:ascii="Arial" w:hAnsi="Arial" w:cs="Arial"/>
                <w:b/>
                <w:lang w:val="fr-FR"/>
              </w:rPr>
            </w:pPr>
            <w:r>
              <w:rPr>
                <w:rFonts w:ascii="Arial" w:hAnsi="Arial" w:cs="Arial"/>
                <w:b/>
              </w:rPr>
              <w:pict>
                <v:shape id="_x0000_i1044" type="#_x0000_t75" style="width:342.3pt;height:18.85pt">
                  <v:imagedata r:id="rId28" o:title=""/>
                </v:shape>
              </w:pict>
            </w:r>
          </w:p>
        </w:tc>
      </w:tr>
      <w:tr w:rsidR="00305E3F" w:rsidRPr="00352314" w:rsidTr="00EA0707">
        <w:trPr>
          <w:gridAfter w:val="1"/>
          <w:wAfter w:w="365" w:type="dxa"/>
        </w:trPr>
        <w:tc>
          <w:tcPr>
            <w:tcW w:w="1951" w:type="dxa"/>
          </w:tcPr>
          <w:p w:rsidR="00305E3F" w:rsidRPr="00352314" w:rsidRDefault="00254169" w:rsidP="00EA0707">
            <w:pPr>
              <w:rPr>
                <w:rFonts w:ascii="Arial" w:hAnsi="Arial" w:cs="Arial"/>
                <w:b/>
                <w:lang w:val="fr-FR"/>
              </w:rPr>
            </w:pPr>
            <w:r w:rsidRPr="00352314">
              <w:rPr>
                <w:rFonts w:ascii="Arial" w:hAnsi="Arial" w:cs="Arial"/>
                <w:b/>
                <w:lang w:val="fr-FR"/>
              </w:rPr>
              <w:t>Fonction du contact:</w:t>
            </w:r>
          </w:p>
        </w:tc>
        <w:tc>
          <w:tcPr>
            <w:tcW w:w="7071" w:type="dxa"/>
          </w:tcPr>
          <w:p w:rsidR="00305E3F" w:rsidRPr="00352314" w:rsidRDefault="009D7F67" w:rsidP="00EA0707">
            <w:pPr>
              <w:rPr>
                <w:rFonts w:ascii="Arial" w:hAnsi="Arial" w:cs="Arial"/>
                <w:b/>
                <w:lang w:val="fr-FR"/>
              </w:rPr>
            </w:pPr>
            <w:r>
              <w:rPr>
                <w:rFonts w:ascii="Arial" w:hAnsi="Arial" w:cs="Arial"/>
                <w:b/>
              </w:rPr>
              <w:pict>
                <v:shape id="_x0000_i1045" type="#_x0000_t75" style="width:342.3pt;height:18.85pt">
                  <v:imagedata r:id="rId29" o:title=""/>
                </v:shape>
              </w:pict>
            </w:r>
          </w:p>
        </w:tc>
      </w:tr>
      <w:tr w:rsidR="00305E3F" w:rsidRPr="00352314" w:rsidTr="00EA0707">
        <w:trPr>
          <w:gridAfter w:val="1"/>
          <w:wAfter w:w="365" w:type="dxa"/>
        </w:trPr>
        <w:tc>
          <w:tcPr>
            <w:tcW w:w="1951" w:type="dxa"/>
          </w:tcPr>
          <w:p w:rsidR="00305E3F" w:rsidRPr="00352314" w:rsidRDefault="00352314" w:rsidP="00EA0707">
            <w:pPr>
              <w:rPr>
                <w:rFonts w:ascii="Arial" w:hAnsi="Arial" w:cs="Arial"/>
                <w:b/>
                <w:lang w:val="fr-FR"/>
              </w:rPr>
            </w:pPr>
            <w:r w:rsidRPr="00352314">
              <w:rPr>
                <w:rFonts w:ascii="Arial" w:hAnsi="Arial" w:cs="Arial"/>
                <w:b/>
                <w:lang w:val="fr-FR"/>
              </w:rPr>
              <w:t>Téléphone</w:t>
            </w:r>
            <w:r w:rsidR="00254169" w:rsidRPr="00352314">
              <w:rPr>
                <w:rFonts w:ascii="Arial" w:hAnsi="Arial" w:cs="Arial"/>
                <w:b/>
                <w:lang w:val="fr-FR"/>
              </w:rPr>
              <w:t> :</w:t>
            </w:r>
          </w:p>
        </w:tc>
        <w:tc>
          <w:tcPr>
            <w:tcW w:w="7071" w:type="dxa"/>
          </w:tcPr>
          <w:p w:rsidR="00305E3F" w:rsidRPr="00352314" w:rsidRDefault="009D7F67" w:rsidP="00EA0707">
            <w:pPr>
              <w:rPr>
                <w:rFonts w:ascii="Arial" w:hAnsi="Arial" w:cs="Arial"/>
                <w:b/>
                <w:lang w:val="fr-FR"/>
              </w:rPr>
            </w:pPr>
            <w:r>
              <w:rPr>
                <w:rFonts w:ascii="Arial" w:hAnsi="Arial" w:cs="Arial"/>
                <w:b/>
              </w:rPr>
              <w:pict>
                <v:shape id="_x0000_i1046" type="#_x0000_t75" style="width:342.3pt;height:18.85pt">
                  <v:imagedata r:id="rId30" o:title=""/>
                </v:shape>
              </w:pict>
            </w:r>
          </w:p>
        </w:tc>
      </w:tr>
      <w:tr w:rsidR="00305E3F" w:rsidRPr="00352314" w:rsidTr="00EA0707">
        <w:trPr>
          <w:gridAfter w:val="1"/>
          <w:wAfter w:w="365" w:type="dxa"/>
        </w:trPr>
        <w:tc>
          <w:tcPr>
            <w:tcW w:w="1951" w:type="dxa"/>
          </w:tcPr>
          <w:p w:rsidR="00305E3F" w:rsidRPr="00352314" w:rsidRDefault="00254169" w:rsidP="00EA0707">
            <w:pPr>
              <w:rPr>
                <w:rFonts w:ascii="Arial" w:hAnsi="Arial" w:cs="Arial"/>
                <w:b/>
                <w:lang w:val="fr-FR"/>
              </w:rPr>
            </w:pPr>
            <w:r w:rsidRPr="00352314">
              <w:rPr>
                <w:rFonts w:ascii="Arial" w:hAnsi="Arial" w:cs="Arial"/>
                <w:b/>
                <w:lang w:val="fr-FR"/>
              </w:rPr>
              <w:t>Courriel:</w:t>
            </w:r>
          </w:p>
        </w:tc>
        <w:tc>
          <w:tcPr>
            <w:tcW w:w="7071" w:type="dxa"/>
          </w:tcPr>
          <w:p w:rsidR="00305E3F" w:rsidRPr="00352314" w:rsidRDefault="009D7F67" w:rsidP="00EA0707">
            <w:pPr>
              <w:rPr>
                <w:rFonts w:ascii="Arial" w:hAnsi="Arial" w:cs="Arial"/>
                <w:b/>
                <w:lang w:val="fr-FR"/>
              </w:rPr>
            </w:pPr>
            <w:r>
              <w:rPr>
                <w:rFonts w:ascii="Arial" w:hAnsi="Arial" w:cs="Arial"/>
                <w:b/>
              </w:rPr>
              <w:pict>
                <v:shape id="_x0000_i1047" type="#_x0000_t75" style="width:342.3pt;height:18.85pt">
                  <v:imagedata r:id="rId31" o:title=""/>
                </v:shape>
              </w:pict>
            </w:r>
          </w:p>
        </w:tc>
      </w:tr>
    </w:tbl>
    <w:p w:rsidR="00B467F8" w:rsidRPr="00352314" w:rsidRDefault="00B467F8" w:rsidP="00B467F8">
      <w:pPr>
        <w:rPr>
          <w:rFonts w:ascii="Arial" w:hAnsi="Arial" w:cs="Arial"/>
          <w:b/>
          <w:lang w:val="fr-FR"/>
        </w:rPr>
      </w:pPr>
    </w:p>
    <w:p w:rsidR="0094556E" w:rsidRPr="00352314" w:rsidRDefault="00AB1AD2" w:rsidP="0094556E">
      <w:pPr>
        <w:rPr>
          <w:rFonts w:ascii="Arial" w:hAnsi="Arial" w:cs="Arial"/>
          <w:lang w:val="fr-FR"/>
        </w:rPr>
      </w:pPr>
      <w:r w:rsidRPr="00352314">
        <w:rPr>
          <w:rFonts w:ascii="Arial" w:hAnsi="Arial" w:cs="Arial"/>
          <w:b/>
          <w:lang w:val="fr-FR"/>
        </w:rPr>
        <w:t xml:space="preserve">Troisième partenaire </w:t>
      </w:r>
      <w:r w:rsidRPr="00352314">
        <w:rPr>
          <w:rFonts w:ascii="Arial" w:hAnsi="Arial" w:cs="Arial"/>
          <w:i/>
          <w:lang w:val="fr-FR"/>
        </w:rPr>
        <w:t>[nom du gouvernement local du troisième pays]</w:t>
      </w:r>
      <w:r w:rsidRPr="00352314">
        <w:rPr>
          <w:rFonts w:ascii="Arial" w:hAnsi="Arial" w:cs="Arial"/>
          <w:b/>
          <w:lang w:val="fr-FR"/>
        </w:rPr>
        <w:t> :</w:t>
      </w:r>
    </w:p>
    <w:tbl>
      <w:tblPr>
        <w:tblStyle w:val="Grille"/>
        <w:tblW w:w="0" w:type="auto"/>
        <w:tblLayout w:type="fixed"/>
        <w:tblLook w:val="04A0" w:firstRow="1" w:lastRow="0" w:firstColumn="1" w:lastColumn="0" w:noHBand="0" w:noVBand="1"/>
      </w:tblPr>
      <w:tblGrid>
        <w:gridCol w:w="1951"/>
        <w:gridCol w:w="7071"/>
      </w:tblGrid>
      <w:tr w:rsidR="0094556E" w:rsidRPr="00352314" w:rsidTr="00EA0707">
        <w:tc>
          <w:tcPr>
            <w:tcW w:w="1951" w:type="dxa"/>
          </w:tcPr>
          <w:p w:rsidR="0094556E" w:rsidRPr="00352314" w:rsidRDefault="00AB1AD2" w:rsidP="00EA0707">
            <w:pPr>
              <w:rPr>
                <w:rFonts w:ascii="Arial" w:hAnsi="Arial" w:cs="Arial"/>
                <w:b/>
                <w:lang w:val="fr-FR"/>
              </w:rPr>
            </w:pPr>
            <w:r w:rsidRPr="00352314">
              <w:rPr>
                <w:rFonts w:ascii="Arial" w:hAnsi="Arial" w:cs="Arial"/>
                <w:b/>
                <w:lang w:val="fr-FR"/>
              </w:rPr>
              <w:t>Province :</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48" type="#_x0000_t75" style="width:342.3pt;height:18.85pt">
                  <v:imagedata r:id="rId32" o:title=""/>
                </v:shape>
              </w:pict>
            </w:r>
          </w:p>
        </w:tc>
      </w:tr>
      <w:tr w:rsidR="0094556E" w:rsidRPr="00352314" w:rsidTr="00EA0707">
        <w:tc>
          <w:tcPr>
            <w:tcW w:w="1951" w:type="dxa"/>
          </w:tcPr>
          <w:p w:rsidR="0094556E" w:rsidRPr="00352314" w:rsidRDefault="00AB1AD2" w:rsidP="0094556E">
            <w:pPr>
              <w:rPr>
                <w:rFonts w:ascii="Arial" w:hAnsi="Arial" w:cs="Arial"/>
                <w:b/>
                <w:lang w:val="fr-FR"/>
              </w:rPr>
            </w:pPr>
            <w:r w:rsidRPr="00352314">
              <w:rPr>
                <w:rFonts w:ascii="Arial" w:hAnsi="Arial" w:cs="Arial"/>
                <w:b/>
                <w:lang w:val="fr-FR"/>
              </w:rPr>
              <w:t>Adresse postale de la collectivité:</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49" type="#_x0000_t75" style="width:342.3pt;height:18.85pt">
                  <v:imagedata r:id="rId33" o:title=""/>
                </v:shape>
              </w:pict>
            </w:r>
            <w:r>
              <w:rPr>
                <w:rFonts w:ascii="Arial" w:hAnsi="Arial" w:cs="Arial"/>
                <w:b/>
              </w:rPr>
              <w:pict>
                <v:shape id="_x0000_i1050" type="#_x0000_t75" style="width:342.3pt;height:18.85pt">
                  <v:imagedata r:id="rId34" o:title=""/>
                </v:shape>
              </w:pict>
            </w:r>
            <w:r>
              <w:rPr>
                <w:rFonts w:ascii="Arial" w:hAnsi="Arial" w:cs="Arial"/>
                <w:b/>
              </w:rPr>
              <w:pict>
                <v:shape id="_x0000_i1051" type="#_x0000_t75" style="width:342.3pt;height:18.85pt">
                  <v:imagedata r:id="rId35" o:title=""/>
                </v:shape>
              </w:pict>
            </w:r>
            <w:r>
              <w:rPr>
                <w:rFonts w:ascii="Arial" w:hAnsi="Arial" w:cs="Arial"/>
                <w:b/>
              </w:rPr>
              <w:pict>
                <v:shape id="_x0000_i1052" type="#_x0000_t75" style="width:342.3pt;height:18.85pt">
                  <v:imagedata r:id="rId36" o:title=""/>
                </v:shape>
              </w:pict>
            </w:r>
          </w:p>
        </w:tc>
      </w:tr>
      <w:tr w:rsidR="0094556E" w:rsidRPr="00352314" w:rsidTr="00EA0707">
        <w:tc>
          <w:tcPr>
            <w:tcW w:w="1951" w:type="dxa"/>
          </w:tcPr>
          <w:p w:rsidR="0094556E" w:rsidRPr="00352314" w:rsidRDefault="00AB1AD2" w:rsidP="00EA0707">
            <w:pPr>
              <w:rPr>
                <w:rFonts w:ascii="Arial" w:hAnsi="Arial" w:cs="Arial"/>
                <w:b/>
                <w:lang w:val="fr-FR"/>
              </w:rPr>
            </w:pPr>
            <w:r w:rsidRPr="00352314">
              <w:rPr>
                <w:rFonts w:ascii="Arial" w:hAnsi="Arial" w:cs="Arial"/>
                <w:b/>
                <w:lang w:val="fr-FR"/>
              </w:rPr>
              <w:t>Nom et qualité de son représentant légal:</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53" type="#_x0000_t75" style="width:342.3pt;height:18.85pt">
                  <v:imagedata r:id="rId37" o:title=""/>
                </v:shape>
              </w:pict>
            </w:r>
            <w:r>
              <w:rPr>
                <w:rFonts w:ascii="Arial" w:hAnsi="Arial" w:cs="Arial"/>
                <w:b/>
              </w:rPr>
              <w:pict>
                <v:shape id="_x0000_i1054" type="#_x0000_t75" style="width:342.3pt;height:18.85pt">
                  <v:imagedata r:id="rId38" o:title=""/>
                </v:shape>
              </w:pict>
            </w:r>
          </w:p>
        </w:tc>
      </w:tr>
      <w:tr w:rsidR="0094556E" w:rsidRPr="00352314" w:rsidTr="00EA0707">
        <w:tc>
          <w:tcPr>
            <w:tcW w:w="1951" w:type="dxa"/>
          </w:tcPr>
          <w:p w:rsidR="0094556E" w:rsidRPr="00352314" w:rsidRDefault="00AB1AD2" w:rsidP="00EA0707">
            <w:pPr>
              <w:rPr>
                <w:rFonts w:ascii="Arial" w:hAnsi="Arial" w:cs="Arial"/>
                <w:b/>
                <w:lang w:val="fr-FR"/>
              </w:rPr>
            </w:pPr>
            <w:r w:rsidRPr="00352314">
              <w:rPr>
                <w:rFonts w:ascii="Arial" w:hAnsi="Arial" w:cs="Arial"/>
                <w:b/>
                <w:lang w:val="fr-FR"/>
              </w:rPr>
              <w:t>Prénom et nom du contact:</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55" type="#_x0000_t75" style="width:342.3pt;height:18.85pt">
                  <v:imagedata r:id="rId39" o:title=""/>
                </v:shape>
              </w:pict>
            </w:r>
          </w:p>
        </w:tc>
      </w:tr>
      <w:tr w:rsidR="0094556E" w:rsidRPr="00352314" w:rsidTr="00EA0707">
        <w:tc>
          <w:tcPr>
            <w:tcW w:w="1951" w:type="dxa"/>
          </w:tcPr>
          <w:p w:rsidR="0094556E" w:rsidRPr="00352314" w:rsidRDefault="00AB1AD2" w:rsidP="00EA0707">
            <w:pPr>
              <w:rPr>
                <w:rFonts w:ascii="Arial" w:hAnsi="Arial" w:cs="Arial"/>
                <w:b/>
                <w:lang w:val="fr-FR"/>
              </w:rPr>
            </w:pPr>
            <w:r w:rsidRPr="00352314">
              <w:rPr>
                <w:rFonts w:ascii="Arial" w:hAnsi="Arial" w:cs="Arial"/>
                <w:b/>
                <w:lang w:val="fr-FR"/>
              </w:rPr>
              <w:t>Fonction du contact:</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56" type="#_x0000_t75" style="width:342.3pt;height:18.85pt">
                  <v:imagedata r:id="rId40" o:title=""/>
                </v:shape>
              </w:pict>
            </w:r>
          </w:p>
        </w:tc>
      </w:tr>
      <w:tr w:rsidR="0094556E" w:rsidRPr="00352314" w:rsidTr="00EA0707">
        <w:tc>
          <w:tcPr>
            <w:tcW w:w="1951" w:type="dxa"/>
          </w:tcPr>
          <w:p w:rsidR="0094556E" w:rsidRPr="00352314" w:rsidRDefault="00352314" w:rsidP="00EA0707">
            <w:pPr>
              <w:rPr>
                <w:rFonts w:ascii="Arial" w:hAnsi="Arial" w:cs="Arial"/>
                <w:b/>
                <w:lang w:val="fr-FR"/>
              </w:rPr>
            </w:pPr>
            <w:r w:rsidRPr="00352314">
              <w:rPr>
                <w:rFonts w:ascii="Arial" w:hAnsi="Arial" w:cs="Arial"/>
                <w:b/>
                <w:lang w:val="fr-FR"/>
              </w:rPr>
              <w:t>Téléphone</w:t>
            </w:r>
            <w:r w:rsidR="00AB1AD2" w:rsidRPr="00352314">
              <w:rPr>
                <w:rFonts w:ascii="Arial" w:hAnsi="Arial" w:cs="Arial"/>
                <w:b/>
                <w:lang w:val="fr-FR"/>
              </w:rPr>
              <w:t> :</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57" type="#_x0000_t75" style="width:342.3pt;height:18.85pt">
                  <v:imagedata r:id="rId41" o:title=""/>
                </v:shape>
              </w:pict>
            </w:r>
          </w:p>
        </w:tc>
      </w:tr>
      <w:tr w:rsidR="0094556E" w:rsidRPr="00352314" w:rsidTr="00EA0707">
        <w:tc>
          <w:tcPr>
            <w:tcW w:w="1951" w:type="dxa"/>
          </w:tcPr>
          <w:p w:rsidR="0094556E" w:rsidRPr="00352314" w:rsidRDefault="00AB1AD2" w:rsidP="00EA0707">
            <w:pPr>
              <w:rPr>
                <w:rFonts w:ascii="Arial" w:hAnsi="Arial" w:cs="Arial"/>
                <w:b/>
                <w:lang w:val="fr-FR"/>
              </w:rPr>
            </w:pPr>
            <w:r w:rsidRPr="00352314">
              <w:rPr>
                <w:rFonts w:ascii="Arial" w:hAnsi="Arial" w:cs="Arial"/>
                <w:b/>
                <w:lang w:val="fr-FR"/>
              </w:rPr>
              <w:t>Courriel:</w:t>
            </w:r>
          </w:p>
        </w:tc>
        <w:tc>
          <w:tcPr>
            <w:tcW w:w="7071" w:type="dxa"/>
          </w:tcPr>
          <w:p w:rsidR="0094556E" w:rsidRPr="00352314" w:rsidRDefault="009D7F67" w:rsidP="00EA0707">
            <w:pPr>
              <w:rPr>
                <w:rFonts w:ascii="Arial" w:hAnsi="Arial" w:cs="Arial"/>
                <w:b/>
                <w:lang w:val="fr-FR"/>
              </w:rPr>
            </w:pPr>
            <w:r>
              <w:rPr>
                <w:rFonts w:ascii="Arial" w:hAnsi="Arial" w:cs="Arial"/>
                <w:b/>
              </w:rPr>
              <w:pict>
                <v:shape id="_x0000_i1058" type="#_x0000_t75" style="width:342.3pt;height:18.85pt">
                  <v:imagedata r:id="rId42" o:title=""/>
                </v:shape>
              </w:pict>
            </w:r>
          </w:p>
        </w:tc>
      </w:tr>
    </w:tbl>
    <w:p w:rsidR="004B0F3F" w:rsidRPr="00352314" w:rsidRDefault="004B0F3F" w:rsidP="004B0F3F">
      <w:pPr>
        <w:pStyle w:val="En-tte"/>
        <w:tabs>
          <w:tab w:val="clear" w:pos="4419"/>
          <w:tab w:val="clear" w:pos="8838"/>
        </w:tabs>
        <w:jc w:val="both"/>
        <w:rPr>
          <w:rFonts w:ascii="Arial" w:hAnsi="Arial" w:cs="Arial"/>
          <w:b/>
          <w:bCs/>
          <w:caps/>
          <w:u w:val="single"/>
          <w:lang w:val="fr-FR"/>
        </w:rPr>
      </w:pPr>
    </w:p>
    <w:p w:rsidR="001A1453" w:rsidRDefault="001A1453" w:rsidP="001A1453">
      <w:pPr>
        <w:pStyle w:val="En-tte"/>
        <w:tabs>
          <w:tab w:val="clear" w:pos="4419"/>
          <w:tab w:val="clear" w:pos="8838"/>
        </w:tabs>
        <w:jc w:val="both"/>
        <w:rPr>
          <w:rFonts w:ascii="Arial" w:hAnsi="Arial" w:cs="Arial"/>
          <w:b/>
          <w:bCs/>
          <w:caps/>
          <w:u w:val="single"/>
          <w:lang w:val="fr-FR"/>
        </w:rPr>
      </w:pPr>
    </w:p>
    <w:p w:rsidR="001A1453" w:rsidRDefault="001A1453" w:rsidP="001A1453">
      <w:pPr>
        <w:pStyle w:val="En-tte"/>
        <w:tabs>
          <w:tab w:val="clear" w:pos="4419"/>
          <w:tab w:val="clear" w:pos="8838"/>
        </w:tabs>
        <w:jc w:val="both"/>
        <w:rPr>
          <w:rFonts w:ascii="Arial" w:hAnsi="Arial" w:cs="Arial"/>
          <w:b/>
          <w:bCs/>
          <w:caps/>
          <w:u w:val="single"/>
          <w:lang w:val="fr-FR"/>
        </w:rPr>
      </w:pPr>
    </w:p>
    <w:p w:rsidR="001A1453" w:rsidRDefault="001A1453" w:rsidP="001A1453">
      <w:pPr>
        <w:pStyle w:val="En-tte"/>
        <w:tabs>
          <w:tab w:val="clear" w:pos="4419"/>
          <w:tab w:val="clear" w:pos="8838"/>
        </w:tabs>
        <w:jc w:val="both"/>
        <w:rPr>
          <w:rFonts w:ascii="Arial" w:hAnsi="Arial" w:cs="Arial"/>
          <w:b/>
          <w:bCs/>
          <w:caps/>
          <w:u w:val="single"/>
          <w:lang w:val="fr-FR"/>
        </w:rPr>
      </w:pPr>
    </w:p>
    <w:p w:rsidR="001A1453" w:rsidRDefault="001A1453" w:rsidP="001A1453">
      <w:pPr>
        <w:pStyle w:val="En-tte"/>
        <w:tabs>
          <w:tab w:val="clear" w:pos="4419"/>
          <w:tab w:val="clear" w:pos="8838"/>
        </w:tabs>
        <w:jc w:val="both"/>
        <w:rPr>
          <w:rFonts w:ascii="Arial" w:hAnsi="Arial" w:cs="Arial"/>
          <w:b/>
          <w:bCs/>
          <w:caps/>
          <w:u w:val="single"/>
          <w:lang w:val="fr-FR"/>
        </w:rPr>
      </w:pPr>
    </w:p>
    <w:p w:rsidR="001A1453" w:rsidRDefault="001A1453" w:rsidP="001A1453">
      <w:pPr>
        <w:pStyle w:val="En-tte"/>
        <w:tabs>
          <w:tab w:val="clear" w:pos="4419"/>
          <w:tab w:val="clear" w:pos="8838"/>
        </w:tabs>
        <w:jc w:val="both"/>
        <w:rPr>
          <w:rFonts w:ascii="Arial" w:hAnsi="Arial" w:cs="Arial"/>
          <w:b/>
          <w:bCs/>
          <w:caps/>
          <w:u w:val="single"/>
          <w:lang w:val="fr-FR"/>
        </w:rPr>
      </w:pPr>
    </w:p>
    <w:p w:rsidR="00AB1AD2" w:rsidRPr="00352314" w:rsidRDefault="00AB1AD2" w:rsidP="00AB1AD2">
      <w:pPr>
        <w:pStyle w:val="En-tte"/>
        <w:numPr>
          <w:ilvl w:val="0"/>
          <w:numId w:val="1"/>
        </w:numPr>
        <w:tabs>
          <w:tab w:val="clear" w:pos="4419"/>
          <w:tab w:val="clear" w:pos="8838"/>
        </w:tabs>
        <w:ind w:left="0" w:firstLine="0"/>
        <w:jc w:val="both"/>
        <w:rPr>
          <w:rFonts w:ascii="Arial" w:hAnsi="Arial" w:cs="Arial"/>
          <w:b/>
          <w:bCs/>
          <w:caps/>
          <w:u w:val="single"/>
          <w:lang w:val="fr-FR"/>
        </w:rPr>
      </w:pPr>
      <w:r w:rsidRPr="00352314">
        <w:rPr>
          <w:rFonts w:ascii="Arial" w:hAnsi="Arial" w:cs="Arial"/>
          <w:b/>
          <w:bCs/>
          <w:caps/>
          <w:u w:val="single"/>
          <w:lang w:val="fr-FR"/>
        </w:rPr>
        <w:lastRenderedPageBreak/>
        <w:t xml:space="preserve">PrESENTATION DE LA PROPOSITION </w:t>
      </w:r>
    </w:p>
    <w:p w:rsidR="0094556E" w:rsidRPr="00352314" w:rsidRDefault="0094556E" w:rsidP="0094556E">
      <w:pPr>
        <w:pStyle w:val="En-tte"/>
        <w:jc w:val="both"/>
        <w:rPr>
          <w:rFonts w:ascii="Arial" w:hAnsi="Arial" w:cs="Arial"/>
          <w:u w:val="single"/>
          <w:lang w:val="fr-FR"/>
        </w:rPr>
      </w:pPr>
    </w:p>
    <w:p w:rsidR="0094556E" w:rsidRPr="00352314" w:rsidRDefault="0094556E" w:rsidP="0094556E">
      <w:pPr>
        <w:pStyle w:val="En-tte"/>
        <w:jc w:val="both"/>
        <w:rPr>
          <w:rFonts w:ascii="Arial" w:hAnsi="Arial" w:cs="Arial"/>
          <w:caps/>
          <w:u w:val="single"/>
          <w:lang w:val="fr-FR"/>
        </w:rPr>
      </w:pPr>
    </w:p>
    <w:p w:rsidR="0094556E" w:rsidRPr="00352314" w:rsidRDefault="0094556E" w:rsidP="0094556E">
      <w:pPr>
        <w:pStyle w:val="En-tte"/>
        <w:jc w:val="both"/>
        <w:rPr>
          <w:rFonts w:ascii="Arial" w:hAnsi="Arial" w:cs="Arial"/>
          <w:caps/>
          <w:u w:val="single"/>
          <w:lang w:val="fr-FR"/>
        </w:rPr>
      </w:pPr>
      <w:r w:rsidRPr="00352314">
        <w:rPr>
          <w:rFonts w:ascii="Arial" w:hAnsi="Arial" w:cs="Arial"/>
          <w:caps/>
          <w:u w:val="single"/>
          <w:lang w:val="fr-FR"/>
        </w:rPr>
        <w:t xml:space="preserve">A. </w:t>
      </w:r>
      <w:r w:rsidR="00AB1AD2" w:rsidRPr="00352314">
        <w:rPr>
          <w:rFonts w:ascii="Arial" w:hAnsi="Arial" w:cs="Arial"/>
          <w:caps/>
          <w:u w:val="single"/>
          <w:lang w:val="fr-FR"/>
        </w:rPr>
        <w:t>DescripTion dU PROJET</w:t>
      </w:r>
    </w:p>
    <w:p w:rsidR="00B467F8" w:rsidRPr="00352314" w:rsidRDefault="00B467F8">
      <w:pPr>
        <w:rPr>
          <w:rFonts w:ascii="Arial" w:hAnsi="Arial" w:cs="Arial"/>
          <w:lang w:val="fr-FR"/>
        </w:rPr>
      </w:pPr>
    </w:p>
    <w:p w:rsidR="00EA0707" w:rsidRPr="00352314" w:rsidRDefault="00B51A63" w:rsidP="00A55470">
      <w:pPr>
        <w:spacing w:after="0"/>
        <w:rPr>
          <w:rFonts w:ascii="Arial" w:hAnsi="Arial" w:cs="Arial"/>
          <w:b/>
          <w:bCs/>
          <w:lang w:val="fr-FR"/>
        </w:rPr>
      </w:pPr>
      <w:r>
        <w:rPr>
          <w:rFonts w:ascii="Arial" w:hAnsi="Arial" w:cs="Arial"/>
          <w:b/>
          <w:bCs/>
          <w:lang w:val="fr-FR"/>
        </w:rPr>
        <w:t>Titre du projet</w:t>
      </w:r>
      <w:r w:rsidR="00EA0707" w:rsidRPr="00352314">
        <w:rPr>
          <w:rFonts w:ascii="Arial" w:hAnsi="Arial" w:cs="Arial"/>
          <w:b/>
          <w:bCs/>
          <w:lang w:val="fr-FR"/>
        </w:rPr>
        <w:t>:</w:t>
      </w:r>
    </w:p>
    <w:sdt>
      <w:sdtPr>
        <w:rPr>
          <w:rFonts w:ascii="Arial" w:hAnsi="Arial" w:cs="Arial"/>
          <w:lang w:val="fr-FR"/>
        </w:rPr>
        <w:id w:val="-1364204447"/>
        <w:placeholder>
          <w:docPart w:val="DefaultPlaceholder_1082065158"/>
        </w:placeholder>
        <w:showingPlcHdr/>
        <w:text/>
      </w:sdtPr>
      <w:sdtEndPr/>
      <w:sdtContent>
        <w:p w:rsidR="00EA0707" w:rsidRPr="00352314" w:rsidRDefault="00452E56" w:rsidP="00A55470">
          <w:pPr>
            <w:spacing w:after="0"/>
            <w:rPr>
              <w:rFonts w:ascii="Arial" w:hAnsi="Arial" w:cs="Arial"/>
              <w:lang w:val="fr-FR"/>
            </w:rPr>
          </w:pPr>
          <w:r w:rsidRPr="00B51A63">
            <w:rPr>
              <w:rStyle w:val="Style2"/>
              <w:lang w:val="fr-FR"/>
            </w:rPr>
            <w:t>Cliquez ici pour taper du texte.</w:t>
          </w:r>
        </w:p>
      </w:sdtContent>
    </w:sdt>
    <w:p w:rsidR="004C7C42" w:rsidRPr="00352314" w:rsidRDefault="004C7C42">
      <w:pPr>
        <w:rPr>
          <w:rFonts w:ascii="Arial" w:hAnsi="Arial" w:cs="Arial"/>
          <w:b/>
          <w:bCs/>
          <w:lang w:val="fr-FR"/>
        </w:rPr>
      </w:pPr>
    </w:p>
    <w:p w:rsidR="00EA0707" w:rsidRPr="00352314" w:rsidRDefault="00AB1AD2">
      <w:pPr>
        <w:rPr>
          <w:rFonts w:ascii="Arial" w:hAnsi="Arial" w:cs="Arial"/>
          <w:bCs/>
          <w:lang w:val="fr-FR"/>
        </w:rPr>
      </w:pPr>
      <w:r w:rsidRPr="00352314">
        <w:rPr>
          <w:rFonts w:ascii="Arial" w:hAnsi="Arial" w:cs="Arial"/>
          <w:b/>
          <w:bCs/>
          <w:lang w:val="fr-FR"/>
        </w:rPr>
        <w:t>Thématiques</w:t>
      </w:r>
      <w:r w:rsidR="004C7C42" w:rsidRPr="00352314">
        <w:rPr>
          <w:rFonts w:ascii="Arial" w:hAnsi="Arial" w:cs="Arial"/>
          <w:bCs/>
          <w:lang w:val="fr-FR"/>
        </w:rPr>
        <w:t>:</w:t>
      </w:r>
    </w:p>
    <w:p w:rsidR="004C7C42" w:rsidRPr="00352314" w:rsidRDefault="009D7F67">
      <w:pPr>
        <w:rPr>
          <w:rFonts w:ascii="Arial" w:hAnsi="Arial" w:cs="Arial"/>
          <w:lang w:val="fr-FR"/>
        </w:rPr>
      </w:pPr>
      <w:sdt>
        <w:sdtPr>
          <w:rPr>
            <w:rFonts w:ascii="Arial" w:hAnsi="Arial" w:cs="Arial"/>
            <w:lang w:val="fr-FR"/>
          </w:rPr>
          <w:id w:val="1424218252"/>
          <w14:checkbox>
            <w14:checked w14:val="0"/>
            <w14:checkedState w14:val="2612" w14:font="ＭＳ ゴシック"/>
            <w14:uncheckedState w14:val="2610" w14:font="ＭＳ ゴシック"/>
          </w14:checkbox>
        </w:sdtPr>
        <w:sdtEndPr/>
        <w:sdtContent>
          <w:r w:rsidR="0053633A" w:rsidRPr="00352314">
            <w:rPr>
              <w:rFonts w:ascii="MS Gothic" w:eastAsia="MS Gothic" w:hAnsi="MS Gothic" w:cs="MS Gothic"/>
              <w:lang w:val="fr-FR"/>
            </w:rPr>
            <w:t>☐</w:t>
          </w:r>
        </w:sdtContent>
      </w:sdt>
      <w:r w:rsidR="00A55470" w:rsidRPr="00352314">
        <w:rPr>
          <w:rFonts w:ascii="Arial" w:hAnsi="Arial" w:cs="Arial"/>
          <w:lang w:val="fr-FR"/>
        </w:rPr>
        <w:t xml:space="preserve"> </w:t>
      </w:r>
      <w:r w:rsidR="00AB1AD2" w:rsidRPr="00352314">
        <w:rPr>
          <w:rFonts w:ascii="Arial" w:hAnsi="Arial" w:cs="Arial"/>
          <w:bCs/>
          <w:lang w:val="fr-FR"/>
        </w:rPr>
        <w:t>Tourisme durable</w:t>
      </w:r>
    </w:p>
    <w:p w:rsidR="00527E9F" w:rsidRPr="00352314" w:rsidRDefault="009D7F67">
      <w:pPr>
        <w:rPr>
          <w:rFonts w:ascii="Arial" w:hAnsi="Arial" w:cs="Arial"/>
          <w:lang w:val="fr-FR"/>
        </w:rPr>
      </w:pPr>
      <w:sdt>
        <w:sdtPr>
          <w:rPr>
            <w:rFonts w:ascii="Arial" w:hAnsi="Arial" w:cs="Arial"/>
            <w:lang w:val="fr-FR"/>
          </w:rPr>
          <w:id w:val="1856537790"/>
          <w14:checkbox>
            <w14:checked w14:val="0"/>
            <w14:checkedState w14:val="2612" w14:font="ＭＳ ゴシック"/>
            <w14:uncheckedState w14:val="2610" w14:font="ＭＳ ゴシック"/>
          </w14:checkbox>
        </w:sdtPr>
        <w:sdtEndPr/>
        <w:sdtContent>
          <w:r w:rsidR="00A55470" w:rsidRPr="00352314">
            <w:rPr>
              <w:rFonts w:ascii="MS Gothic" w:eastAsia="MS Gothic" w:hAnsi="MS Gothic" w:cs="MS Gothic"/>
              <w:lang w:val="fr-FR"/>
            </w:rPr>
            <w:t>☐</w:t>
          </w:r>
        </w:sdtContent>
      </w:sdt>
      <w:r w:rsidR="00A55470" w:rsidRPr="00352314">
        <w:rPr>
          <w:rFonts w:ascii="Arial" w:hAnsi="Arial" w:cs="Arial"/>
          <w:lang w:val="fr-FR"/>
        </w:rPr>
        <w:t xml:space="preserve"> </w:t>
      </w:r>
      <w:r w:rsidR="00AB1AD2" w:rsidRPr="00352314">
        <w:rPr>
          <w:rFonts w:ascii="Arial" w:hAnsi="Arial" w:cs="Arial"/>
          <w:lang w:val="fr-FR"/>
        </w:rPr>
        <w:t>Intercommunalité</w:t>
      </w:r>
    </w:p>
    <w:p w:rsidR="00A55470" w:rsidRPr="00352314" w:rsidRDefault="009D7F67">
      <w:pPr>
        <w:rPr>
          <w:rFonts w:ascii="Arial" w:hAnsi="Arial" w:cs="Arial"/>
          <w:lang w:val="fr-FR"/>
        </w:rPr>
      </w:pPr>
      <w:sdt>
        <w:sdtPr>
          <w:rPr>
            <w:rFonts w:ascii="Arial" w:hAnsi="Arial" w:cs="Arial"/>
            <w:lang w:val="fr-FR"/>
          </w:rPr>
          <w:id w:val="1794866806"/>
          <w14:checkbox>
            <w14:checked w14:val="0"/>
            <w14:checkedState w14:val="2612" w14:font="ＭＳ ゴシック"/>
            <w14:uncheckedState w14:val="2610" w14:font="ＭＳ ゴシック"/>
          </w14:checkbox>
        </w:sdtPr>
        <w:sdtEndPr/>
        <w:sdtContent>
          <w:r w:rsidR="00423908" w:rsidRPr="00352314">
            <w:rPr>
              <w:rFonts w:ascii="MS Gothic" w:eastAsia="MS Gothic" w:hAnsi="MS Gothic" w:cs="MS Gothic"/>
              <w:lang w:val="fr-FR"/>
            </w:rPr>
            <w:t>☐</w:t>
          </w:r>
        </w:sdtContent>
      </w:sdt>
      <w:r w:rsidR="00A55470" w:rsidRPr="00352314">
        <w:rPr>
          <w:rFonts w:ascii="Arial" w:hAnsi="Arial" w:cs="Arial"/>
          <w:lang w:val="fr-FR"/>
        </w:rPr>
        <w:t xml:space="preserve"> </w:t>
      </w:r>
      <w:r w:rsidR="00AB1AD2" w:rsidRPr="00352314">
        <w:rPr>
          <w:rFonts w:ascii="Arial" w:hAnsi="Arial" w:cs="Arial"/>
          <w:lang w:val="fr-FR"/>
        </w:rPr>
        <w:t>Patrimoine</w:t>
      </w:r>
    </w:p>
    <w:p w:rsidR="00A55470" w:rsidRPr="00352314" w:rsidRDefault="009D7F67">
      <w:pPr>
        <w:rPr>
          <w:rFonts w:ascii="Arial" w:hAnsi="Arial" w:cs="Arial"/>
          <w:lang w:val="fr-FR"/>
        </w:rPr>
      </w:pPr>
      <w:sdt>
        <w:sdtPr>
          <w:rPr>
            <w:rFonts w:ascii="Arial" w:hAnsi="Arial" w:cs="Arial"/>
            <w:lang w:val="fr-FR"/>
          </w:rPr>
          <w:id w:val="-764843110"/>
          <w14:checkbox>
            <w14:checked w14:val="0"/>
            <w14:checkedState w14:val="2612" w14:font="ＭＳ ゴシック"/>
            <w14:uncheckedState w14:val="2610" w14:font="ＭＳ ゴシック"/>
          </w14:checkbox>
        </w:sdtPr>
        <w:sdtEndPr/>
        <w:sdtContent>
          <w:r w:rsidR="00A55470" w:rsidRPr="00352314">
            <w:rPr>
              <w:rFonts w:ascii="MS Gothic" w:eastAsia="MS Gothic" w:hAnsi="MS Gothic" w:cs="MS Gothic"/>
              <w:lang w:val="fr-FR"/>
            </w:rPr>
            <w:t>☐</w:t>
          </w:r>
        </w:sdtContent>
      </w:sdt>
      <w:r w:rsidR="00A55470" w:rsidRPr="00352314">
        <w:rPr>
          <w:rFonts w:ascii="Arial" w:hAnsi="Arial" w:cs="Arial"/>
          <w:lang w:val="fr-FR"/>
        </w:rPr>
        <w:t xml:space="preserve"> </w:t>
      </w:r>
      <w:r w:rsidR="00AB1AD2" w:rsidRPr="00352314">
        <w:rPr>
          <w:rFonts w:ascii="Arial" w:hAnsi="Arial" w:cs="Arial"/>
          <w:lang w:val="fr-FR"/>
        </w:rPr>
        <w:t>Gestion de l’eau et des ressources naturelles</w:t>
      </w:r>
    </w:p>
    <w:p w:rsidR="0053633A" w:rsidRPr="00352314" w:rsidRDefault="0053633A">
      <w:pPr>
        <w:rPr>
          <w:rFonts w:ascii="Arial" w:hAnsi="Arial" w:cs="Arial"/>
          <w:lang w:val="fr-FR"/>
        </w:rPr>
      </w:pPr>
    </w:p>
    <w:p w:rsidR="00AB1AD2" w:rsidRPr="00352314" w:rsidRDefault="00AB1AD2" w:rsidP="00AB1AD2">
      <w:pPr>
        <w:pStyle w:val="En-tte"/>
        <w:jc w:val="both"/>
        <w:rPr>
          <w:rFonts w:ascii="Arial" w:hAnsi="Arial" w:cs="Arial"/>
          <w:lang w:val="fr-FR"/>
        </w:rPr>
      </w:pPr>
      <w:r w:rsidRPr="00352314">
        <w:rPr>
          <w:rFonts w:ascii="Arial" w:hAnsi="Arial" w:cs="Arial"/>
          <w:b/>
          <w:bCs/>
          <w:lang w:val="fr-FR"/>
        </w:rPr>
        <w:t xml:space="preserve">Résumé </w:t>
      </w:r>
      <w:r w:rsidRPr="00352314">
        <w:rPr>
          <w:rFonts w:ascii="Arial" w:hAnsi="Arial" w:cs="Arial"/>
          <w:lang w:val="fr-FR"/>
        </w:rPr>
        <w:t>[10 lignes maximum]</w:t>
      </w:r>
    </w:p>
    <w:sdt>
      <w:sdtPr>
        <w:rPr>
          <w:rFonts w:ascii="Arial" w:hAnsi="Arial" w:cs="Arial"/>
          <w:lang w:val="fr-FR"/>
        </w:rPr>
        <w:id w:val="1307903316"/>
        <w:placeholder>
          <w:docPart w:val="DefaultPlaceholder_1082065158"/>
        </w:placeholder>
        <w:showingPlcHdr/>
        <w:text/>
      </w:sdtPr>
      <w:sdtEndPr/>
      <w:sdtContent>
        <w:p w:rsidR="0053633A" w:rsidRPr="00452E56" w:rsidRDefault="00452E56">
          <w:pPr>
            <w:rPr>
              <w:rFonts w:ascii="Arial" w:hAnsi="Arial" w:cs="Arial"/>
              <w:lang w:val="fr-FR"/>
            </w:rPr>
          </w:pPr>
          <w:r w:rsidRPr="00B51A63">
            <w:rPr>
              <w:rStyle w:val="Style2"/>
              <w:lang w:val="fr-FR"/>
            </w:rPr>
            <w:t>Cliquez ici pour taper du texte.</w:t>
          </w:r>
        </w:p>
      </w:sdtContent>
    </w:sdt>
    <w:p w:rsidR="0053633A" w:rsidRPr="00352314" w:rsidRDefault="0053633A">
      <w:pPr>
        <w:rPr>
          <w:rFonts w:ascii="Arial" w:hAnsi="Arial" w:cs="Arial"/>
          <w:lang w:val="fr-FR"/>
        </w:rPr>
      </w:pPr>
    </w:p>
    <w:p w:rsidR="00AB1AD2" w:rsidRPr="00352314" w:rsidRDefault="00AB1AD2" w:rsidP="00AB1AD2">
      <w:pPr>
        <w:pStyle w:val="En-tte"/>
        <w:jc w:val="both"/>
        <w:rPr>
          <w:rFonts w:ascii="Arial" w:hAnsi="Arial" w:cs="Arial"/>
          <w:b/>
          <w:bCs/>
          <w:lang w:val="fr-FR"/>
        </w:rPr>
      </w:pPr>
      <w:r w:rsidRPr="00352314">
        <w:rPr>
          <w:rFonts w:ascii="Arial" w:hAnsi="Arial" w:cs="Arial"/>
          <w:b/>
          <w:bCs/>
          <w:lang w:val="fr-FR"/>
        </w:rPr>
        <w:t>Bénéficiaires du projet:</w:t>
      </w:r>
    </w:p>
    <w:sdt>
      <w:sdtPr>
        <w:rPr>
          <w:rFonts w:ascii="Arial" w:hAnsi="Arial" w:cs="Arial"/>
          <w:lang w:val="fr-FR"/>
        </w:rPr>
        <w:id w:val="1043412642"/>
        <w:placeholder>
          <w:docPart w:val="DefaultPlaceholder_1082065158"/>
        </w:placeholder>
        <w:showingPlcHdr/>
        <w:text/>
      </w:sdtPr>
      <w:sdtEndPr/>
      <w:sdtContent>
        <w:p w:rsidR="00527E9F" w:rsidRPr="00352314" w:rsidRDefault="00452E56">
          <w:pPr>
            <w:rPr>
              <w:rFonts w:ascii="Arial" w:hAnsi="Arial" w:cs="Arial"/>
              <w:lang w:val="fr-FR"/>
            </w:rPr>
          </w:pPr>
          <w:r w:rsidRPr="00B51A63">
            <w:rPr>
              <w:rStyle w:val="Style2"/>
              <w:lang w:val="fr-FR"/>
            </w:rPr>
            <w:t>Cliquez ici pour taper du texte.</w:t>
          </w:r>
        </w:p>
      </w:sdtContent>
    </w:sdt>
    <w:p w:rsidR="00452E56" w:rsidRDefault="00452E56" w:rsidP="00AB1AD2">
      <w:pPr>
        <w:pStyle w:val="En-tte"/>
        <w:jc w:val="both"/>
        <w:rPr>
          <w:rFonts w:ascii="Arial" w:hAnsi="Arial" w:cs="Arial"/>
          <w:b/>
          <w:bCs/>
          <w:lang w:val="fr-FR"/>
        </w:rPr>
      </w:pPr>
    </w:p>
    <w:p w:rsidR="00452E56" w:rsidRDefault="00452E56" w:rsidP="00AB1AD2">
      <w:pPr>
        <w:pStyle w:val="En-tte"/>
        <w:jc w:val="both"/>
        <w:rPr>
          <w:rFonts w:ascii="Arial" w:hAnsi="Arial" w:cs="Arial"/>
          <w:b/>
          <w:bCs/>
          <w:lang w:val="fr-FR"/>
        </w:rPr>
      </w:pPr>
    </w:p>
    <w:p w:rsidR="00AB1AD2" w:rsidRPr="00352314" w:rsidRDefault="00AB1AD2" w:rsidP="00AB1AD2">
      <w:pPr>
        <w:pStyle w:val="En-tte"/>
        <w:jc w:val="both"/>
        <w:rPr>
          <w:rFonts w:ascii="Arial" w:hAnsi="Arial" w:cs="Arial"/>
          <w:lang w:val="fr-FR"/>
        </w:rPr>
      </w:pPr>
      <w:r w:rsidRPr="00352314">
        <w:rPr>
          <w:rFonts w:ascii="Arial" w:hAnsi="Arial" w:cs="Arial"/>
          <w:b/>
          <w:bCs/>
          <w:lang w:val="fr-FR"/>
        </w:rPr>
        <w:t xml:space="preserve">Contexte et Historique </w:t>
      </w:r>
      <w:r w:rsidRPr="00352314">
        <w:rPr>
          <w:rFonts w:ascii="Arial" w:hAnsi="Arial" w:cs="Arial"/>
          <w:lang w:val="fr-FR"/>
        </w:rPr>
        <w:t>[10 lignes maximum]</w:t>
      </w:r>
    </w:p>
    <w:sdt>
      <w:sdtPr>
        <w:rPr>
          <w:rFonts w:ascii="Arial" w:hAnsi="Arial" w:cs="Arial"/>
          <w:lang w:val="fr-FR"/>
        </w:rPr>
        <w:id w:val="1991129594"/>
        <w:placeholder>
          <w:docPart w:val="DefaultPlaceholder_1082065158"/>
        </w:placeholder>
        <w:showingPlcHdr/>
        <w:text/>
      </w:sdtPr>
      <w:sdtEndPr/>
      <w:sdtContent>
        <w:p w:rsidR="004C7C42" w:rsidRPr="00352314" w:rsidRDefault="00452E56">
          <w:pPr>
            <w:rPr>
              <w:rFonts w:ascii="Arial" w:hAnsi="Arial" w:cs="Arial"/>
              <w:lang w:val="fr-FR"/>
            </w:rPr>
          </w:pPr>
          <w:r w:rsidRPr="00B51A63">
            <w:rPr>
              <w:rStyle w:val="Style2"/>
              <w:lang w:val="fr-FR"/>
            </w:rPr>
            <w:t>Cliquez ici pour taper du texte.</w:t>
          </w:r>
        </w:p>
      </w:sdtContent>
    </w:sdt>
    <w:p w:rsidR="00452E56" w:rsidRDefault="00452E56" w:rsidP="00AB1AD2">
      <w:pPr>
        <w:pStyle w:val="En-tte"/>
        <w:jc w:val="both"/>
        <w:rPr>
          <w:rFonts w:ascii="Arial" w:hAnsi="Arial" w:cs="Arial"/>
          <w:b/>
          <w:lang w:val="fr-FR"/>
        </w:rPr>
      </w:pPr>
    </w:p>
    <w:p w:rsidR="00452E56" w:rsidRDefault="00452E56" w:rsidP="00AB1AD2">
      <w:pPr>
        <w:pStyle w:val="En-tte"/>
        <w:jc w:val="both"/>
        <w:rPr>
          <w:rFonts w:ascii="Arial" w:hAnsi="Arial" w:cs="Arial"/>
          <w:b/>
          <w:lang w:val="fr-FR"/>
        </w:rPr>
      </w:pPr>
    </w:p>
    <w:p w:rsidR="00AB1AD2" w:rsidRPr="00352314" w:rsidRDefault="00AB1AD2" w:rsidP="00AB1AD2">
      <w:pPr>
        <w:pStyle w:val="En-tte"/>
        <w:jc w:val="both"/>
        <w:rPr>
          <w:rFonts w:ascii="Arial" w:hAnsi="Arial" w:cs="Arial"/>
          <w:b/>
          <w:lang w:val="fr-FR"/>
        </w:rPr>
      </w:pPr>
      <w:r w:rsidRPr="00352314">
        <w:rPr>
          <w:rFonts w:ascii="Arial" w:hAnsi="Arial" w:cs="Arial"/>
          <w:b/>
          <w:lang w:val="fr-FR"/>
        </w:rPr>
        <w:t>Objectifs du projet</w:t>
      </w:r>
    </w:p>
    <w:p w:rsidR="00AB1AD2" w:rsidRPr="00352314" w:rsidRDefault="00AB1AD2" w:rsidP="00AB1AD2">
      <w:pPr>
        <w:pStyle w:val="En-tte"/>
        <w:numPr>
          <w:ilvl w:val="0"/>
          <w:numId w:val="2"/>
        </w:numPr>
        <w:tabs>
          <w:tab w:val="clear" w:pos="4419"/>
          <w:tab w:val="clear" w:pos="8838"/>
        </w:tabs>
        <w:jc w:val="both"/>
        <w:rPr>
          <w:rFonts w:ascii="Arial" w:hAnsi="Arial" w:cs="Arial"/>
          <w:lang w:val="fr-FR"/>
        </w:rPr>
      </w:pPr>
      <w:r w:rsidRPr="00352314">
        <w:rPr>
          <w:rFonts w:ascii="Arial" w:hAnsi="Arial" w:cs="Arial"/>
          <w:lang w:val="fr-FR"/>
        </w:rPr>
        <w:t>Objectif général</w:t>
      </w:r>
    </w:p>
    <w:sdt>
      <w:sdtPr>
        <w:rPr>
          <w:rFonts w:ascii="Arial" w:hAnsi="Arial" w:cs="Arial"/>
          <w:lang w:val="fr-FR"/>
        </w:rPr>
        <w:id w:val="-293205705"/>
        <w:placeholder>
          <w:docPart w:val="DefaultPlaceholder_1082065158"/>
        </w:placeholder>
        <w:showingPlcHdr/>
        <w:text/>
      </w:sdtPr>
      <w:sdtEndPr/>
      <w:sdtContent>
        <w:p w:rsidR="0053633A" w:rsidRPr="00352314" w:rsidRDefault="00452E56">
          <w:pPr>
            <w:rPr>
              <w:rFonts w:ascii="Arial" w:hAnsi="Arial" w:cs="Arial"/>
              <w:lang w:val="fr-FR"/>
            </w:rPr>
          </w:pPr>
          <w:r w:rsidRPr="00B51A63">
            <w:rPr>
              <w:rStyle w:val="Style2"/>
              <w:lang w:val="fr-FR"/>
            </w:rPr>
            <w:t>Cliquez ici pour taper du texte.</w:t>
          </w:r>
        </w:p>
      </w:sdtContent>
    </w:sdt>
    <w:p w:rsidR="00452E56" w:rsidRDefault="00452E56" w:rsidP="00452E56">
      <w:pPr>
        <w:pStyle w:val="En-tte"/>
        <w:tabs>
          <w:tab w:val="clear" w:pos="4419"/>
          <w:tab w:val="clear" w:pos="8838"/>
        </w:tabs>
        <w:ind w:left="420"/>
        <w:jc w:val="both"/>
        <w:rPr>
          <w:rFonts w:ascii="Arial" w:hAnsi="Arial" w:cs="Arial"/>
          <w:lang w:val="fr-FR"/>
        </w:rPr>
      </w:pPr>
    </w:p>
    <w:p w:rsidR="00AB1AD2" w:rsidRPr="00352314" w:rsidRDefault="00AB1AD2" w:rsidP="00AB1AD2">
      <w:pPr>
        <w:pStyle w:val="En-tte"/>
        <w:numPr>
          <w:ilvl w:val="0"/>
          <w:numId w:val="2"/>
        </w:numPr>
        <w:tabs>
          <w:tab w:val="clear" w:pos="4419"/>
          <w:tab w:val="clear" w:pos="8838"/>
        </w:tabs>
        <w:jc w:val="both"/>
        <w:rPr>
          <w:rFonts w:ascii="Arial" w:hAnsi="Arial" w:cs="Arial"/>
          <w:lang w:val="fr-FR"/>
        </w:rPr>
      </w:pPr>
      <w:r w:rsidRPr="00352314">
        <w:rPr>
          <w:rFonts w:ascii="Arial" w:hAnsi="Arial" w:cs="Arial"/>
          <w:lang w:val="fr-FR"/>
        </w:rPr>
        <w:t xml:space="preserve">Objectifs </w:t>
      </w:r>
      <w:r w:rsidR="00352314" w:rsidRPr="00352314">
        <w:rPr>
          <w:rFonts w:ascii="Arial" w:hAnsi="Arial" w:cs="Arial"/>
          <w:lang w:val="fr-FR"/>
        </w:rPr>
        <w:t>spécifiques</w:t>
      </w:r>
    </w:p>
    <w:sdt>
      <w:sdtPr>
        <w:rPr>
          <w:rFonts w:ascii="Arial" w:hAnsi="Arial" w:cs="Arial"/>
          <w:lang w:val="fr-FR"/>
        </w:rPr>
        <w:id w:val="536168248"/>
        <w:placeholder>
          <w:docPart w:val="DefaultPlaceholder_1082065158"/>
        </w:placeholder>
        <w:showingPlcHdr/>
        <w:text/>
      </w:sdtPr>
      <w:sdtEndPr/>
      <w:sdtContent>
        <w:p w:rsidR="000D52AE" w:rsidRPr="00352314" w:rsidRDefault="00452E56">
          <w:pPr>
            <w:rPr>
              <w:rFonts w:ascii="Arial" w:hAnsi="Arial" w:cs="Arial"/>
              <w:lang w:val="fr-FR"/>
            </w:rPr>
          </w:pPr>
          <w:r w:rsidRPr="00B51A63">
            <w:rPr>
              <w:rStyle w:val="Style2"/>
              <w:lang w:val="fr-FR"/>
            </w:rPr>
            <w:t>Cliquez ici pour taper du texte.</w:t>
          </w:r>
        </w:p>
      </w:sdtContent>
    </w:sdt>
    <w:p w:rsidR="00452E56" w:rsidRDefault="00452E56" w:rsidP="000D52AE">
      <w:pPr>
        <w:pStyle w:val="En-tte"/>
        <w:jc w:val="both"/>
        <w:rPr>
          <w:rFonts w:ascii="Arial" w:hAnsi="Arial" w:cs="Arial"/>
          <w:u w:val="single"/>
          <w:lang w:val="fr-FR"/>
        </w:rPr>
      </w:pPr>
    </w:p>
    <w:p w:rsidR="00452E56" w:rsidRDefault="00452E56" w:rsidP="000D52AE">
      <w:pPr>
        <w:pStyle w:val="En-tte"/>
        <w:jc w:val="both"/>
        <w:rPr>
          <w:rFonts w:ascii="Arial" w:hAnsi="Arial" w:cs="Arial"/>
          <w:u w:val="single"/>
          <w:lang w:val="fr-FR"/>
        </w:rPr>
      </w:pPr>
    </w:p>
    <w:p w:rsidR="000D52AE" w:rsidRPr="00352314" w:rsidRDefault="000D52AE" w:rsidP="000D52AE">
      <w:pPr>
        <w:pStyle w:val="En-tte"/>
        <w:jc w:val="both"/>
        <w:rPr>
          <w:rFonts w:ascii="Arial" w:hAnsi="Arial" w:cs="Arial"/>
          <w:u w:val="single"/>
          <w:lang w:val="fr-FR"/>
        </w:rPr>
      </w:pPr>
      <w:r w:rsidRPr="00352314">
        <w:rPr>
          <w:rFonts w:ascii="Arial" w:hAnsi="Arial" w:cs="Arial"/>
          <w:u w:val="single"/>
          <w:lang w:val="fr-FR"/>
        </w:rPr>
        <w:t xml:space="preserve">B. </w:t>
      </w:r>
      <w:r w:rsidR="00AB1AD2" w:rsidRPr="00352314">
        <w:rPr>
          <w:rFonts w:ascii="Arial" w:hAnsi="Arial" w:cs="Arial"/>
          <w:u w:val="single"/>
          <w:lang w:val="fr-FR"/>
        </w:rPr>
        <w:t>ACTIONS PREVUES</w:t>
      </w:r>
    </w:p>
    <w:p w:rsidR="000D52AE" w:rsidRPr="00352314" w:rsidRDefault="000D52AE" w:rsidP="000D52AE">
      <w:pPr>
        <w:pStyle w:val="En-tte"/>
        <w:jc w:val="both"/>
        <w:rPr>
          <w:rFonts w:ascii="Arial" w:hAnsi="Arial" w:cs="Arial"/>
          <w:bCs/>
          <w:u w:val="single"/>
          <w:lang w:val="fr-FR"/>
        </w:rPr>
      </w:pPr>
    </w:p>
    <w:p w:rsidR="00AB1AD2" w:rsidRPr="00352314" w:rsidRDefault="00AB1AD2" w:rsidP="00AB1AD2">
      <w:pPr>
        <w:pStyle w:val="En-tte"/>
        <w:jc w:val="both"/>
        <w:rPr>
          <w:rFonts w:ascii="Arial" w:hAnsi="Arial" w:cs="Arial"/>
          <w:bCs/>
          <w:i/>
          <w:lang w:val="fr-FR"/>
        </w:rPr>
      </w:pPr>
      <w:r w:rsidRPr="00352314">
        <w:rPr>
          <w:rFonts w:ascii="Arial" w:hAnsi="Arial" w:cs="Arial"/>
          <w:bCs/>
          <w:i/>
          <w:lang w:val="fr-FR"/>
        </w:rPr>
        <w:t xml:space="preserve">La quantité de lignes de travail et d’actions qui suivent </w:t>
      </w:r>
      <w:r w:rsidR="00352314">
        <w:rPr>
          <w:rFonts w:ascii="Arial" w:hAnsi="Arial" w:cs="Arial"/>
          <w:bCs/>
          <w:i/>
          <w:lang w:val="fr-FR"/>
        </w:rPr>
        <w:t>est</w:t>
      </w:r>
      <w:r w:rsidRPr="00352314">
        <w:rPr>
          <w:rFonts w:ascii="Arial" w:hAnsi="Arial" w:cs="Arial"/>
          <w:bCs/>
          <w:i/>
          <w:lang w:val="fr-FR"/>
        </w:rPr>
        <w:t xml:space="preserve"> à titre purement indicatif. Il est possible de réduire ou d’augmenter leur nombre.</w:t>
      </w:r>
    </w:p>
    <w:p w:rsidR="000D52AE" w:rsidRPr="00352314" w:rsidRDefault="000D52AE" w:rsidP="000D52AE">
      <w:pPr>
        <w:pStyle w:val="En-tte"/>
        <w:jc w:val="both"/>
        <w:rPr>
          <w:rFonts w:ascii="Arial" w:hAnsi="Arial" w:cs="Arial"/>
          <w:bCs/>
          <w:u w:val="single"/>
          <w:lang w:val="fr-FR"/>
        </w:rPr>
      </w:pPr>
    </w:p>
    <w:p w:rsidR="000D52AE" w:rsidRPr="00352314" w:rsidRDefault="00AB1AD2" w:rsidP="00842A64">
      <w:pPr>
        <w:pStyle w:val="En-tte"/>
        <w:jc w:val="both"/>
        <w:rPr>
          <w:rFonts w:ascii="Arial" w:hAnsi="Arial" w:cs="Arial"/>
          <w:b/>
          <w:bCs/>
          <w:u w:val="single"/>
          <w:lang w:val="fr-FR"/>
        </w:rPr>
      </w:pPr>
      <w:r w:rsidRPr="00352314">
        <w:rPr>
          <w:rFonts w:ascii="Arial" w:hAnsi="Arial" w:cs="Arial"/>
          <w:b/>
          <w:bCs/>
          <w:u w:val="single"/>
          <w:lang w:val="fr-FR"/>
        </w:rPr>
        <w:t>Ligne de travail 1</w:t>
      </w:r>
      <w:r w:rsidRPr="00352314">
        <w:rPr>
          <w:rFonts w:ascii="Arial" w:hAnsi="Arial" w:cs="Arial"/>
          <w:b/>
          <w:bCs/>
          <w:lang w:val="fr-FR"/>
        </w:rPr>
        <w:t>:</w:t>
      </w:r>
      <w:r w:rsidRPr="00352314">
        <w:rPr>
          <w:rFonts w:ascii="Arial" w:hAnsi="Arial" w:cs="Arial"/>
          <w:bCs/>
          <w:lang w:val="fr-FR"/>
        </w:rPr>
        <w:t xml:space="preserve"> [Titre]</w:t>
      </w:r>
      <w:sdt>
        <w:sdtPr>
          <w:rPr>
            <w:rStyle w:val="Style1"/>
          </w:rPr>
          <w:id w:val="1312908448"/>
          <w:lock w:val="sdtLocked"/>
          <w:placeholder>
            <w:docPart w:val="DefaultPlaceholder_1082065158"/>
          </w:placeholder>
          <w:showingPlcHdr/>
          <w:text/>
        </w:sdtPr>
        <w:sdtEndPr>
          <w:rPr>
            <w:rStyle w:val="Policepardfaut"/>
            <w:rFonts w:asciiTheme="minorHAnsi" w:hAnsiTheme="minorHAnsi" w:cs="Arial"/>
            <w:bCs/>
            <w:sz w:val="22"/>
            <w:lang w:val="fr-FR"/>
          </w:rPr>
        </w:sdtEndPr>
        <w:sdtContent>
          <w:r w:rsidR="00452E56" w:rsidRPr="00B51A63">
            <w:rPr>
              <w:rStyle w:val="Style2"/>
              <w:lang w:val="fr-FR"/>
            </w:rPr>
            <w:t>Cliquez ici pour taper du texte.</w:t>
          </w:r>
        </w:sdtContent>
      </w:sdt>
      <w:r w:rsidR="00B32876" w:rsidRPr="00352314">
        <w:rPr>
          <w:rFonts w:ascii="Arial" w:hAnsi="Arial" w:cs="Arial"/>
          <w:bCs/>
          <w:lang w:val="fr-FR"/>
        </w:rPr>
        <w:t xml:space="preserve">   </w:t>
      </w:r>
      <w:r w:rsidRPr="00352314">
        <w:rPr>
          <w:rFonts w:ascii="Arial" w:hAnsi="Arial" w:cs="Arial"/>
          <w:b/>
          <w:bCs/>
          <w:u w:val="single"/>
          <w:lang w:val="fr-FR"/>
        </w:rPr>
        <w:t xml:space="preserve"> </w:t>
      </w:r>
      <w:r w:rsidR="000D52AE" w:rsidRPr="00352314">
        <w:rPr>
          <w:rFonts w:ascii="Arial" w:hAnsi="Arial" w:cs="Arial"/>
          <w:bCs/>
          <w:lang w:val="fr-FR"/>
        </w:rPr>
        <w:t xml:space="preserve"> </w:t>
      </w:r>
    </w:p>
    <w:p w:rsidR="00E0697A" w:rsidRPr="00352314" w:rsidRDefault="00E0697A" w:rsidP="00E0697A">
      <w:pPr>
        <w:pStyle w:val="En-tte"/>
        <w:jc w:val="both"/>
        <w:rPr>
          <w:rFonts w:ascii="Arial" w:hAnsi="Arial" w:cs="Arial"/>
          <w:b/>
          <w:bCs/>
          <w:u w:val="single"/>
          <w:lang w:val="fr-FR"/>
        </w:rPr>
      </w:pPr>
    </w:p>
    <w:p w:rsidR="00E0697A" w:rsidRPr="00352314" w:rsidRDefault="00B32876" w:rsidP="00842A64">
      <w:pPr>
        <w:pStyle w:val="En-tte"/>
        <w:jc w:val="both"/>
        <w:rPr>
          <w:rFonts w:ascii="Arial" w:hAnsi="Arial" w:cs="Arial"/>
          <w:b/>
          <w:bCs/>
          <w:u w:val="single"/>
          <w:lang w:val="fr-FR"/>
        </w:rPr>
      </w:pPr>
      <w:r w:rsidRPr="00352314">
        <w:rPr>
          <w:rFonts w:ascii="Arial" w:hAnsi="Arial" w:cs="Arial"/>
          <w:b/>
          <w:bCs/>
          <w:u w:val="single"/>
          <w:lang w:val="fr-FR"/>
        </w:rPr>
        <w:t>Résultats espérés pour la ligne de travail 1:</w:t>
      </w:r>
      <w:r w:rsidR="00E0697A" w:rsidRPr="00352314">
        <w:rPr>
          <w:rFonts w:ascii="Arial" w:hAnsi="Arial" w:cs="Arial"/>
          <w:b/>
          <w:bCs/>
          <w:u w:val="single"/>
          <w:lang w:val="fr-FR"/>
        </w:rPr>
        <w:t xml:space="preserve"> </w:t>
      </w:r>
      <w:sdt>
        <w:sdtPr>
          <w:rPr>
            <w:rStyle w:val="Style3"/>
          </w:rPr>
          <w:alias w:val="2"/>
          <w:tag w:val="2"/>
          <w:id w:val="-359666546"/>
          <w:placeholder>
            <w:docPart w:val="DefaultPlaceholder_1082065158"/>
          </w:placeholder>
          <w:showingPlcHdr/>
          <w:text/>
        </w:sdtPr>
        <w:sdtEndPr>
          <w:rPr>
            <w:rStyle w:val="Policepardfaut"/>
            <w:rFonts w:asciiTheme="minorHAnsi" w:hAnsiTheme="minorHAnsi" w:cs="Arial"/>
            <w:b/>
            <w:bCs/>
            <w:color w:val="auto"/>
            <w:sz w:val="22"/>
            <w:u w:val="single"/>
            <w:lang w:val="fr-FR"/>
          </w:rPr>
        </w:sdtEndPr>
        <w:sdtContent>
          <w:r w:rsidR="00452E56" w:rsidRPr="00B51A63">
            <w:rPr>
              <w:rStyle w:val="Style2"/>
              <w:lang w:val="fr-FR"/>
            </w:rPr>
            <w:t>Cliquez ici pour taper du texte.</w:t>
          </w:r>
        </w:sdtContent>
      </w:sdt>
    </w:p>
    <w:p w:rsidR="00E0697A" w:rsidRPr="00352314" w:rsidRDefault="00E0697A" w:rsidP="00E0697A">
      <w:pPr>
        <w:pStyle w:val="En-tte"/>
        <w:jc w:val="both"/>
        <w:rPr>
          <w:rFonts w:ascii="Arial" w:hAnsi="Arial" w:cs="Arial"/>
          <w:b/>
          <w:bCs/>
          <w:u w:val="single"/>
          <w:lang w:val="fr-FR"/>
        </w:rPr>
      </w:pPr>
    </w:p>
    <w:p w:rsidR="00842A64" w:rsidRPr="00352314" w:rsidRDefault="00842A64" w:rsidP="00842A64">
      <w:pPr>
        <w:pStyle w:val="En-tte"/>
        <w:jc w:val="both"/>
        <w:rPr>
          <w:rFonts w:ascii="Arial" w:hAnsi="Arial" w:cs="Arial"/>
          <w:b/>
          <w:bCs/>
          <w:u w:val="single"/>
          <w:lang w:val="fr-FR"/>
        </w:rPr>
      </w:pPr>
    </w:p>
    <w:p w:rsidR="00B32876" w:rsidRPr="00352314" w:rsidRDefault="00B32876" w:rsidP="00B32876">
      <w:pPr>
        <w:pStyle w:val="En-tte"/>
        <w:jc w:val="both"/>
        <w:rPr>
          <w:rFonts w:ascii="Arial" w:hAnsi="Arial" w:cs="Arial"/>
          <w:b/>
          <w:bCs/>
          <w:u w:val="single"/>
          <w:lang w:val="fr-FR"/>
        </w:rPr>
      </w:pPr>
      <w:r w:rsidRPr="00352314">
        <w:rPr>
          <w:rFonts w:ascii="Arial" w:hAnsi="Arial" w:cs="Arial"/>
          <w:b/>
          <w:bCs/>
          <w:u w:val="single"/>
          <w:lang w:val="fr-FR"/>
        </w:rPr>
        <w:t>Actions pour la ligne de travail 1:</w:t>
      </w:r>
    </w:p>
    <w:p w:rsidR="00E0697A" w:rsidRPr="00352314" w:rsidRDefault="00E0697A" w:rsidP="00E0697A">
      <w:pPr>
        <w:pStyle w:val="En-tte"/>
        <w:jc w:val="both"/>
        <w:rPr>
          <w:rFonts w:ascii="Arial" w:hAnsi="Arial" w:cs="Arial"/>
          <w:b/>
          <w:bCs/>
          <w:u w:val="single"/>
          <w:lang w:val="fr-FR"/>
        </w:rPr>
      </w:pPr>
    </w:p>
    <w:p w:rsidR="00E0697A" w:rsidRPr="00352314" w:rsidRDefault="00B32876" w:rsidP="00DC38D8">
      <w:pPr>
        <w:spacing w:after="120"/>
        <w:rPr>
          <w:rFonts w:ascii="Arial" w:hAnsi="Arial" w:cs="Arial"/>
          <w:b/>
          <w:lang w:val="fr-FR"/>
        </w:rPr>
      </w:pPr>
      <w:r w:rsidRPr="00352314">
        <w:rPr>
          <w:rFonts w:ascii="Arial" w:hAnsi="Arial" w:cs="Arial"/>
          <w:b/>
          <w:lang w:val="fr-FR"/>
        </w:rPr>
        <w:t>Action 1</w:t>
      </w:r>
      <w:r w:rsidR="00E0697A" w:rsidRPr="00352314">
        <w:rPr>
          <w:rFonts w:ascii="Arial" w:hAnsi="Arial" w:cs="Arial"/>
          <w:b/>
          <w:lang w:val="fr-FR"/>
        </w:rPr>
        <w:t xml:space="preserve">: </w:t>
      </w:r>
      <w:sdt>
        <w:sdtPr>
          <w:rPr>
            <w:rFonts w:ascii="Arial" w:hAnsi="Arial" w:cs="Arial"/>
            <w:b/>
            <w:lang w:val="fr-FR"/>
          </w:rPr>
          <w:id w:val="-1451540939"/>
          <w:placeholder>
            <w:docPart w:val="DefaultPlaceholder_1082065158"/>
          </w:placeholder>
          <w:showingPlcHdr/>
          <w:text/>
        </w:sdtPr>
        <w:sdtEndPr/>
        <w:sdtContent>
          <w:r w:rsidR="00452E56" w:rsidRPr="00B51A63">
            <w:rPr>
              <w:rStyle w:val="Style2"/>
              <w:lang w:val="fr-FR"/>
            </w:rPr>
            <w:t>Cliquez ici pour taper du texte.</w:t>
          </w:r>
        </w:sdtContent>
      </w:sdt>
    </w:p>
    <w:p w:rsidR="00E0697A" w:rsidRPr="00352314" w:rsidRDefault="00B32876" w:rsidP="00B32876">
      <w:pPr>
        <w:pStyle w:val="En-tte"/>
        <w:spacing w:line="360" w:lineRule="auto"/>
        <w:jc w:val="both"/>
        <w:rPr>
          <w:rFonts w:ascii="Arial" w:hAnsi="Arial" w:cs="Arial"/>
          <w:lang w:val="fr-FR"/>
        </w:rPr>
      </w:pPr>
      <w:r w:rsidRPr="00352314">
        <w:rPr>
          <w:rFonts w:ascii="Arial" w:hAnsi="Arial" w:cs="Arial"/>
          <w:lang w:val="fr-FR"/>
        </w:rPr>
        <w:t>Objectif de l’action</w:t>
      </w:r>
      <w:r w:rsidR="00E0697A" w:rsidRPr="00352314">
        <w:rPr>
          <w:rFonts w:ascii="Arial" w:hAnsi="Arial" w:cs="Arial"/>
          <w:lang w:val="fr-FR"/>
        </w:rPr>
        <w:t xml:space="preserve">: </w:t>
      </w:r>
      <w:sdt>
        <w:sdtPr>
          <w:rPr>
            <w:rFonts w:ascii="Arial" w:hAnsi="Arial" w:cs="Arial"/>
            <w:lang w:val="fr-FR"/>
          </w:rPr>
          <w:id w:val="-1011911805"/>
          <w:placeholder>
            <w:docPart w:val="DefaultPlaceholder_1082065158"/>
          </w:placeholder>
          <w:showingPlcHdr/>
          <w:text/>
        </w:sdtPr>
        <w:sdtEndPr/>
        <w:sdtContent>
          <w:r w:rsidR="000A2824" w:rsidRPr="00B51A63">
            <w:rPr>
              <w:rStyle w:val="Style2"/>
              <w:lang w:val="fr-FR"/>
            </w:rPr>
            <w:t>Cliquez ici pour taper du texte.</w:t>
          </w:r>
        </w:sdtContent>
      </w:sdt>
    </w:p>
    <w:p w:rsidR="00E0697A" w:rsidRPr="00352314" w:rsidRDefault="00B32876" w:rsidP="00B32876">
      <w:pPr>
        <w:pStyle w:val="En-tte"/>
        <w:spacing w:line="360" w:lineRule="auto"/>
        <w:jc w:val="both"/>
        <w:rPr>
          <w:rFonts w:ascii="Arial" w:hAnsi="Arial" w:cs="Arial"/>
          <w:lang w:val="fr-FR"/>
        </w:rPr>
      </w:pPr>
      <w:r w:rsidRPr="00352314">
        <w:rPr>
          <w:rFonts w:ascii="Arial" w:hAnsi="Arial" w:cs="Arial"/>
          <w:lang w:val="fr-FR"/>
        </w:rPr>
        <w:t xml:space="preserve">Description sommaire </w:t>
      </w:r>
      <w:r w:rsidR="00E0697A" w:rsidRPr="00352314">
        <w:rPr>
          <w:rFonts w:ascii="Arial" w:hAnsi="Arial" w:cs="Arial"/>
          <w:lang w:val="fr-FR"/>
        </w:rPr>
        <w:t xml:space="preserve">: </w:t>
      </w:r>
      <w:sdt>
        <w:sdtPr>
          <w:rPr>
            <w:rFonts w:ascii="Arial" w:hAnsi="Arial" w:cs="Arial"/>
            <w:lang w:val="fr-FR"/>
          </w:rPr>
          <w:id w:val="-555775317"/>
          <w:placeholder>
            <w:docPart w:val="DefaultPlaceholder_1082065158"/>
          </w:placeholder>
          <w:showingPlcHdr/>
          <w:text/>
        </w:sdtPr>
        <w:sdtEndPr/>
        <w:sdtContent>
          <w:r w:rsidR="000A2824" w:rsidRPr="000A2824">
            <w:rPr>
              <w:rStyle w:val="Style2"/>
            </w:rPr>
            <w:t>Cliquez ici pour taper du texte.</w:t>
          </w:r>
        </w:sdtContent>
      </w:sdt>
    </w:p>
    <w:p w:rsidR="00E0697A" w:rsidRPr="00352314" w:rsidRDefault="00B32876" w:rsidP="00B32876">
      <w:pPr>
        <w:pStyle w:val="En-tte"/>
        <w:spacing w:line="360" w:lineRule="auto"/>
        <w:jc w:val="both"/>
        <w:rPr>
          <w:rFonts w:ascii="Arial" w:hAnsi="Arial" w:cs="Arial"/>
          <w:b/>
          <w:lang w:val="fr-FR"/>
        </w:rPr>
      </w:pPr>
      <w:r w:rsidRPr="00352314">
        <w:rPr>
          <w:rFonts w:ascii="Arial" w:hAnsi="Arial" w:cs="Arial"/>
          <w:lang w:val="fr-FR"/>
        </w:rPr>
        <w:t>Résultats espérés</w:t>
      </w:r>
      <w:r w:rsidR="00E0697A" w:rsidRPr="00352314">
        <w:rPr>
          <w:rFonts w:ascii="Arial" w:hAnsi="Arial" w:cs="Arial"/>
          <w:lang w:val="fr-FR"/>
        </w:rPr>
        <w:t xml:space="preserve">: </w:t>
      </w:r>
      <w:sdt>
        <w:sdtPr>
          <w:rPr>
            <w:rFonts w:ascii="Arial" w:hAnsi="Arial" w:cs="Arial"/>
            <w:lang w:val="fr-FR"/>
          </w:rPr>
          <w:id w:val="2089572663"/>
          <w:placeholder>
            <w:docPart w:val="DefaultPlaceholder_1082065158"/>
          </w:placeholder>
          <w:showingPlcHdr/>
          <w:text/>
        </w:sdtPr>
        <w:sdtEndPr/>
        <w:sdtContent>
          <w:r w:rsidR="000A2824" w:rsidRPr="00B51A63">
            <w:rPr>
              <w:rStyle w:val="Style2"/>
              <w:lang w:val="fr-FR"/>
            </w:rPr>
            <w:t>Cliquez ici pour taper du texte.</w:t>
          </w:r>
        </w:sdtContent>
      </w:sdt>
    </w:p>
    <w:p w:rsidR="00E0697A" w:rsidRPr="00352314" w:rsidRDefault="00B32876" w:rsidP="00B32876">
      <w:pPr>
        <w:pStyle w:val="En-tte"/>
        <w:spacing w:line="360" w:lineRule="auto"/>
        <w:jc w:val="both"/>
        <w:rPr>
          <w:rFonts w:ascii="Arial" w:hAnsi="Arial" w:cs="Arial"/>
          <w:lang w:val="fr-FR"/>
        </w:rPr>
      </w:pPr>
      <w:r w:rsidRPr="00352314">
        <w:rPr>
          <w:rFonts w:ascii="Arial" w:hAnsi="Arial" w:cs="Arial"/>
          <w:lang w:val="fr-FR"/>
        </w:rPr>
        <w:t xml:space="preserve">Bénéficiaires de l’action [liste des bénéficiaires séparés par une virgule] </w:t>
      </w:r>
      <w:r w:rsidR="00E0697A" w:rsidRPr="00352314">
        <w:rPr>
          <w:rFonts w:ascii="Arial" w:hAnsi="Arial" w:cs="Arial"/>
          <w:lang w:val="fr-FR"/>
        </w:rPr>
        <w:t xml:space="preserve"> </w:t>
      </w:r>
      <w:sdt>
        <w:sdtPr>
          <w:rPr>
            <w:rFonts w:ascii="Arial" w:hAnsi="Arial" w:cs="Arial"/>
            <w:lang w:val="fr-FR"/>
          </w:rPr>
          <w:id w:val="-1640949850"/>
          <w:placeholder>
            <w:docPart w:val="DefaultPlaceholder_1082065158"/>
          </w:placeholder>
          <w:showingPlcHdr/>
          <w:text/>
        </w:sdtPr>
        <w:sdtEndPr/>
        <w:sdtContent>
          <w:r w:rsidR="000A2824" w:rsidRPr="00B51A63">
            <w:rPr>
              <w:rStyle w:val="Style2"/>
              <w:lang w:val="fr-FR"/>
            </w:rPr>
            <w:t>Cliquez ici pour taper du texte.</w:t>
          </w:r>
        </w:sdtContent>
      </w:sdt>
    </w:p>
    <w:p w:rsidR="00DC38D8" w:rsidRPr="00352314" w:rsidRDefault="00DC38D8" w:rsidP="00DC38D8">
      <w:pPr>
        <w:spacing w:after="120"/>
        <w:rPr>
          <w:rFonts w:ascii="Arial" w:hAnsi="Arial" w:cs="Arial"/>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2</w:t>
      </w:r>
      <w:r w:rsidRPr="00352314">
        <w:rPr>
          <w:rFonts w:ascii="Arial" w:hAnsi="Arial" w:cs="Arial"/>
          <w:b/>
          <w:lang w:val="fr-FR"/>
        </w:rPr>
        <w:t xml:space="preserve">: </w:t>
      </w:r>
      <w:sdt>
        <w:sdtPr>
          <w:rPr>
            <w:rFonts w:ascii="Arial" w:hAnsi="Arial" w:cs="Arial"/>
            <w:b/>
            <w:lang w:val="fr-FR"/>
          </w:rPr>
          <w:id w:val="-1170320422"/>
          <w:placeholder>
            <w:docPart w:val="EF5730C053CC4F32B143CC8FAFD63B78"/>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402270347"/>
          <w:placeholder>
            <w:docPart w:val="EF5730C053CC4F32B143CC8FAFD63B78"/>
          </w:placeholder>
          <w:showingPlcHdr/>
          <w:text/>
        </w:sdtPr>
        <w:sdtEndPr/>
        <w:sdtContent>
          <w:r w:rsidRPr="000A2824">
            <w:rPr>
              <w:rStyle w:val="Style2"/>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1280181501"/>
          <w:placeholder>
            <w:docPart w:val="EF5730C053CC4F32B143CC8FAFD63B78"/>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517200029"/>
          <w:placeholder>
            <w:docPart w:val="EF5730C053CC4F32B143CC8FAFD63B78"/>
          </w:placeholder>
          <w:showingPlcHdr/>
          <w:text/>
        </w:sdtPr>
        <w:sdtEndPr/>
        <w:sdtContent>
          <w:r w:rsidRPr="00B51A63">
            <w:rPr>
              <w:rStyle w:val="Style2"/>
              <w:lang w:val="fr-FR"/>
            </w:rPr>
            <w:t>Cliquez ici pour taper du texte.</w:t>
          </w:r>
        </w:sdtContent>
      </w:sdt>
    </w:p>
    <w:p w:rsidR="00B32876" w:rsidRPr="001A1453"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682053781"/>
          <w:placeholder>
            <w:docPart w:val="EF5730C053CC4F32B143CC8FAFD63B78"/>
          </w:placeholder>
          <w:showingPlcHdr/>
          <w:text/>
        </w:sdtPr>
        <w:sdtEndPr/>
        <w:sdtContent>
          <w:r w:rsidRPr="00B51A63">
            <w:rPr>
              <w:rStyle w:val="Style2"/>
              <w:lang w:val="fr-FR"/>
            </w:rPr>
            <w:t>Cliquez ici pour taper du texte.</w:t>
          </w:r>
        </w:sdtContent>
      </w:sdt>
    </w:p>
    <w:p w:rsidR="00F21673" w:rsidRPr="001A1453" w:rsidRDefault="00F21673" w:rsidP="00DC38D8">
      <w:pPr>
        <w:spacing w:after="120"/>
        <w:rPr>
          <w:rFonts w:ascii="Arial" w:hAnsi="Arial" w:cs="Arial"/>
          <w:b/>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3</w:t>
      </w:r>
      <w:r w:rsidRPr="00352314">
        <w:rPr>
          <w:rFonts w:ascii="Arial" w:hAnsi="Arial" w:cs="Arial"/>
          <w:b/>
          <w:lang w:val="fr-FR"/>
        </w:rPr>
        <w:t xml:space="preserve">: </w:t>
      </w:r>
      <w:sdt>
        <w:sdtPr>
          <w:rPr>
            <w:rFonts w:ascii="Arial" w:hAnsi="Arial" w:cs="Arial"/>
            <w:b/>
            <w:lang w:val="fr-FR"/>
          </w:rPr>
          <w:id w:val="1600514608"/>
          <w:placeholder>
            <w:docPart w:val="057E3306B86F4A99A8693618F951FF97"/>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1457172574"/>
          <w:placeholder>
            <w:docPart w:val="057E3306B86F4A99A8693618F951FF97"/>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1605921755"/>
          <w:placeholder>
            <w:docPart w:val="057E3306B86F4A99A8693618F951FF97"/>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263041470"/>
          <w:placeholder>
            <w:docPart w:val="057E3306B86F4A99A8693618F951FF97"/>
          </w:placeholder>
          <w:showingPlcHdr/>
          <w:text/>
        </w:sdtPr>
        <w:sdtEndPr/>
        <w:sdtContent>
          <w:r w:rsidRPr="00B51A63">
            <w:rPr>
              <w:rStyle w:val="Style2"/>
              <w:lang w:val="fr-FR"/>
            </w:rPr>
            <w:t>Cliquez ici pour taper du texte.</w:t>
          </w:r>
        </w:sdtContent>
      </w:sdt>
    </w:p>
    <w:p w:rsidR="00B32876"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755107037"/>
          <w:placeholder>
            <w:docPart w:val="057E3306B86F4A99A8693618F951FF97"/>
          </w:placeholder>
          <w:showingPlcHdr/>
          <w:text/>
        </w:sdtPr>
        <w:sdtEndPr/>
        <w:sdtContent>
          <w:r w:rsidRPr="00B51A63">
            <w:rPr>
              <w:rStyle w:val="Style2"/>
              <w:lang w:val="fr-FR"/>
            </w:rPr>
            <w:t>Cliquez ici pour taper du texte.</w:t>
          </w:r>
        </w:sdtContent>
      </w:sdt>
    </w:p>
    <w:p w:rsidR="00DC38D8" w:rsidRPr="00352314" w:rsidRDefault="00DC38D8" w:rsidP="00DC38D8">
      <w:pPr>
        <w:spacing w:after="120"/>
        <w:rPr>
          <w:rFonts w:ascii="Arial" w:hAnsi="Arial" w:cs="Arial"/>
          <w:lang w:val="fr-FR"/>
        </w:rPr>
      </w:pPr>
    </w:p>
    <w:p w:rsidR="00092F7C" w:rsidRPr="00352314" w:rsidRDefault="00B32876" w:rsidP="00DC38D8">
      <w:pPr>
        <w:spacing w:after="120"/>
        <w:rPr>
          <w:rFonts w:ascii="Arial" w:hAnsi="Arial" w:cs="Arial"/>
          <w:lang w:val="fr-FR"/>
        </w:rPr>
      </w:pPr>
      <w:r w:rsidRPr="00352314">
        <w:rPr>
          <w:rFonts w:ascii="Arial" w:hAnsi="Arial" w:cs="Arial"/>
          <w:i/>
          <w:lang w:val="fr-FR"/>
        </w:rPr>
        <w:t>Il est possible de rajouter plus d’actions en copie le format utilisé précédemment</w:t>
      </w:r>
      <w:r w:rsidR="00092F7C" w:rsidRPr="00352314">
        <w:rPr>
          <w:rFonts w:ascii="Arial" w:hAnsi="Arial" w:cs="Arial"/>
          <w:lang w:val="fr-FR"/>
        </w:rPr>
        <w:t>:</w:t>
      </w:r>
    </w:p>
    <w:p w:rsidR="00092F7C" w:rsidRPr="00352314" w:rsidRDefault="00092F7C" w:rsidP="00DC38D8">
      <w:pPr>
        <w:spacing w:after="120"/>
        <w:rPr>
          <w:rFonts w:ascii="Arial" w:hAnsi="Arial" w:cs="Arial"/>
          <w:lang w:val="fr-FR"/>
        </w:rPr>
      </w:pPr>
    </w:p>
    <w:p w:rsidR="00092F7C" w:rsidRDefault="00092F7C" w:rsidP="00DC38D8">
      <w:pPr>
        <w:spacing w:after="120"/>
        <w:rPr>
          <w:rFonts w:ascii="Arial" w:hAnsi="Arial" w:cs="Arial"/>
          <w:lang w:val="fr-FR"/>
        </w:rPr>
      </w:pPr>
    </w:p>
    <w:p w:rsidR="001A1453" w:rsidRPr="00352314" w:rsidRDefault="001A1453" w:rsidP="00DC38D8">
      <w:pPr>
        <w:spacing w:after="120"/>
        <w:rPr>
          <w:rFonts w:ascii="Arial" w:hAnsi="Arial" w:cs="Arial"/>
          <w:lang w:val="fr-FR"/>
        </w:rPr>
      </w:pPr>
    </w:p>
    <w:p w:rsidR="00B32876" w:rsidRPr="00352314" w:rsidRDefault="00B32876" w:rsidP="00B32876">
      <w:pPr>
        <w:pStyle w:val="En-tte"/>
        <w:jc w:val="both"/>
        <w:rPr>
          <w:rFonts w:ascii="Arial" w:hAnsi="Arial" w:cs="Arial"/>
          <w:b/>
          <w:lang w:val="fr-FR"/>
        </w:rPr>
      </w:pPr>
      <w:r w:rsidRPr="00352314">
        <w:rPr>
          <w:rFonts w:ascii="Arial" w:hAnsi="Arial" w:cs="Arial"/>
          <w:b/>
          <w:lang w:val="fr-FR"/>
        </w:rPr>
        <w:t>Dépenses prévues pour la ligne de travail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207"/>
        <w:gridCol w:w="1414"/>
        <w:gridCol w:w="1868"/>
        <w:gridCol w:w="1207"/>
        <w:gridCol w:w="1414"/>
      </w:tblGrid>
      <w:tr w:rsidR="004E450A" w:rsidRPr="00352314" w:rsidTr="00923169">
        <w:tc>
          <w:tcPr>
            <w:tcW w:w="4566" w:type="dxa"/>
            <w:gridSpan w:val="3"/>
            <w:tcBorders>
              <w:top w:val="single" w:sz="4" w:space="0" w:color="auto"/>
              <w:bottom w:val="single" w:sz="4"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France</w:t>
            </w:r>
          </w:p>
        </w:tc>
        <w:tc>
          <w:tcPr>
            <w:tcW w:w="4488" w:type="dxa"/>
            <w:gridSpan w:val="3"/>
            <w:tcBorders>
              <w:top w:val="single" w:sz="4" w:space="0" w:color="auto"/>
              <w:bottom w:val="single" w:sz="4"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Chili</w:t>
            </w:r>
          </w:p>
        </w:tc>
      </w:tr>
      <w:tr w:rsidR="004E450A" w:rsidRPr="00352314" w:rsidTr="00923169">
        <w:tc>
          <w:tcPr>
            <w:tcW w:w="1956" w:type="dxa"/>
            <w:tcBorders>
              <w:bottom w:val="single" w:sz="12"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Description</w:t>
            </w:r>
          </w:p>
        </w:tc>
        <w:tc>
          <w:tcPr>
            <w:tcW w:w="1195" w:type="dxa"/>
            <w:tcBorders>
              <w:bottom w:val="single" w:sz="12"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En numéraire (€)</w:t>
            </w:r>
          </w:p>
        </w:tc>
        <w:tc>
          <w:tcPr>
            <w:tcW w:w="1415" w:type="dxa"/>
            <w:tcBorders>
              <w:bottom w:val="single" w:sz="12"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Valorisation (€)</w:t>
            </w:r>
          </w:p>
        </w:tc>
        <w:tc>
          <w:tcPr>
            <w:tcW w:w="1878" w:type="dxa"/>
            <w:tcBorders>
              <w:bottom w:val="single" w:sz="12"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Description</w:t>
            </w:r>
          </w:p>
        </w:tc>
        <w:tc>
          <w:tcPr>
            <w:tcW w:w="1195" w:type="dxa"/>
            <w:tcBorders>
              <w:bottom w:val="single" w:sz="12" w:space="0" w:color="auto"/>
            </w:tcBorders>
          </w:tcPr>
          <w:p w:rsidR="004E450A" w:rsidRPr="00352314" w:rsidRDefault="00B32876" w:rsidP="00B32876">
            <w:pPr>
              <w:pStyle w:val="En-tte"/>
              <w:jc w:val="both"/>
              <w:rPr>
                <w:rFonts w:ascii="Arial" w:hAnsi="Arial" w:cs="Arial"/>
                <w:lang w:val="fr-FR"/>
              </w:rPr>
            </w:pPr>
            <w:r w:rsidRPr="00352314">
              <w:rPr>
                <w:rFonts w:ascii="Arial" w:hAnsi="Arial" w:cs="Arial"/>
                <w:lang w:val="fr-FR"/>
              </w:rPr>
              <w:t>En numéraire (CPL)</w:t>
            </w:r>
          </w:p>
        </w:tc>
        <w:tc>
          <w:tcPr>
            <w:tcW w:w="1415" w:type="dxa"/>
            <w:tcBorders>
              <w:bottom w:val="single" w:sz="12" w:space="0" w:color="auto"/>
            </w:tcBorders>
          </w:tcPr>
          <w:p w:rsidR="004E450A" w:rsidRPr="00352314" w:rsidRDefault="00B32876" w:rsidP="00E3242B">
            <w:pPr>
              <w:pStyle w:val="En-tte"/>
              <w:jc w:val="both"/>
              <w:rPr>
                <w:rFonts w:ascii="Arial" w:hAnsi="Arial" w:cs="Arial"/>
                <w:lang w:val="fr-FR"/>
              </w:rPr>
            </w:pPr>
            <w:r w:rsidRPr="00352314">
              <w:rPr>
                <w:rFonts w:ascii="Arial" w:hAnsi="Arial" w:cs="Arial"/>
                <w:lang w:val="fr-FR"/>
              </w:rPr>
              <w:t xml:space="preserve">Valorisation </w:t>
            </w:r>
            <w:r w:rsidR="004E450A" w:rsidRPr="00352314">
              <w:rPr>
                <w:rFonts w:ascii="Arial" w:hAnsi="Arial" w:cs="Arial"/>
                <w:lang w:val="fr-FR"/>
              </w:rPr>
              <w:t>(CLP)</w:t>
            </w:r>
          </w:p>
        </w:tc>
      </w:tr>
      <w:tr w:rsidR="00923169" w:rsidRPr="00352314" w:rsidTr="00923169">
        <w:sdt>
          <w:sdtPr>
            <w:rPr>
              <w:rFonts w:ascii="Arial" w:hAnsi="Arial" w:cs="Arial"/>
              <w:lang w:val="fr-FR"/>
            </w:rPr>
            <w:id w:val="-1032416338"/>
            <w:placeholder>
              <w:docPart w:val="DefaultPlaceholder_1082065158"/>
            </w:placeholder>
            <w:showingPlcHdr/>
            <w:text/>
          </w:sdtPr>
          <w:sdtEndPr/>
          <w:sdtContent>
            <w:tc>
              <w:tcPr>
                <w:tcW w:w="1956" w:type="dxa"/>
                <w:tcBorders>
                  <w:top w:val="single" w:sz="12" w:space="0" w:color="auto"/>
                </w:tcBorders>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536510059"/>
            <w:placeholder>
              <w:docPart w:val="5B45367A38F84172B48828916FE87B83"/>
            </w:placeholder>
            <w:showingPlcHdr/>
            <w:text/>
          </w:sdtPr>
          <w:sdtEndPr/>
          <w:sdtContent>
            <w:tc>
              <w:tcPr>
                <w:tcW w:w="1195" w:type="dxa"/>
                <w:tcBorders>
                  <w:top w:val="single" w:sz="12" w:space="0" w:color="auto"/>
                </w:tcBorders>
              </w:tcPr>
              <w:p w:rsidR="00923169" w:rsidRPr="00352314" w:rsidRDefault="00923169" w:rsidP="00923169">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909854416"/>
            <w:placeholder>
              <w:docPart w:val="5CFA71421913452E809AAAC0358F9FBB"/>
            </w:placeholder>
            <w:showingPlcHdr/>
            <w:text/>
          </w:sdtPr>
          <w:sdtEndPr/>
          <w:sdtContent>
            <w:tc>
              <w:tcPr>
                <w:tcW w:w="1415" w:type="dxa"/>
                <w:tcBorders>
                  <w:top w:val="single" w:sz="12"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559350843"/>
            <w:placeholder>
              <w:docPart w:val="DefaultPlaceholder_1082065158"/>
            </w:placeholder>
            <w:showingPlcHdr/>
            <w:text/>
          </w:sdtPr>
          <w:sdtEndPr/>
          <w:sdtContent>
            <w:tc>
              <w:tcPr>
                <w:tcW w:w="1878" w:type="dxa"/>
                <w:tcBorders>
                  <w:top w:val="single" w:sz="12" w:space="0" w:color="auto"/>
                </w:tcBorders>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54456333"/>
            <w:placeholder>
              <w:docPart w:val="BA47657F59A74B9E846A2E4C06532CFA"/>
            </w:placeholder>
            <w:showingPlcHdr/>
            <w:text/>
          </w:sdtPr>
          <w:sdtEndPr/>
          <w:sdtContent>
            <w:tc>
              <w:tcPr>
                <w:tcW w:w="1195" w:type="dxa"/>
                <w:tcBorders>
                  <w:top w:val="single" w:sz="12" w:space="0" w:color="auto"/>
                </w:tcBorders>
              </w:tcPr>
              <w:p w:rsidR="00923169" w:rsidRPr="00352314" w:rsidRDefault="00923169" w:rsidP="00923169">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164317963"/>
            <w:placeholder>
              <w:docPart w:val="0CFB8F43B4324042B7AFEDEF5ED6E109"/>
            </w:placeholder>
            <w:showingPlcHdr/>
            <w:text/>
          </w:sdtPr>
          <w:sdtEndPr/>
          <w:sdtContent>
            <w:tc>
              <w:tcPr>
                <w:tcW w:w="1415" w:type="dxa"/>
                <w:tcBorders>
                  <w:top w:val="single" w:sz="12"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tr>
      <w:tr w:rsidR="00923169" w:rsidRPr="00352314" w:rsidTr="00923169">
        <w:sdt>
          <w:sdtPr>
            <w:rPr>
              <w:rFonts w:ascii="Arial" w:hAnsi="Arial" w:cs="Arial"/>
              <w:lang w:val="fr-FR"/>
            </w:rPr>
            <w:id w:val="1737128026"/>
            <w:placeholder>
              <w:docPart w:val="DefaultPlaceholder_1082065158"/>
            </w:placeholder>
            <w:showingPlcHdr/>
            <w:text/>
          </w:sdtPr>
          <w:sdtEndPr/>
          <w:sdtContent>
            <w:tc>
              <w:tcPr>
                <w:tcW w:w="1956" w:type="dxa"/>
              </w:tcPr>
              <w:p w:rsidR="00923169" w:rsidRPr="00352314" w:rsidRDefault="000A2824" w:rsidP="000A2824">
                <w:pPr>
                  <w:pStyle w:val="En-tte"/>
                  <w:jc w:val="both"/>
                  <w:rPr>
                    <w:rFonts w:ascii="Arial" w:hAnsi="Arial" w:cs="Arial"/>
                    <w:lang w:val="fr-FR"/>
                  </w:rPr>
                </w:pPr>
                <w:r w:rsidRPr="001A1453">
                  <w:rPr>
                    <w:rStyle w:val="Style2"/>
                    <w:lang w:val="fr-FR"/>
                  </w:rPr>
                  <w:t>Cliquez ici pour taper du texte.</w:t>
                </w:r>
              </w:p>
            </w:tc>
          </w:sdtContent>
        </w:sdt>
        <w:sdt>
          <w:sdtPr>
            <w:rPr>
              <w:rFonts w:ascii="Arial" w:hAnsi="Arial" w:cs="Arial"/>
              <w:lang w:val="fr-FR"/>
            </w:rPr>
            <w:id w:val="1871341189"/>
            <w:placeholder>
              <w:docPart w:val="88C17220C3704479B9695BE29068FE52"/>
            </w:placeholder>
            <w:showingPlcHdr/>
            <w:text/>
          </w:sdtPr>
          <w:sdtEndPr/>
          <w:sdtContent>
            <w:tc>
              <w:tcPr>
                <w:tcW w:w="1195" w:type="dxa"/>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851640099"/>
            <w:placeholder>
              <w:docPart w:val="9AA70AB3BFDD43BCBA60599F5B943988"/>
            </w:placeholder>
            <w:showingPlcHdr/>
            <w:text/>
          </w:sdtPr>
          <w:sdtEndPr/>
          <w:sdtContent>
            <w:tc>
              <w:tcPr>
                <w:tcW w:w="1415" w:type="dxa"/>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516925259"/>
            <w:placeholder>
              <w:docPart w:val="DefaultPlaceholder_1082065158"/>
            </w:placeholder>
            <w:showingPlcHdr/>
            <w:text/>
          </w:sdtPr>
          <w:sdtEndPr/>
          <w:sdtContent>
            <w:tc>
              <w:tcPr>
                <w:tcW w:w="1878" w:type="dxa"/>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202864266"/>
            <w:placeholder>
              <w:docPart w:val="79F0DDBB9C8C4B50A6F9451B21F78703"/>
            </w:placeholder>
            <w:showingPlcHdr/>
            <w:text/>
          </w:sdtPr>
          <w:sdtEndPr/>
          <w:sdtContent>
            <w:tc>
              <w:tcPr>
                <w:tcW w:w="1195" w:type="dxa"/>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2118895699"/>
            <w:placeholder>
              <w:docPart w:val="95DA45F951C746E886917A9B2E74F353"/>
            </w:placeholder>
            <w:showingPlcHdr/>
            <w:text/>
          </w:sdtPr>
          <w:sdtEndPr/>
          <w:sdtContent>
            <w:tc>
              <w:tcPr>
                <w:tcW w:w="1415" w:type="dxa"/>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tr>
      <w:tr w:rsidR="00923169" w:rsidRPr="00352314" w:rsidTr="00923169">
        <w:sdt>
          <w:sdtPr>
            <w:rPr>
              <w:rFonts w:ascii="Arial" w:hAnsi="Arial" w:cs="Arial"/>
              <w:lang w:val="fr-FR"/>
            </w:rPr>
            <w:id w:val="1796640057"/>
            <w:placeholder>
              <w:docPart w:val="DefaultPlaceholder_1082065158"/>
            </w:placeholder>
            <w:showingPlcHdr/>
            <w:text/>
          </w:sdtPr>
          <w:sdtEndPr/>
          <w:sdtContent>
            <w:tc>
              <w:tcPr>
                <w:tcW w:w="1956" w:type="dxa"/>
                <w:tcBorders>
                  <w:bottom w:val="single" w:sz="4" w:space="0" w:color="auto"/>
                </w:tcBorders>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798913556"/>
            <w:placeholder>
              <w:docPart w:val="47DA93E055DB41D5A0524FDB7DE4E645"/>
            </w:placeholder>
            <w:showingPlcHdr/>
            <w:text/>
          </w:sdtPr>
          <w:sdtEndPr/>
          <w:sdtContent>
            <w:tc>
              <w:tcPr>
                <w:tcW w:w="1195" w:type="dxa"/>
                <w:tcBorders>
                  <w:bottom w:val="single" w:sz="4"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984737480"/>
            <w:placeholder>
              <w:docPart w:val="11AFBC51AEFC4EB2874C274732498EB2"/>
            </w:placeholder>
            <w:showingPlcHdr/>
            <w:text/>
          </w:sdtPr>
          <w:sdtEndPr/>
          <w:sdtContent>
            <w:tc>
              <w:tcPr>
                <w:tcW w:w="1415" w:type="dxa"/>
                <w:tcBorders>
                  <w:bottom w:val="single" w:sz="4"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652256095"/>
            <w:placeholder>
              <w:docPart w:val="DefaultPlaceholder_1082065158"/>
            </w:placeholder>
            <w:showingPlcHdr/>
            <w:text/>
          </w:sdtPr>
          <w:sdtEndPr/>
          <w:sdtContent>
            <w:tc>
              <w:tcPr>
                <w:tcW w:w="1878" w:type="dxa"/>
                <w:tcBorders>
                  <w:bottom w:val="single" w:sz="4" w:space="0" w:color="auto"/>
                </w:tcBorders>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795794243"/>
            <w:placeholder>
              <w:docPart w:val="BCE1B69FC29540C688F9B2703977A6B1"/>
            </w:placeholder>
            <w:showingPlcHdr/>
            <w:text/>
          </w:sdtPr>
          <w:sdtEndPr/>
          <w:sdtContent>
            <w:tc>
              <w:tcPr>
                <w:tcW w:w="1195" w:type="dxa"/>
                <w:tcBorders>
                  <w:bottom w:val="single" w:sz="4"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2097942958"/>
            <w:placeholder>
              <w:docPart w:val="F8D14D9B3A8247A1B5F6F27595AF0577"/>
            </w:placeholder>
            <w:showingPlcHdr/>
            <w:text/>
          </w:sdtPr>
          <w:sdtEndPr/>
          <w:sdtContent>
            <w:tc>
              <w:tcPr>
                <w:tcW w:w="1415" w:type="dxa"/>
                <w:tcBorders>
                  <w:bottom w:val="single" w:sz="4"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tr>
      <w:tr w:rsidR="00923169" w:rsidRPr="00352314" w:rsidTr="00923169">
        <w:sdt>
          <w:sdtPr>
            <w:rPr>
              <w:rFonts w:ascii="Arial" w:hAnsi="Arial" w:cs="Arial"/>
              <w:lang w:val="fr-FR"/>
            </w:rPr>
            <w:id w:val="-2103713712"/>
            <w:placeholder>
              <w:docPart w:val="DefaultPlaceholder_1082065158"/>
            </w:placeholder>
            <w:showingPlcHdr/>
            <w:text/>
          </w:sdtPr>
          <w:sdtEndPr/>
          <w:sdtContent>
            <w:tc>
              <w:tcPr>
                <w:tcW w:w="1956" w:type="dxa"/>
                <w:tcBorders>
                  <w:bottom w:val="single" w:sz="18" w:space="0" w:color="auto"/>
                </w:tcBorders>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507206314"/>
            <w:placeholder>
              <w:docPart w:val="A663E21E808B496EA1935E3C7D467D23"/>
            </w:placeholder>
            <w:showingPlcHdr/>
            <w:text/>
          </w:sdtPr>
          <w:sdtEndPr/>
          <w:sdtContent>
            <w:tc>
              <w:tcPr>
                <w:tcW w:w="1195" w:type="dxa"/>
                <w:tcBorders>
                  <w:bottom w:val="single" w:sz="18"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373273202"/>
            <w:placeholder>
              <w:docPart w:val="5D2D4F75DAFC4027B564D46789315528"/>
            </w:placeholder>
            <w:showingPlcHdr/>
            <w:text/>
          </w:sdtPr>
          <w:sdtEndPr/>
          <w:sdtContent>
            <w:tc>
              <w:tcPr>
                <w:tcW w:w="1415" w:type="dxa"/>
                <w:tcBorders>
                  <w:bottom w:val="single" w:sz="18"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145086957"/>
            <w:placeholder>
              <w:docPart w:val="DefaultPlaceholder_1082065158"/>
            </w:placeholder>
            <w:showingPlcHdr/>
            <w:text/>
          </w:sdtPr>
          <w:sdtEndPr/>
          <w:sdtContent>
            <w:tc>
              <w:tcPr>
                <w:tcW w:w="1878" w:type="dxa"/>
                <w:tcBorders>
                  <w:bottom w:val="single" w:sz="18" w:space="0" w:color="auto"/>
                </w:tcBorders>
              </w:tcPr>
              <w:p w:rsidR="00923169" w:rsidRPr="00352314" w:rsidRDefault="000A2824" w:rsidP="000A2824">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014272404"/>
            <w:placeholder>
              <w:docPart w:val="D3FECF8AE07843ECAA8F714215C421E0"/>
            </w:placeholder>
            <w:showingPlcHdr/>
            <w:text/>
          </w:sdtPr>
          <w:sdtEndPr/>
          <w:sdtContent>
            <w:tc>
              <w:tcPr>
                <w:tcW w:w="1195" w:type="dxa"/>
                <w:tcBorders>
                  <w:bottom w:val="single" w:sz="18"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738820524"/>
            <w:placeholder>
              <w:docPart w:val="E8EFEF4BB11B45FF9E4D2B443AEF3C4B"/>
            </w:placeholder>
            <w:showingPlcHdr/>
            <w:text/>
          </w:sdtPr>
          <w:sdtEndPr/>
          <w:sdtContent>
            <w:tc>
              <w:tcPr>
                <w:tcW w:w="1415" w:type="dxa"/>
                <w:tcBorders>
                  <w:bottom w:val="single" w:sz="18"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tr>
      <w:tr w:rsidR="00923169" w:rsidRPr="00352314" w:rsidTr="00E3242B">
        <w:tc>
          <w:tcPr>
            <w:tcW w:w="1956" w:type="dxa"/>
            <w:tcBorders>
              <w:top w:val="single" w:sz="18" w:space="0" w:color="auto"/>
              <w:left w:val="single" w:sz="12" w:space="0" w:color="auto"/>
              <w:bottom w:val="single" w:sz="18" w:space="0" w:color="auto"/>
              <w:right w:val="single" w:sz="12" w:space="0" w:color="auto"/>
            </w:tcBorders>
            <w:vAlign w:val="center"/>
          </w:tcPr>
          <w:p w:rsidR="00923169" w:rsidRPr="00352314" w:rsidRDefault="00923169" w:rsidP="00E3242B">
            <w:pPr>
              <w:pStyle w:val="En-tte"/>
              <w:rPr>
                <w:rFonts w:ascii="Arial" w:hAnsi="Arial" w:cs="Arial"/>
                <w:lang w:val="fr-FR"/>
              </w:rPr>
            </w:pPr>
          </w:p>
          <w:p w:rsidR="00923169" w:rsidRPr="00352314" w:rsidRDefault="00B32876" w:rsidP="00B32876">
            <w:pPr>
              <w:pStyle w:val="En-tte"/>
              <w:rPr>
                <w:rFonts w:ascii="Arial" w:hAnsi="Arial" w:cs="Arial"/>
                <w:lang w:val="fr-FR"/>
              </w:rPr>
            </w:pPr>
            <w:r w:rsidRPr="00352314">
              <w:rPr>
                <w:rFonts w:ascii="Arial" w:hAnsi="Arial" w:cs="Arial"/>
                <w:lang w:val="fr-FR"/>
              </w:rPr>
              <w:t>Sous</w:t>
            </w:r>
            <w:r w:rsidR="00923169" w:rsidRPr="00352314">
              <w:rPr>
                <w:rFonts w:ascii="Arial" w:hAnsi="Arial" w:cs="Arial"/>
                <w:lang w:val="fr-FR"/>
              </w:rPr>
              <w:t>-Total</w:t>
            </w:r>
          </w:p>
        </w:tc>
        <w:sdt>
          <w:sdtPr>
            <w:rPr>
              <w:rFonts w:ascii="Arial" w:hAnsi="Arial" w:cs="Arial"/>
              <w:lang w:val="fr-FR"/>
            </w:rPr>
            <w:id w:val="1614555015"/>
            <w:placeholder>
              <w:docPart w:val="5182616585A94F65B9DE45FFEAD86F28"/>
            </w:placeholder>
            <w:showingPlcHdr/>
            <w:text/>
          </w:sdtPr>
          <w:sdtEndPr/>
          <w:sdtContent>
            <w:tc>
              <w:tcPr>
                <w:tcW w:w="1195" w:type="dxa"/>
                <w:tcBorders>
                  <w:top w:val="single" w:sz="18" w:space="0" w:color="auto"/>
                  <w:left w:val="single" w:sz="12" w:space="0" w:color="auto"/>
                  <w:bottom w:val="single" w:sz="18" w:space="0" w:color="auto"/>
                  <w:right w:val="single" w:sz="12" w:space="0" w:color="auto"/>
                </w:tcBorders>
                <w:vAlign w:val="center"/>
              </w:tcPr>
              <w:p w:rsidR="00923169" w:rsidRPr="00352314" w:rsidRDefault="00923169" w:rsidP="00E3242B">
                <w:pPr>
                  <w:pStyle w:val="En-tte"/>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281962141"/>
            <w:placeholder>
              <w:docPart w:val="16CA40D254BF4A4BBEEC4D46439B6BC1"/>
            </w:placeholder>
            <w:showingPlcHdr/>
            <w:text/>
          </w:sdtPr>
          <w:sdtEndPr/>
          <w:sdtContent>
            <w:tc>
              <w:tcPr>
                <w:tcW w:w="1415" w:type="dxa"/>
                <w:tcBorders>
                  <w:top w:val="single" w:sz="18" w:space="0" w:color="auto"/>
                  <w:left w:val="single" w:sz="12" w:space="0" w:color="auto"/>
                  <w:bottom w:val="single" w:sz="18" w:space="0" w:color="auto"/>
                  <w:right w:val="single" w:sz="12" w:space="0" w:color="auto"/>
                </w:tcBorders>
                <w:vAlign w:val="center"/>
              </w:tcPr>
              <w:p w:rsidR="00923169" w:rsidRPr="00352314" w:rsidRDefault="00923169" w:rsidP="00E3242B">
                <w:pPr>
                  <w:pStyle w:val="En-tte"/>
                  <w:rPr>
                    <w:rFonts w:ascii="Arial" w:hAnsi="Arial" w:cs="Arial"/>
                    <w:lang w:val="fr-FR"/>
                  </w:rPr>
                </w:pPr>
                <w:r w:rsidRPr="00352314">
                  <w:rPr>
                    <w:rStyle w:val="Textedelespacerserv"/>
                    <w:rFonts w:ascii="Arial" w:hAnsi="Arial" w:cs="Arial"/>
                    <w:lang w:val="fr-FR"/>
                  </w:rPr>
                  <w:t>€</w:t>
                </w:r>
              </w:p>
            </w:tc>
          </w:sdtContent>
        </w:sdt>
        <w:tc>
          <w:tcPr>
            <w:tcW w:w="1878" w:type="dxa"/>
            <w:tcBorders>
              <w:top w:val="single" w:sz="18" w:space="0" w:color="auto"/>
              <w:left w:val="single" w:sz="12" w:space="0" w:color="auto"/>
              <w:bottom w:val="single" w:sz="18" w:space="0" w:color="auto"/>
              <w:right w:val="single" w:sz="12" w:space="0" w:color="auto"/>
            </w:tcBorders>
            <w:vAlign w:val="center"/>
          </w:tcPr>
          <w:p w:rsidR="00923169" w:rsidRPr="00352314" w:rsidRDefault="00923169" w:rsidP="00E3242B">
            <w:pPr>
              <w:pStyle w:val="En-tte"/>
              <w:rPr>
                <w:rFonts w:ascii="Arial" w:hAnsi="Arial" w:cs="Arial"/>
                <w:lang w:val="fr-FR"/>
              </w:rPr>
            </w:pPr>
          </w:p>
        </w:tc>
        <w:sdt>
          <w:sdtPr>
            <w:rPr>
              <w:rFonts w:ascii="Arial" w:hAnsi="Arial" w:cs="Arial"/>
              <w:lang w:val="fr-FR"/>
            </w:rPr>
            <w:id w:val="891005590"/>
            <w:placeholder>
              <w:docPart w:val="ED005626A64F487BB58961A7251FB6AF"/>
            </w:placeholder>
            <w:showingPlcHdr/>
            <w:text/>
          </w:sdtPr>
          <w:sdtEndPr/>
          <w:sdtContent>
            <w:tc>
              <w:tcPr>
                <w:tcW w:w="1195" w:type="dxa"/>
                <w:tcBorders>
                  <w:top w:val="single" w:sz="18" w:space="0" w:color="auto"/>
                  <w:left w:val="single" w:sz="12" w:space="0" w:color="auto"/>
                  <w:bottom w:val="single" w:sz="18" w:space="0" w:color="auto"/>
                  <w:right w:val="single" w:sz="12"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660304509"/>
            <w:placeholder>
              <w:docPart w:val="8E07885A8B794BE9809E75F481C0B2A0"/>
            </w:placeholder>
            <w:showingPlcHdr/>
            <w:text/>
          </w:sdtPr>
          <w:sdtEndPr/>
          <w:sdtContent>
            <w:tc>
              <w:tcPr>
                <w:tcW w:w="1415" w:type="dxa"/>
                <w:tcBorders>
                  <w:top w:val="single" w:sz="18" w:space="0" w:color="auto"/>
                  <w:left w:val="single" w:sz="12" w:space="0" w:color="auto"/>
                  <w:bottom w:val="single" w:sz="18" w:space="0" w:color="auto"/>
                  <w:right w:val="single" w:sz="12"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tr>
      <w:tr w:rsidR="00923169" w:rsidRPr="00352314" w:rsidTr="00E3242B">
        <w:trPr>
          <w:trHeight w:val="488"/>
        </w:trPr>
        <w:tc>
          <w:tcPr>
            <w:tcW w:w="1956" w:type="dxa"/>
            <w:tcBorders>
              <w:top w:val="single" w:sz="18" w:space="0" w:color="auto"/>
              <w:left w:val="single" w:sz="4" w:space="0" w:color="auto"/>
              <w:bottom w:val="single" w:sz="18" w:space="0" w:color="auto"/>
            </w:tcBorders>
            <w:vAlign w:val="center"/>
          </w:tcPr>
          <w:p w:rsidR="00923169" w:rsidRPr="00352314" w:rsidRDefault="00923169" w:rsidP="00E3242B">
            <w:pPr>
              <w:pStyle w:val="En-tte"/>
              <w:rPr>
                <w:rFonts w:ascii="Arial" w:hAnsi="Arial" w:cs="Arial"/>
                <w:lang w:val="fr-FR"/>
              </w:rPr>
            </w:pPr>
            <w:r w:rsidRPr="00352314">
              <w:rPr>
                <w:rFonts w:ascii="Arial" w:hAnsi="Arial" w:cs="Arial"/>
                <w:lang w:val="fr-FR"/>
              </w:rPr>
              <w:t>Total (€)</w:t>
            </w:r>
          </w:p>
        </w:tc>
        <w:sdt>
          <w:sdtPr>
            <w:rPr>
              <w:rFonts w:ascii="Arial" w:hAnsi="Arial" w:cs="Arial"/>
              <w:lang w:val="fr-FR"/>
            </w:rPr>
            <w:id w:val="-2008972273"/>
            <w:placeholder>
              <w:docPart w:val="43A27F7EE3FF481EA02619037DEFB436"/>
            </w:placeholder>
            <w:showingPlcHdr/>
            <w:text/>
          </w:sdtPr>
          <w:sdtEndPr/>
          <w:sdtContent>
            <w:tc>
              <w:tcPr>
                <w:tcW w:w="2610" w:type="dxa"/>
                <w:gridSpan w:val="2"/>
                <w:tcBorders>
                  <w:top w:val="single" w:sz="18" w:space="0" w:color="auto"/>
                  <w:bottom w:val="single" w:sz="18" w:space="0" w:color="auto"/>
                </w:tcBorders>
                <w:vAlign w:val="center"/>
              </w:tcPr>
              <w:p w:rsidR="00923169" w:rsidRPr="00352314" w:rsidRDefault="00923169" w:rsidP="00E3242B">
                <w:pPr>
                  <w:pStyle w:val="En-tte"/>
                  <w:rPr>
                    <w:rFonts w:ascii="Arial" w:hAnsi="Arial" w:cs="Arial"/>
                    <w:lang w:val="fr-FR"/>
                  </w:rPr>
                </w:pPr>
                <w:r w:rsidRPr="00352314">
                  <w:rPr>
                    <w:rStyle w:val="Textedelespacerserv"/>
                    <w:rFonts w:ascii="Arial" w:hAnsi="Arial" w:cs="Arial"/>
                    <w:lang w:val="fr-FR"/>
                  </w:rPr>
                  <w:t>€</w:t>
                </w:r>
              </w:p>
            </w:tc>
          </w:sdtContent>
        </w:sdt>
        <w:tc>
          <w:tcPr>
            <w:tcW w:w="1878" w:type="dxa"/>
            <w:tcBorders>
              <w:top w:val="single" w:sz="18" w:space="0" w:color="auto"/>
              <w:bottom w:val="single" w:sz="18" w:space="0" w:color="auto"/>
            </w:tcBorders>
            <w:vAlign w:val="center"/>
          </w:tcPr>
          <w:p w:rsidR="00923169" w:rsidRPr="00352314" w:rsidRDefault="00923169" w:rsidP="00E3242B">
            <w:pPr>
              <w:pStyle w:val="En-tte"/>
              <w:rPr>
                <w:rFonts w:ascii="Arial" w:hAnsi="Arial" w:cs="Arial"/>
                <w:lang w:val="fr-FR"/>
              </w:rPr>
            </w:pPr>
            <w:r w:rsidRPr="00352314">
              <w:rPr>
                <w:rFonts w:ascii="Arial" w:hAnsi="Arial" w:cs="Arial"/>
                <w:lang w:val="fr-FR"/>
              </w:rPr>
              <w:t xml:space="preserve">Total (CLP) </w:t>
            </w:r>
          </w:p>
        </w:tc>
        <w:sdt>
          <w:sdtPr>
            <w:rPr>
              <w:rFonts w:ascii="Arial" w:hAnsi="Arial" w:cs="Arial"/>
              <w:lang w:val="fr-FR"/>
            </w:rPr>
            <w:id w:val="964630779"/>
            <w:placeholder>
              <w:docPart w:val="946ACCE77A2F4D98A47B88AE28E8088E"/>
            </w:placeholder>
            <w:showingPlcHdr/>
            <w:text/>
          </w:sdtPr>
          <w:sdtEndPr/>
          <w:sdtContent>
            <w:tc>
              <w:tcPr>
                <w:tcW w:w="2610" w:type="dxa"/>
                <w:gridSpan w:val="2"/>
                <w:tcBorders>
                  <w:top w:val="single" w:sz="18" w:space="0" w:color="auto"/>
                  <w:bottom w:val="single" w:sz="18" w:space="0" w:color="auto"/>
                </w:tcBorders>
              </w:tcPr>
              <w:p w:rsidR="00923169" w:rsidRPr="00352314" w:rsidRDefault="00923169" w:rsidP="00E3242B">
                <w:pPr>
                  <w:pStyle w:val="En-tte"/>
                  <w:jc w:val="both"/>
                  <w:rPr>
                    <w:rFonts w:ascii="Arial" w:hAnsi="Arial" w:cs="Arial"/>
                    <w:lang w:val="fr-FR"/>
                  </w:rPr>
                </w:pPr>
                <w:r w:rsidRPr="00352314">
                  <w:rPr>
                    <w:rStyle w:val="Textedelespacerserv"/>
                    <w:rFonts w:ascii="Arial" w:hAnsi="Arial" w:cs="Arial"/>
                    <w:lang w:val="fr-FR"/>
                  </w:rPr>
                  <w:t>CLP</w:t>
                </w:r>
              </w:p>
            </w:tc>
          </w:sdtContent>
        </w:sdt>
      </w:tr>
    </w:tbl>
    <w:p w:rsidR="00DC38D8" w:rsidRPr="00352314" w:rsidRDefault="00DC38D8" w:rsidP="00DC38D8">
      <w:pPr>
        <w:spacing w:after="120"/>
        <w:rPr>
          <w:rFonts w:ascii="Arial" w:hAnsi="Arial" w:cs="Arial"/>
          <w:lang w:val="fr-FR"/>
        </w:rPr>
      </w:pPr>
    </w:p>
    <w:p w:rsidR="00F21673" w:rsidRPr="00352314" w:rsidRDefault="00F21673" w:rsidP="00DC38D8">
      <w:pPr>
        <w:spacing w:after="120"/>
        <w:rPr>
          <w:rFonts w:ascii="Arial" w:hAnsi="Arial" w:cs="Arial"/>
          <w:lang w:val="fr-FR"/>
        </w:rPr>
      </w:pPr>
    </w:p>
    <w:p w:rsidR="000A2824" w:rsidRPr="00352314" w:rsidRDefault="000A2824" w:rsidP="000A2824">
      <w:pPr>
        <w:pStyle w:val="En-tte"/>
        <w:jc w:val="both"/>
        <w:rPr>
          <w:rFonts w:ascii="Arial" w:hAnsi="Arial" w:cs="Arial"/>
          <w:b/>
          <w:bCs/>
          <w:u w:val="single"/>
          <w:lang w:val="fr-FR"/>
        </w:rPr>
      </w:pPr>
      <w:r w:rsidRPr="00352314">
        <w:rPr>
          <w:rFonts w:ascii="Arial" w:hAnsi="Arial" w:cs="Arial"/>
          <w:b/>
          <w:bCs/>
          <w:u w:val="single"/>
          <w:lang w:val="fr-FR"/>
        </w:rPr>
        <w:t xml:space="preserve">Ligne de travail </w:t>
      </w:r>
      <w:r>
        <w:rPr>
          <w:rFonts w:ascii="Arial" w:hAnsi="Arial" w:cs="Arial"/>
          <w:b/>
          <w:bCs/>
          <w:u w:val="single"/>
          <w:lang w:val="fr-FR"/>
        </w:rPr>
        <w:t>2</w:t>
      </w:r>
      <w:r w:rsidRPr="00352314">
        <w:rPr>
          <w:rFonts w:ascii="Arial" w:hAnsi="Arial" w:cs="Arial"/>
          <w:b/>
          <w:bCs/>
          <w:lang w:val="fr-FR"/>
        </w:rPr>
        <w:t>:</w:t>
      </w:r>
      <w:r w:rsidRPr="00352314">
        <w:rPr>
          <w:rFonts w:ascii="Arial" w:hAnsi="Arial" w:cs="Arial"/>
          <w:bCs/>
          <w:lang w:val="fr-FR"/>
        </w:rPr>
        <w:t xml:space="preserve"> [Titre]</w:t>
      </w:r>
      <w:sdt>
        <w:sdtPr>
          <w:rPr>
            <w:rStyle w:val="Style1"/>
          </w:rPr>
          <w:id w:val="1581251128"/>
          <w:placeholder>
            <w:docPart w:val="2E32820F0A9145A19DA1E85BC5BB81F4"/>
          </w:placeholder>
          <w:showingPlcHdr/>
          <w:text/>
        </w:sdtPr>
        <w:sdtEndPr>
          <w:rPr>
            <w:rStyle w:val="Policepardfaut"/>
            <w:rFonts w:asciiTheme="minorHAnsi" w:hAnsiTheme="minorHAnsi" w:cs="Arial"/>
            <w:bCs/>
            <w:sz w:val="22"/>
            <w:lang w:val="fr-FR"/>
          </w:rPr>
        </w:sdtEndPr>
        <w:sdtContent>
          <w:r w:rsidRPr="000A2824">
            <w:rPr>
              <w:rStyle w:val="Style2"/>
              <w:lang w:val="fr-FR"/>
            </w:rPr>
            <w:t>Cliquez ici pour taper du texte.</w:t>
          </w:r>
        </w:sdtContent>
      </w:sdt>
      <w:r w:rsidRPr="00352314">
        <w:rPr>
          <w:rFonts w:ascii="Arial" w:hAnsi="Arial" w:cs="Arial"/>
          <w:bCs/>
          <w:lang w:val="fr-FR"/>
        </w:rPr>
        <w:t xml:space="preserve">   </w:t>
      </w:r>
      <w:r w:rsidRPr="00352314">
        <w:rPr>
          <w:rFonts w:ascii="Arial" w:hAnsi="Arial" w:cs="Arial"/>
          <w:b/>
          <w:bCs/>
          <w:u w:val="single"/>
          <w:lang w:val="fr-FR"/>
        </w:rPr>
        <w:t xml:space="preserve"> </w:t>
      </w:r>
      <w:r w:rsidRPr="00352314">
        <w:rPr>
          <w:rFonts w:ascii="Arial" w:hAnsi="Arial" w:cs="Arial"/>
          <w:bCs/>
          <w:lang w:val="fr-FR"/>
        </w:rPr>
        <w:t xml:space="preserve"> </w:t>
      </w:r>
    </w:p>
    <w:p w:rsidR="000A2824" w:rsidRPr="00352314" w:rsidRDefault="000A2824" w:rsidP="000A2824">
      <w:pPr>
        <w:pStyle w:val="En-tte"/>
        <w:jc w:val="both"/>
        <w:rPr>
          <w:rFonts w:ascii="Arial" w:hAnsi="Arial" w:cs="Arial"/>
          <w:b/>
          <w:bCs/>
          <w:u w:val="single"/>
          <w:lang w:val="fr-FR"/>
        </w:rPr>
      </w:pPr>
    </w:p>
    <w:p w:rsidR="000A2824" w:rsidRDefault="000A2824" w:rsidP="000A2824">
      <w:pPr>
        <w:pStyle w:val="En-tte"/>
        <w:jc w:val="both"/>
        <w:rPr>
          <w:rFonts w:ascii="Arial" w:hAnsi="Arial" w:cs="Arial"/>
          <w:b/>
          <w:bCs/>
          <w:u w:val="single"/>
          <w:lang w:val="fr-FR"/>
        </w:rPr>
      </w:pPr>
    </w:p>
    <w:p w:rsidR="000A2824" w:rsidRPr="00352314" w:rsidRDefault="000A2824" w:rsidP="000A2824">
      <w:pPr>
        <w:pStyle w:val="En-tte"/>
        <w:jc w:val="both"/>
        <w:rPr>
          <w:rFonts w:ascii="Arial" w:hAnsi="Arial" w:cs="Arial"/>
          <w:b/>
          <w:bCs/>
          <w:u w:val="single"/>
          <w:lang w:val="fr-FR"/>
        </w:rPr>
      </w:pPr>
      <w:r w:rsidRPr="00352314">
        <w:rPr>
          <w:rFonts w:ascii="Arial" w:hAnsi="Arial" w:cs="Arial"/>
          <w:b/>
          <w:bCs/>
          <w:u w:val="single"/>
          <w:lang w:val="fr-FR"/>
        </w:rPr>
        <w:t xml:space="preserve">Résultats espérés pour la ligne de travail </w:t>
      </w:r>
      <w:r>
        <w:rPr>
          <w:rFonts w:ascii="Arial" w:hAnsi="Arial" w:cs="Arial"/>
          <w:b/>
          <w:bCs/>
          <w:u w:val="single"/>
          <w:lang w:val="fr-FR"/>
        </w:rPr>
        <w:t>2</w:t>
      </w:r>
      <w:r w:rsidRPr="00352314">
        <w:rPr>
          <w:rFonts w:ascii="Arial" w:hAnsi="Arial" w:cs="Arial"/>
          <w:b/>
          <w:bCs/>
          <w:u w:val="single"/>
          <w:lang w:val="fr-FR"/>
        </w:rPr>
        <w:t xml:space="preserve">: </w:t>
      </w:r>
      <w:sdt>
        <w:sdtPr>
          <w:rPr>
            <w:rStyle w:val="Style3"/>
          </w:rPr>
          <w:alias w:val="2"/>
          <w:tag w:val="2"/>
          <w:id w:val="-1639246024"/>
          <w:placeholder>
            <w:docPart w:val="2E32820F0A9145A19DA1E85BC5BB81F4"/>
          </w:placeholder>
          <w:showingPlcHdr/>
          <w:text/>
        </w:sdtPr>
        <w:sdtEndPr>
          <w:rPr>
            <w:rStyle w:val="Policepardfaut"/>
            <w:rFonts w:asciiTheme="minorHAnsi" w:hAnsiTheme="minorHAnsi" w:cs="Arial"/>
            <w:b/>
            <w:bCs/>
            <w:color w:val="auto"/>
            <w:sz w:val="22"/>
            <w:u w:val="single"/>
            <w:lang w:val="fr-FR"/>
          </w:rPr>
        </w:sdtEndPr>
        <w:sdtContent>
          <w:r w:rsidRPr="000A2824">
            <w:rPr>
              <w:rStyle w:val="Style2"/>
              <w:lang w:val="fr-FR"/>
            </w:rPr>
            <w:t>Cliquez ici pour taper du texte.</w:t>
          </w:r>
        </w:sdtContent>
      </w:sdt>
    </w:p>
    <w:p w:rsidR="000A2824" w:rsidRPr="00352314" w:rsidRDefault="000A2824" w:rsidP="000A2824">
      <w:pPr>
        <w:pStyle w:val="En-tte"/>
        <w:jc w:val="both"/>
        <w:rPr>
          <w:rFonts w:ascii="Arial" w:hAnsi="Arial" w:cs="Arial"/>
          <w:b/>
          <w:bCs/>
          <w:u w:val="single"/>
          <w:lang w:val="fr-FR"/>
        </w:rPr>
      </w:pPr>
    </w:p>
    <w:p w:rsidR="000A2824" w:rsidRPr="00352314" w:rsidRDefault="000A2824" w:rsidP="000A2824">
      <w:pPr>
        <w:pStyle w:val="En-tte"/>
        <w:jc w:val="both"/>
        <w:rPr>
          <w:rFonts w:ascii="Arial" w:hAnsi="Arial" w:cs="Arial"/>
          <w:b/>
          <w:bCs/>
          <w:u w:val="single"/>
          <w:lang w:val="fr-FR"/>
        </w:rPr>
      </w:pPr>
    </w:p>
    <w:p w:rsidR="000A2824" w:rsidRPr="00352314" w:rsidRDefault="000A2824" w:rsidP="000A2824">
      <w:pPr>
        <w:pStyle w:val="En-tte"/>
        <w:jc w:val="both"/>
        <w:rPr>
          <w:rFonts w:ascii="Arial" w:hAnsi="Arial" w:cs="Arial"/>
          <w:b/>
          <w:bCs/>
          <w:u w:val="single"/>
          <w:lang w:val="fr-FR"/>
        </w:rPr>
      </w:pPr>
      <w:r w:rsidRPr="00352314">
        <w:rPr>
          <w:rFonts w:ascii="Arial" w:hAnsi="Arial" w:cs="Arial"/>
          <w:b/>
          <w:bCs/>
          <w:u w:val="single"/>
          <w:lang w:val="fr-FR"/>
        </w:rPr>
        <w:t xml:space="preserve">Actions pour la ligne de travail </w:t>
      </w:r>
      <w:r>
        <w:rPr>
          <w:rFonts w:ascii="Arial" w:hAnsi="Arial" w:cs="Arial"/>
          <w:b/>
          <w:bCs/>
          <w:u w:val="single"/>
          <w:lang w:val="fr-FR"/>
        </w:rPr>
        <w:t>2</w:t>
      </w:r>
      <w:r w:rsidRPr="00352314">
        <w:rPr>
          <w:rFonts w:ascii="Arial" w:hAnsi="Arial" w:cs="Arial"/>
          <w:b/>
          <w:bCs/>
          <w:u w:val="single"/>
          <w:lang w:val="fr-FR"/>
        </w:rPr>
        <w:t>:</w:t>
      </w:r>
    </w:p>
    <w:p w:rsidR="00B32876" w:rsidRPr="00352314" w:rsidRDefault="00B32876" w:rsidP="00B32876">
      <w:pPr>
        <w:pStyle w:val="En-tte"/>
        <w:jc w:val="both"/>
        <w:rPr>
          <w:rFonts w:ascii="Arial" w:hAnsi="Arial" w:cs="Arial"/>
          <w:b/>
          <w:bCs/>
          <w:u w:val="single"/>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4</w:t>
      </w:r>
      <w:r w:rsidRPr="00352314">
        <w:rPr>
          <w:rFonts w:ascii="Arial" w:hAnsi="Arial" w:cs="Arial"/>
          <w:b/>
          <w:lang w:val="fr-FR"/>
        </w:rPr>
        <w:t xml:space="preserve">: </w:t>
      </w:r>
      <w:sdt>
        <w:sdtPr>
          <w:rPr>
            <w:rFonts w:ascii="Arial" w:hAnsi="Arial" w:cs="Arial"/>
            <w:b/>
            <w:lang w:val="fr-FR"/>
          </w:rPr>
          <w:id w:val="2104914256"/>
          <w:placeholder>
            <w:docPart w:val="31EEDE5EA6D7448FBE41D56DCF7113DA"/>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1456137645"/>
          <w:placeholder>
            <w:docPart w:val="31EEDE5EA6D7448FBE41D56DCF7113DA"/>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2067559187"/>
          <w:placeholder>
            <w:docPart w:val="31EEDE5EA6D7448FBE41D56DCF7113DA"/>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1260288631"/>
          <w:placeholder>
            <w:docPart w:val="31EEDE5EA6D7448FBE41D56DCF7113DA"/>
          </w:placeholder>
          <w:showingPlcHdr/>
          <w:text/>
        </w:sdtPr>
        <w:sdtEndPr/>
        <w:sdtContent>
          <w:r w:rsidRPr="00B51A63">
            <w:rPr>
              <w:rStyle w:val="Style2"/>
              <w:lang w:val="fr-FR"/>
            </w:rPr>
            <w:t>Cliquez ici pour taper du texte.</w:t>
          </w:r>
        </w:sdtContent>
      </w:sdt>
    </w:p>
    <w:p w:rsidR="00F21673" w:rsidRPr="00352314" w:rsidRDefault="000A2824" w:rsidP="000A2824">
      <w:pPr>
        <w:spacing w:after="120"/>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688874291"/>
          <w:placeholder>
            <w:docPart w:val="31EEDE5EA6D7448FBE41D56DCF7113DA"/>
          </w:placeholder>
          <w:showingPlcHdr/>
          <w:text/>
        </w:sdtPr>
        <w:sdtEndPr/>
        <w:sdtContent>
          <w:r w:rsidRPr="00B51A63">
            <w:rPr>
              <w:rStyle w:val="Style2"/>
              <w:lang w:val="fr-FR"/>
            </w:rPr>
            <w:t>Cliquez ici pour taper du texte.</w:t>
          </w:r>
        </w:sdtContent>
      </w:sdt>
    </w:p>
    <w:p w:rsidR="000A2824" w:rsidRDefault="000A2824" w:rsidP="00B32876">
      <w:pPr>
        <w:spacing w:after="120"/>
        <w:rPr>
          <w:rFonts w:ascii="Arial" w:hAnsi="Arial" w:cs="Arial"/>
          <w:b/>
          <w:lang w:val="fr-FR"/>
        </w:rPr>
      </w:pPr>
    </w:p>
    <w:p w:rsidR="000A2824" w:rsidRDefault="000A2824" w:rsidP="00B32876">
      <w:pPr>
        <w:spacing w:after="120"/>
        <w:rPr>
          <w:rFonts w:ascii="Arial" w:hAnsi="Arial" w:cs="Arial"/>
          <w:b/>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lastRenderedPageBreak/>
        <w:t xml:space="preserve">Action </w:t>
      </w:r>
      <w:r>
        <w:rPr>
          <w:rFonts w:ascii="Arial" w:hAnsi="Arial" w:cs="Arial"/>
          <w:b/>
          <w:lang w:val="fr-FR"/>
        </w:rPr>
        <w:t>5</w:t>
      </w:r>
      <w:r w:rsidRPr="00352314">
        <w:rPr>
          <w:rFonts w:ascii="Arial" w:hAnsi="Arial" w:cs="Arial"/>
          <w:b/>
          <w:lang w:val="fr-FR"/>
        </w:rPr>
        <w:t xml:space="preserve">: </w:t>
      </w:r>
      <w:sdt>
        <w:sdtPr>
          <w:rPr>
            <w:rFonts w:ascii="Arial" w:hAnsi="Arial" w:cs="Arial"/>
            <w:b/>
            <w:lang w:val="fr-FR"/>
          </w:rPr>
          <w:id w:val="-706326994"/>
          <w:placeholder>
            <w:docPart w:val="7AC2D2496B794719BDDDDF9501B4BCF0"/>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2005887035"/>
          <w:placeholder>
            <w:docPart w:val="7AC2D2496B794719BDDDDF9501B4BCF0"/>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1315178683"/>
          <w:placeholder>
            <w:docPart w:val="7AC2D2496B794719BDDDDF9501B4BCF0"/>
          </w:placeholder>
          <w:showingPlcHdr/>
          <w:text/>
        </w:sdtPr>
        <w:sdtEndPr/>
        <w:sdtContent>
          <w:r w:rsidRPr="001A145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1956523810"/>
          <w:placeholder>
            <w:docPart w:val="7AC2D2496B794719BDDDDF9501B4BCF0"/>
          </w:placeholder>
          <w:showingPlcHdr/>
          <w:text/>
        </w:sdtPr>
        <w:sdtEndPr/>
        <w:sdtContent>
          <w:r w:rsidRPr="00B51A63">
            <w:rPr>
              <w:rStyle w:val="Style2"/>
              <w:lang w:val="fr-FR"/>
            </w:rPr>
            <w:t>Cliquez ici pour taper du texte.</w:t>
          </w:r>
        </w:sdtContent>
      </w:sdt>
    </w:p>
    <w:p w:rsidR="00F21673" w:rsidRPr="00352314" w:rsidRDefault="000A2824" w:rsidP="000A2824">
      <w:pPr>
        <w:spacing w:after="120"/>
        <w:rPr>
          <w:rFonts w:ascii="Arial" w:hAnsi="Arial" w:cs="Arial"/>
          <w:b/>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2117819119"/>
          <w:placeholder>
            <w:docPart w:val="7AC2D2496B794719BDDDDF9501B4BCF0"/>
          </w:placeholder>
          <w:showingPlcHdr/>
          <w:text/>
        </w:sdtPr>
        <w:sdtEndPr/>
        <w:sdtContent>
          <w:r w:rsidRPr="00B51A63">
            <w:rPr>
              <w:rStyle w:val="Style2"/>
              <w:lang w:val="fr-FR"/>
            </w:rPr>
            <w:t>Cliquez ici pour taper du texte.</w:t>
          </w:r>
        </w:sdtContent>
      </w:sdt>
    </w:p>
    <w:p w:rsidR="000A2824" w:rsidRDefault="000A2824" w:rsidP="00B32876">
      <w:pPr>
        <w:spacing w:after="120"/>
        <w:rPr>
          <w:rFonts w:ascii="Arial" w:hAnsi="Arial" w:cs="Arial"/>
          <w:b/>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6</w:t>
      </w:r>
      <w:r w:rsidRPr="00352314">
        <w:rPr>
          <w:rFonts w:ascii="Arial" w:hAnsi="Arial" w:cs="Arial"/>
          <w:b/>
          <w:lang w:val="fr-FR"/>
        </w:rPr>
        <w:t xml:space="preserve">: </w:t>
      </w:r>
      <w:sdt>
        <w:sdtPr>
          <w:rPr>
            <w:rFonts w:ascii="Arial" w:hAnsi="Arial" w:cs="Arial"/>
            <w:b/>
            <w:lang w:val="fr-FR"/>
          </w:rPr>
          <w:id w:val="1156190578"/>
          <w:placeholder>
            <w:docPart w:val="4037846856B948E383DCFE00F2604C5F"/>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1973438380"/>
          <w:placeholder>
            <w:docPart w:val="4037846856B948E383DCFE00F2604C5F"/>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828912613"/>
          <w:placeholder>
            <w:docPart w:val="4037846856B948E383DCFE00F2604C5F"/>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1751181710"/>
          <w:placeholder>
            <w:docPart w:val="4037846856B948E383DCFE00F2604C5F"/>
          </w:placeholder>
          <w:showingPlcHdr/>
          <w:text/>
        </w:sdtPr>
        <w:sdtEndPr/>
        <w:sdtContent>
          <w:r w:rsidRPr="00B51A63">
            <w:rPr>
              <w:rStyle w:val="Style2"/>
              <w:lang w:val="fr-FR"/>
            </w:rPr>
            <w:t>Cliquez ici pour taper du texte.</w:t>
          </w:r>
        </w:sdtContent>
      </w:sdt>
    </w:p>
    <w:p w:rsidR="00F21673" w:rsidRPr="000A2824" w:rsidRDefault="000A2824" w:rsidP="000A2824">
      <w:pPr>
        <w:spacing w:after="120"/>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1323623426"/>
          <w:placeholder>
            <w:docPart w:val="4037846856B948E383DCFE00F2604C5F"/>
          </w:placeholder>
          <w:showingPlcHdr/>
          <w:text/>
        </w:sdtPr>
        <w:sdtEndPr/>
        <w:sdtContent>
          <w:r w:rsidRPr="00B51A63">
            <w:rPr>
              <w:rStyle w:val="Style2"/>
              <w:lang w:val="fr-FR"/>
            </w:rPr>
            <w:t>Cliquez ici pour taper du texte.</w:t>
          </w:r>
        </w:sdtContent>
      </w:sdt>
    </w:p>
    <w:p w:rsidR="000A2824" w:rsidRDefault="000A2824" w:rsidP="00B32876">
      <w:pPr>
        <w:spacing w:after="120"/>
        <w:rPr>
          <w:rFonts w:ascii="Arial" w:hAnsi="Arial" w:cs="Arial"/>
          <w:i/>
          <w:lang w:val="fr-FR"/>
        </w:rPr>
      </w:pPr>
    </w:p>
    <w:p w:rsidR="00B32876" w:rsidRDefault="00B32876" w:rsidP="00B32876">
      <w:pPr>
        <w:spacing w:after="120"/>
        <w:rPr>
          <w:rFonts w:ascii="Arial" w:hAnsi="Arial" w:cs="Arial"/>
          <w:lang w:val="fr-FR"/>
        </w:rPr>
      </w:pPr>
      <w:r>
        <w:rPr>
          <w:rFonts w:ascii="Arial" w:hAnsi="Arial" w:cs="Arial"/>
          <w:i/>
          <w:lang w:val="fr-FR"/>
        </w:rPr>
        <w:t>Il est possible de rajouter plus d’actions en copie le format utilisé précédemment</w:t>
      </w:r>
      <w:r w:rsidRPr="00AB1AD2">
        <w:rPr>
          <w:rFonts w:ascii="Arial" w:hAnsi="Arial" w:cs="Arial"/>
          <w:lang w:val="fr-FR"/>
        </w:rPr>
        <w:t>:</w:t>
      </w:r>
    </w:p>
    <w:p w:rsidR="001A1453" w:rsidRDefault="001A1453" w:rsidP="00B32876">
      <w:pPr>
        <w:spacing w:after="120"/>
        <w:rPr>
          <w:rFonts w:ascii="Arial" w:hAnsi="Arial" w:cs="Arial"/>
          <w:lang w:val="fr-FR"/>
        </w:rPr>
      </w:pPr>
    </w:p>
    <w:p w:rsidR="001A1453" w:rsidRPr="00AB1AD2" w:rsidRDefault="001A1453" w:rsidP="00B32876">
      <w:pPr>
        <w:spacing w:after="120"/>
        <w:rPr>
          <w:rFonts w:ascii="Arial" w:hAnsi="Arial" w:cs="Arial"/>
          <w:lang w:val="fr-FR"/>
        </w:rPr>
      </w:pPr>
    </w:p>
    <w:p w:rsidR="00B32876" w:rsidRPr="00B32876" w:rsidRDefault="00B32876" w:rsidP="00B32876">
      <w:pPr>
        <w:pStyle w:val="En-tte"/>
        <w:jc w:val="both"/>
        <w:rPr>
          <w:rFonts w:ascii="Arial" w:hAnsi="Arial" w:cs="Arial"/>
          <w:b/>
          <w:lang w:val="fr-FR"/>
        </w:rPr>
      </w:pPr>
      <w:r w:rsidRPr="00B32876">
        <w:rPr>
          <w:rFonts w:ascii="Arial" w:hAnsi="Arial" w:cs="Arial"/>
          <w:b/>
          <w:lang w:val="fr-FR"/>
        </w:rPr>
        <w:t xml:space="preserve">Dépenses prévues pour la ligne de travail </w:t>
      </w:r>
      <w:r>
        <w:rPr>
          <w:rFonts w:ascii="Arial" w:hAnsi="Arial" w:cs="Arial"/>
          <w:b/>
          <w:lang w:val="fr-FR"/>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207"/>
        <w:gridCol w:w="1414"/>
        <w:gridCol w:w="1868"/>
        <w:gridCol w:w="1207"/>
        <w:gridCol w:w="1414"/>
      </w:tblGrid>
      <w:tr w:rsidR="000A2824" w:rsidRPr="00352314" w:rsidTr="000A2824">
        <w:tc>
          <w:tcPr>
            <w:tcW w:w="4565" w:type="dxa"/>
            <w:gridSpan w:val="3"/>
            <w:tcBorders>
              <w:top w:val="single" w:sz="4" w:space="0" w:color="auto"/>
              <w:bottom w:val="single" w:sz="4"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France</w:t>
            </w:r>
          </w:p>
        </w:tc>
        <w:tc>
          <w:tcPr>
            <w:tcW w:w="4489" w:type="dxa"/>
            <w:gridSpan w:val="3"/>
            <w:tcBorders>
              <w:top w:val="single" w:sz="4" w:space="0" w:color="auto"/>
              <w:bottom w:val="single" w:sz="4"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Chili</w:t>
            </w:r>
          </w:p>
        </w:tc>
      </w:tr>
      <w:tr w:rsidR="000A2824" w:rsidRPr="00352314" w:rsidTr="000A2824">
        <w:tc>
          <w:tcPr>
            <w:tcW w:w="1944"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Description</w:t>
            </w:r>
          </w:p>
        </w:tc>
        <w:tc>
          <w:tcPr>
            <w:tcW w:w="1207"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En numéraire (€)</w:t>
            </w:r>
          </w:p>
        </w:tc>
        <w:tc>
          <w:tcPr>
            <w:tcW w:w="1414"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Valorisation (€)</w:t>
            </w:r>
          </w:p>
        </w:tc>
        <w:tc>
          <w:tcPr>
            <w:tcW w:w="1868"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Description</w:t>
            </w:r>
          </w:p>
        </w:tc>
        <w:tc>
          <w:tcPr>
            <w:tcW w:w="1207"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En numéraire (CPL)</w:t>
            </w:r>
          </w:p>
        </w:tc>
        <w:tc>
          <w:tcPr>
            <w:tcW w:w="1414"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Valorisation (CLP)</w:t>
            </w:r>
          </w:p>
        </w:tc>
      </w:tr>
      <w:tr w:rsidR="000A2824" w:rsidRPr="00352314" w:rsidTr="000A2824">
        <w:sdt>
          <w:sdtPr>
            <w:rPr>
              <w:rFonts w:ascii="Arial" w:hAnsi="Arial" w:cs="Arial"/>
              <w:lang w:val="fr-FR"/>
            </w:rPr>
            <w:id w:val="1305503969"/>
            <w:placeholder>
              <w:docPart w:val="9B34EFAEFF984F2DBD7637534817BBE0"/>
            </w:placeholder>
            <w:showingPlcHdr/>
            <w:text/>
          </w:sdtPr>
          <w:sdtEndPr/>
          <w:sdtContent>
            <w:tc>
              <w:tcPr>
                <w:tcW w:w="1944" w:type="dxa"/>
                <w:tcBorders>
                  <w:top w:val="single" w:sz="12" w:space="0" w:color="auto"/>
                </w:tcBorders>
              </w:tcPr>
              <w:p w:rsidR="000A2824" w:rsidRPr="00352314" w:rsidRDefault="000A2824" w:rsidP="00741357">
                <w:pPr>
                  <w:pStyle w:val="En-tte"/>
                  <w:jc w:val="both"/>
                  <w:rPr>
                    <w:rFonts w:ascii="Arial" w:hAnsi="Arial" w:cs="Arial"/>
                    <w:lang w:val="fr-FR"/>
                  </w:rPr>
                </w:pPr>
                <w:r w:rsidRPr="001A1453">
                  <w:rPr>
                    <w:rStyle w:val="Style2"/>
                    <w:lang w:val="fr-FR"/>
                  </w:rPr>
                  <w:t>Cliquez ici pour taper du texte.</w:t>
                </w:r>
              </w:p>
            </w:tc>
          </w:sdtContent>
        </w:sdt>
        <w:sdt>
          <w:sdtPr>
            <w:rPr>
              <w:rFonts w:ascii="Arial" w:hAnsi="Arial" w:cs="Arial"/>
              <w:lang w:val="fr-FR"/>
            </w:rPr>
            <w:id w:val="-360596646"/>
            <w:placeholder>
              <w:docPart w:val="4D68434D6DFE43339220AA65F21DBAA6"/>
            </w:placeholder>
            <w:showingPlcHdr/>
            <w:text/>
          </w:sdtPr>
          <w:sdtEndPr/>
          <w:sdtContent>
            <w:tc>
              <w:tcPr>
                <w:tcW w:w="1207"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085062917"/>
            <w:placeholder>
              <w:docPart w:val="3DFF1B9AC62A4170A7445A8A9E8B8287"/>
            </w:placeholder>
            <w:showingPlcHdr/>
            <w:text/>
          </w:sdtPr>
          <w:sdtEndPr/>
          <w:sdtContent>
            <w:tc>
              <w:tcPr>
                <w:tcW w:w="1414"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915592530"/>
            <w:placeholder>
              <w:docPart w:val="9B34EFAEFF984F2DBD7637534817BBE0"/>
            </w:placeholder>
            <w:showingPlcHdr/>
            <w:text/>
          </w:sdtPr>
          <w:sdtEndPr/>
          <w:sdtContent>
            <w:tc>
              <w:tcPr>
                <w:tcW w:w="1868" w:type="dxa"/>
                <w:tcBorders>
                  <w:top w:val="single" w:sz="12"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354704835"/>
            <w:placeholder>
              <w:docPart w:val="2CA58BE8AE084F029A0035F0C6534421"/>
            </w:placeholder>
            <w:showingPlcHdr/>
            <w:text/>
          </w:sdtPr>
          <w:sdtEndPr/>
          <w:sdtContent>
            <w:tc>
              <w:tcPr>
                <w:tcW w:w="1207"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454360817"/>
            <w:placeholder>
              <w:docPart w:val="57764DB7CA864A069B4891E7D80D0189"/>
            </w:placeholder>
            <w:showingPlcHdr/>
            <w:text/>
          </w:sdtPr>
          <w:sdtEndPr/>
          <w:sdtContent>
            <w:tc>
              <w:tcPr>
                <w:tcW w:w="1414"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0A2824">
        <w:sdt>
          <w:sdtPr>
            <w:rPr>
              <w:rFonts w:ascii="Arial" w:hAnsi="Arial" w:cs="Arial"/>
              <w:lang w:val="fr-FR"/>
            </w:rPr>
            <w:id w:val="516438302"/>
            <w:placeholder>
              <w:docPart w:val="9B34EFAEFF984F2DBD7637534817BBE0"/>
            </w:placeholder>
            <w:showingPlcHdr/>
            <w:text/>
          </w:sdtPr>
          <w:sdtEndPr/>
          <w:sdtContent>
            <w:tc>
              <w:tcPr>
                <w:tcW w:w="1944" w:type="dxa"/>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2057079010"/>
            <w:placeholder>
              <w:docPart w:val="B178059E468C4932A21377175240E475"/>
            </w:placeholder>
            <w:showingPlcHdr/>
            <w:text/>
          </w:sdtPr>
          <w:sdtEndPr/>
          <w:sdtContent>
            <w:tc>
              <w:tcPr>
                <w:tcW w:w="1207"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18039803"/>
            <w:placeholder>
              <w:docPart w:val="4CDE7B14B58F41A793B8F6BC5D018FF4"/>
            </w:placeholder>
            <w:showingPlcHdr/>
            <w:text/>
          </w:sdtPr>
          <w:sdtEndPr/>
          <w:sdtContent>
            <w:tc>
              <w:tcPr>
                <w:tcW w:w="1414"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58170023"/>
            <w:placeholder>
              <w:docPart w:val="9B34EFAEFF984F2DBD7637534817BBE0"/>
            </w:placeholder>
            <w:showingPlcHdr/>
            <w:text/>
          </w:sdtPr>
          <w:sdtEndPr/>
          <w:sdtContent>
            <w:tc>
              <w:tcPr>
                <w:tcW w:w="1868" w:type="dxa"/>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722545722"/>
            <w:placeholder>
              <w:docPart w:val="9E554779E88A4D9182DFC9E368EFD1A8"/>
            </w:placeholder>
            <w:showingPlcHdr/>
            <w:text/>
          </w:sdtPr>
          <w:sdtEndPr/>
          <w:sdtContent>
            <w:tc>
              <w:tcPr>
                <w:tcW w:w="1207"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970267129"/>
            <w:placeholder>
              <w:docPart w:val="642A926249274DEE8068FD1D4920487D"/>
            </w:placeholder>
            <w:showingPlcHdr/>
            <w:text/>
          </w:sdtPr>
          <w:sdtEndPr/>
          <w:sdtContent>
            <w:tc>
              <w:tcPr>
                <w:tcW w:w="1414"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0A2824">
        <w:sdt>
          <w:sdtPr>
            <w:rPr>
              <w:rFonts w:ascii="Arial" w:hAnsi="Arial" w:cs="Arial"/>
              <w:lang w:val="fr-FR"/>
            </w:rPr>
            <w:id w:val="-1792972491"/>
            <w:placeholder>
              <w:docPart w:val="9B34EFAEFF984F2DBD7637534817BBE0"/>
            </w:placeholder>
            <w:showingPlcHdr/>
            <w:text/>
          </w:sdtPr>
          <w:sdtEndPr/>
          <w:sdtContent>
            <w:tc>
              <w:tcPr>
                <w:tcW w:w="1944" w:type="dxa"/>
                <w:tcBorders>
                  <w:bottom w:val="single" w:sz="4"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940564385"/>
            <w:placeholder>
              <w:docPart w:val="7EDF1DAF7FDD4C43A27CD12D9C87DCF4"/>
            </w:placeholder>
            <w:showingPlcHdr/>
            <w:text/>
          </w:sdtPr>
          <w:sdtEndPr/>
          <w:sdtContent>
            <w:tc>
              <w:tcPr>
                <w:tcW w:w="1207"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82051419"/>
            <w:placeholder>
              <w:docPart w:val="4147E24CE07C4147A5ADC8C5BA8DE5C6"/>
            </w:placeholder>
            <w:showingPlcHdr/>
            <w:text/>
          </w:sdtPr>
          <w:sdtEndPr/>
          <w:sdtContent>
            <w:tc>
              <w:tcPr>
                <w:tcW w:w="1414"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580752531"/>
            <w:placeholder>
              <w:docPart w:val="9B34EFAEFF984F2DBD7637534817BBE0"/>
            </w:placeholder>
            <w:showingPlcHdr/>
            <w:text/>
          </w:sdtPr>
          <w:sdtEndPr/>
          <w:sdtContent>
            <w:tc>
              <w:tcPr>
                <w:tcW w:w="1868" w:type="dxa"/>
                <w:tcBorders>
                  <w:bottom w:val="single" w:sz="4"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973177400"/>
            <w:placeholder>
              <w:docPart w:val="D2139964E3A74EAABEBDF59658914318"/>
            </w:placeholder>
            <w:showingPlcHdr/>
            <w:text/>
          </w:sdtPr>
          <w:sdtEndPr/>
          <w:sdtContent>
            <w:tc>
              <w:tcPr>
                <w:tcW w:w="1207"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21424805"/>
            <w:placeholder>
              <w:docPart w:val="A35B7578518641FB85F3F4A1A3E2D736"/>
            </w:placeholder>
            <w:showingPlcHdr/>
            <w:text/>
          </w:sdtPr>
          <w:sdtEndPr/>
          <w:sdtContent>
            <w:tc>
              <w:tcPr>
                <w:tcW w:w="1414"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0A2824">
        <w:sdt>
          <w:sdtPr>
            <w:rPr>
              <w:rFonts w:ascii="Arial" w:hAnsi="Arial" w:cs="Arial"/>
              <w:lang w:val="fr-FR"/>
            </w:rPr>
            <w:id w:val="-546680725"/>
            <w:placeholder>
              <w:docPart w:val="9B34EFAEFF984F2DBD7637534817BBE0"/>
            </w:placeholder>
            <w:showingPlcHdr/>
            <w:text/>
          </w:sdtPr>
          <w:sdtEndPr/>
          <w:sdtContent>
            <w:tc>
              <w:tcPr>
                <w:tcW w:w="1944" w:type="dxa"/>
                <w:tcBorders>
                  <w:bottom w:val="single" w:sz="18"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550104327"/>
            <w:placeholder>
              <w:docPart w:val="1E72C287D6C84BD2BE01DB960911CF12"/>
            </w:placeholder>
            <w:showingPlcHdr/>
            <w:text/>
          </w:sdtPr>
          <w:sdtEndPr/>
          <w:sdtContent>
            <w:tc>
              <w:tcPr>
                <w:tcW w:w="1207"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260530449"/>
            <w:placeholder>
              <w:docPart w:val="FA402EE8609941A3BEDDC8055157DFDB"/>
            </w:placeholder>
            <w:showingPlcHdr/>
            <w:text/>
          </w:sdtPr>
          <w:sdtEndPr/>
          <w:sdtContent>
            <w:tc>
              <w:tcPr>
                <w:tcW w:w="1414"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794670556"/>
            <w:placeholder>
              <w:docPart w:val="9B34EFAEFF984F2DBD7637534817BBE0"/>
            </w:placeholder>
            <w:showingPlcHdr/>
            <w:text/>
          </w:sdtPr>
          <w:sdtEndPr/>
          <w:sdtContent>
            <w:tc>
              <w:tcPr>
                <w:tcW w:w="1868" w:type="dxa"/>
                <w:tcBorders>
                  <w:bottom w:val="single" w:sz="18"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019586419"/>
            <w:placeholder>
              <w:docPart w:val="179C6D0FFF184A4A81561BA8923BF334"/>
            </w:placeholder>
            <w:showingPlcHdr/>
            <w:text/>
          </w:sdtPr>
          <w:sdtEndPr/>
          <w:sdtContent>
            <w:tc>
              <w:tcPr>
                <w:tcW w:w="1207"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425454186"/>
            <w:placeholder>
              <w:docPart w:val="630D210D419640708A3309D97D4F4089"/>
            </w:placeholder>
            <w:showingPlcHdr/>
            <w:text/>
          </w:sdtPr>
          <w:sdtEndPr/>
          <w:sdtContent>
            <w:tc>
              <w:tcPr>
                <w:tcW w:w="1414"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0A2824">
        <w:tc>
          <w:tcPr>
            <w:tcW w:w="1944"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p>
          <w:p w:rsidR="000A2824" w:rsidRPr="00352314" w:rsidRDefault="000A2824" w:rsidP="00741357">
            <w:pPr>
              <w:pStyle w:val="En-tte"/>
              <w:rPr>
                <w:rFonts w:ascii="Arial" w:hAnsi="Arial" w:cs="Arial"/>
                <w:lang w:val="fr-FR"/>
              </w:rPr>
            </w:pPr>
            <w:r w:rsidRPr="00352314">
              <w:rPr>
                <w:rFonts w:ascii="Arial" w:hAnsi="Arial" w:cs="Arial"/>
                <w:lang w:val="fr-FR"/>
              </w:rPr>
              <w:t>Sous-Total</w:t>
            </w:r>
          </w:p>
        </w:tc>
        <w:sdt>
          <w:sdtPr>
            <w:rPr>
              <w:rFonts w:ascii="Arial" w:hAnsi="Arial" w:cs="Arial"/>
              <w:lang w:val="fr-FR"/>
            </w:rPr>
            <w:id w:val="-1683966199"/>
            <w:placeholder>
              <w:docPart w:val="2B5CF3BD6B8C4B298F6B0272C9C99381"/>
            </w:placeholder>
            <w:showingPlcHdr/>
            <w:text/>
          </w:sdtPr>
          <w:sdtEndPr/>
          <w:sdtContent>
            <w:tc>
              <w:tcPr>
                <w:tcW w:w="1207"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696587297"/>
            <w:placeholder>
              <w:docPart w:val="DFC4BF5B10744870B9D2C2F31A1CC158"/>
            </w:placeholder>
            <w:showingPlcHdr/>
            <w:text/>
          </w:sdtPr>
          <w:sdtEndPr/>
          <w:sdtContent>
            <w:tc>
              <w:tcPr>
                <w:tcW w:w="1414"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r w:rsidRPr="00352314">
                  <w:rPr>
                    <w:rStyle w:val="Textedelespacerserv"/>
                    <w:rFonts w:ascii="Arial" w:hAnsi="Arial" w:cs="Arial"/>
                    <w:lang w:val="fr-FR"/>
                  </w:rPr>
                  <w:t>€</w:t>
                </w:r>
              </w:p>
            </w:tc>
          </w:sdtContent>
        </w:sdt>
        <w:tc>
          <w:tcPr>
            <w:tcW w:w="1868"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p>
        </w:tc>
        <w:sdt>
          <w:sdtPr>
            <w:rPr>
              <w:rFonts w:ascii="Arial" w:hAnsi="Arial" w:cs="Arial"/>
              <w:lang w:val="fr-FR"/>
            </w:rPr>
            <w:id w:val="-2058615777"/>
            <w:placeholder>
              <w:docPart w:val="5DBEE98794DB4FF589CE366534CB7C94"/>
            </w:placeholder>
            <w:showingPlcHdr/>
            <w:text/>
          </w:sdtPr>
          <w:sdtEndPr/>
          <w:sdtContent>
            <w:tc>
              <w:tcPr>
                <w:tcW w:w="1207" w:type="dxa"/>
                <w:tcBorders>
                  <w:top w:val="single" w:sz="18" w:space="0" w:color="auto"/>
                  <w:left w:val="single" w:sz="12" w:space="0" w:color="auto"/>
                  <w:bottom w:val="single" w:sz="18" w:space="0" w:color="auto"/>
                  <w:right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804276764"/>
            <w:placeholder>
              <w:docPart w:val="484B902AA880467BB4A0E604F8D92BFF"/>
            </w:placeholder>
            <w:showingPlcHdr/>
            <w:text/>
          </w:sdtPr>
          <w:sdtEndPr/>
          <w:sdtContent>
            <w:tc>
              <w:tcPr>
                <w:tcW w:w="1414" w:type="dxa"/>
                <w:tcBorders>
                  <w:top w:val="single" w:sz="18" w:space="0" w:color="auto"/>
                  <w:left w:val="single" w:sz="12" w:space="0" w:color="auto"/>
                  <w:bottom w:val="single" w:sz="18" w:space="0" w:color="auto"/>
                  <w:right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0A2824">
        <w:trPr>
          <w:trHeight w:val="488"/>
        </w:trPr>
        <w:tc>
          <w:tcPr>
            <w:tcW w:w="1944" w:type="dxa"/>
            <w:tcBorders>
              <w:top w:val="single" w:sz="18" w:space="0" w:color="auto"/>
              <w:left w:val="single" w:sz="4" w:space="0" w:color="auto"/>
              <w:bottom w:val="single" w:sz="18" w:space="0" w:color="auto"/>
            </w:tcBorders>
            <w:vAlign w:val="center"/>
          </w:tcPr>
          <w:p w:rsidR="000A2824" w:rsidRPr="00352314" w:rsidRDefault="000A2824" w:rsidP="00741357">
            <w:pPr>
              <w:pStyle w:val="En-tte"/>
              <w:rPr>
                <w:rFonts w:ascii="Arial" w:hAnsi="Arial" w:cs="Arial"/>
                <w:lang w:val="fr-FR"/>
              </w:rPr>
            </w:pPr>
            <w:r w:rsidRPr="00352314">
              <w:rPr>
                <w:rFonts w:ascii="Arial" w:hAnsi="Arial" w:cs="Arial"/>
                <w:lang w:val="fr-FR"/>
              </w:rPr>
              <w:t>Total (€)</w:t>
            </w:r>
          </w:p>
        </w:tc>
        <w:sdt>
          <w:sdtPr>
            <w:rPr>
              <w:rFonts w:ascii="Arial" w:hAnsi="Arial" w:cs="Arial"/>
              <w:lang w:val="fr-FR"/>
            </w:rPr>
            <w:id w:val="-772171754"/>
            <w:placeholder>
              <w:docPart w:val="AE4E370390CD4907982FBDA7374A913F"/>
            </w:placeholder>
            <w:showingPlcHdr/>
            <w:text/>
          </w:sdtPr>
          <w:sdtEndPr/>
          <w:sdtContent>
            <w:tc>
              <w:tcPr>
                <w:tcW w:w="2621" w:type="dxa"/>
                <w:gridSpan w:val="2"/>
                <w:tcBorders>
                  <w:top w:val="single" w:sz="18" w:space="0" w:color="auto"/>
                  <w:bottom w:val="single" w:sz="18" w:space="0" w:color="auto"/>
                </w:tcBorders>
                <w:vAlign w:val="center"/>
              </w:tcPr>
              <w:p w:rsidR="000A2824" w:rsidRPr="00352314" w:rsidRDefault="000A2824" w:rsidP="00741357">
                <w:pPr>
                  <w:pStyle w:val="En-tte"/>
                  <w:rPr>
                    <w:rFonts w:ascii="Arial" w:hAnsi="Arial" w:cs="Arial"/>
                    <w:lang w:val="fr-FR"/>
                  </w:rPr>
                </w:pPr>
                <w:r w:rsidRPr="00352314">
                  <w:rPr>
                    <w:rStyle w:val="Textedelespacerserv"/>
                    <w:rFonts w:ascii="Arial" w:hAnsi="Arial" w:cs="Arial"/>
                    <w:lang w:val="fr-FR"/>
                  </w:rPr>
                  <w:t>€</w:t>
                </w:r>
              </w:p>
            </w:tc>
          </w:sdtContent>
        </w:sdt>
        <w:tc>
          <w:tcPr>
            <w:tcW w:w="1868" w:type="dxa"/>
            <w:tcBorders>
              <w:top w:val="single" w:sz="18" w:space="0" w:color="auto"/>
              <w:bottom w:val="single" w:sz="18" w:space="0" w:color="auto"/>
            </w:tcBorders>
            <w:vAlign w:val="center"/>
          </w:tcPr>
          <w:p w:rsidR="000A2824" w:rsidRPr="00352314" w:rsidRDefault="000A2824" w:rsidP="00741357">
            <w:pPr>
              <w:pStyle w:val="En-tte"/>
              <w:rPr>
                <w:rFonts w:ascii="Arial" w:hAnsi="Arial" w:cs="Arial"/>
                <w:lang w:val="fr-FR"/>
              </w:rPr>
            </w:pPr>
            <w:r w:rsidRPr="00352314">
              <w:rPr>
                <w:rFonts w:ascii="Arial" w:hAnsi="Arial" w:cs="Arial"/>
                <w:lang w:val="fr-FR"/>
              </w:rPr>
              <w:t xml:space="preserve">Total (CLP) </w:t>
            </w:r>
          </w:p>
        </w:tc>
        <w:sdt>
          <w:sdtPr>
            <w:rPr>
              <w:rFonts w:ascii="Arial" w:hAnsi="Arial" w:cs="Arial"/>
              <w:lang w:val="fr-FR"/>
            </w:rPr>
            <w:id w:val="-689219723"/>
            <w:placeholder>
              <w:docPart w:val="D20F364AF5E840B5B669A2F40B2680C1"/>
            </w:placeholder>
            <w:showingPlcHdr/>
            <w:text/>
          </w:sdtPr>
          <w:sdtEndPr/>
          <w:sdtContent>
            <w:tc>
              <w:tcPr>
                <w:tcW w:w="2621" w:type="dxa"/>
                <w:gridSpan w:val="2"/>
                <w:tcBorders>
                  <w:top w:val="single" w:sz="18" w:space="0" w:color="auto"/>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bl>
    <w:p w:rsidR="00F21673" w:rsidRPr="00AB1AD2" w:rsidRDefault="00F21673" w:rsidP="00DC38D8">
      <w:pPr>
        <w:spacing w:after="120"/>
        <w:rPr>
          <w:rFonts w:ascii="Arial" w:hAnsi="Arial" w:cs="Arial"/>
          <w:lang w:val="fr-FR"/>
        </w:rPr>
      </w:pPr>
    </w:p>
    <w:p w:rsidR="00171774" w:rsidRPr="00AB1AD2" w:rsidRDefault="00171774" w:rsidP="00DC38D8">
      <w:pPr>
        <w:spacing w:after="120"/>
        <w:rPr>
          <w:rFonts w:ascii="Arial" w:hAnsi="Arial" w:cs="Arial"/>
          <w:lang w:val="fr-FR"/>
        </w:rPr>
      </w:pPr>
    </w:p>
    <w:p w:rsidR="00171774" w:rsidRPr="00AB1AD2" w:rsidRDefault="00171774" w:rsidP="00171774">
      <w:pPr>
        <w:pStyle w:val="En-tte"/>
        <w:jc w:val="both"/>
        <w:rPr>
          <w:rFonts w:ascii="Arial" w:hAnsi="Arial" w:cs="Arial"/>
          <w:lang w:val="fr-FR"/>
        </w:rPr>
      </w:pPr>
      <w:r w:rsidRPr="00AB1AD2">
        <w:rPr>
          <w:rFonts w:ascii="Arial" w:hAnsi="Arial" w:cs="Arial"/>
          <w:b/>
          <w:bCs/>
          <w:u w:val="single"/>
          <w:lang w:val="fr-FR"/>
        </w:rPr>
        <w:lastRenderedPageBreak/>
        <w:t>L</w:t>
      </w:r>
      <w:r w:rsidR="00B32876">
        <w:rPr>
          <w:rFonts w:ascii="Arial" w:hAnsi="Arial" w:cs="Arial"/>
          <w:b/>
          <w:bCs/>
          <w:u w:val="single"/>
          <w:lang w:val="fr-FR"/>
        </w:rPr>
        <w:t>igne de travail</w:t>
      </w:r>
      <w:r w:rsidRPr="00AB1AD2">
        <w:rPr>
          <w:rFonts w:ascii="Arial" w:hAnsi="Arial" w:cs="Arial"/>
          <w:b/>
          <w:bCs/>
          <w:u w:val="single"/>
          <w:lang w:val="fr-FR"/>
        </w:rPr>
        <w:t xml:space="preserve"> 3</w:t>
      </w:r>
      <w:r w:rsidRPr="00AB1AD2">
        <w:rPr>
          <w:rFonts w:ascii="Arial" w:hAnsi="Arial" w:cs="Arial"/>
          <w:b/>
          <w:bCs/>
          <w:lang w:val="fr-FR"/>
        </w:rPr>
        <w:t>:</w:t>
      </w:r>
      <w:r w:rsidRPr="00AB1AD2">
        <w:rPr>
          <w:rFonts w:ascii="Arial" w:hAnsi="Arial" w:cs="Arial"/>
          <w:bCs/>
          <w:lang w:val="fr-FR"/>
        </w:rPr>
        <w:t xml:space="preserve"> </w:t>
      </w:r>
      <w:sdt>
        <w:sdtPr>
          <w:rPr>
            <w:rFonts w:ascii="Arial" w:hAnsi="Arial" w:cs="Arial"/>
            <w:bCs/>
            <w:lang w:val="fr-FR"/>
          </w:rPr>
          <w:tag w:val="titre"/>
          <w:id w:val="-13155964"/>
          <w:placeholder>
            <w:docPart w:val="DefaultPlaceholder_1082065158"/>
          </w:placeholder>
          <w:showingPlcHdr/>
          <w:text/>
        </w:sdtPr>
        <w:sdtEndPr/>
        <w:sdtContent>
          <w:r w:rsidR="000A2824" w:rsidRPr="00B51A63">
            <w:rPr>
              <w:rStyle w:val="Style2"/>
              <w:lang w:val="fr-FR"/>
            </w:rPr>
            <w:t>Cliquez ici pour taper du texte.</w:t>
          </w:r>
        </w:sdtContent>
      </w:sdt>
    </w:p>
    <w:p w:rsidR="00171774" w:rsidRPr="00AB1AD2" w:rsidRDefault="00171774" w:rsidP="00171774">
      <w:pPr>
        <w:pStyle w:val="En-tte"/>
        <w:jc w:val="both"/>
        <w:rPr>
          <w:rFonts w:ascii="Arial" w:hAnsi="Arial" w:cs="Arial"/>
          <w:b/>
          <w:bCs/>
          <w:u w:val="single"/>
          <w:lang w:val="fr-FR"/>
        </w:rPr>
      </w:pPr>
    </w:p>
    <w:p w:rsidR="00B32876" w:rsidRPr="00B51A63" w:rsidRDefault="00B32876" w:rsidP="00B32876">
      <w:pPr>
        <w:pStyle w:val="En-tte"/>
        <w:jc w:val="both"/>
        <w:rPr>
          <w:rFonts w:ascii="Arial" w:hAnsi="Arial" w:cs="Arial"/>
          <w:b/>
          <w:bCs/>
          <w:u w:val="single"/>
          <w:lang w:val="fr-FR"/>
        </w:rPr>
      </w:pPr>
    </w:p>
    <w:p w:rsidR="00B32876" w:rsidRPr="00AB1AD2" w:rsidRDefault="00B32876" w:rsidP="00B32876">
      <w:pPr>
        <w:pStyle w:val="En-tte"/>
        <w:jc w:val="both"/>
        <w:rPr>
          <w:rFonts w:ascii="Arial" w:hAnsi="Arial" w:cs="Arial"/>
          <w:b/>
          <w:bCs/>
          <w:u w:val="single"/>
          <w:lang w:val="fr-FR"/>
        </w:rPr>
      </w:pPr>
      <w:r w:rsidRPr="00B32876">
        <w:rPr>
          <w:rFonts w:ascii="Arial" w:hAnsi="Arial" w:cs="Arial"/>
          <w:b/>
          <w:bCs/>
          <w:u w:val="single"/>
          <w:lang w:val="fr-FR"/>
        </w:rPr>
        <w:t xml:space="preserve">Résultats espérés pour la ligne de travail </w:t>
      </w:r>
      <w:r>
        <w:rPr>
          <w:rFonts w:ascii="Arial" w:hAnsi="Arial" w:cs="Arial"/>
          <w:b/>
          <w:bCs/>
          <w:u w:val="single"/>
          <w:lang w:val="fr-FR"/>
        </w:rPr>
        <w:t>3</w:t>
      </w:r>
      <w:r w:rsidRPr="00B32876">
        <w:rPr>
          <w:rFonts w:ascii="Arial" w:hAnsi="Arial" w:cs="Arial"/>
          <w:b/>
          <w:bCs/>
          <w:u w:val="single"/>
          <w:lang w:val="fr-FR"/>
        </w:rPr>
        <w:t>:</w:t>
      </w:r>
      <w:r w:rsidRPr="00AB1AD2">
        <w:rPr>
          <w:rFonts w:ascii="Arial" w:hAnsi="Arial" w:cs="Arial"/>
          <w:b/>
          <w:bCs/>
          <w:u w:val="single"/>
          <w:lang w:val="fr-FR"/>
        </w:rPr>
        <w:t xml:space="preserve"> </w:t>
      </w:r>
      <w:sdt>
        <w:sdtPr>
          <w:rPr>
            <w:rFonts w:ascii="Arial" w:hAnsi="Arial" w:cs="Arial"/>
            <w:b/>
            <w:bCs/>
            <w:u w:val="single"/>
            <w:lang w:val="fr-FR"/>
          </w:rPr>
          <w:id w:val="-1098091406"/>
          <w:placeholder>
            <w:docPart w:val="DefaultPlaceholder_1082065158"/>
          </w:placeholder>
          <w:showingPlcHdr/>
          <w:text/>
        </w:sdtPr>
        <w:sdtEndPr/>
        <w:sdtContent>
          <w:r w:rsidR="000A2824" w:rsidRPr="00B51A63">
            <w:rPr>
              <w:rStyle w:val="Style2"/>
              <w:lang w:val="fr-FR"/>
            </w:rPr>
            <w:t>Cliquez ici pour taper du texte.</w:t>
          </w:r>
        </w:sdtContent>
      </w:sdt>
    </w:p>
    <w:p w:rsidR="00B32876" w:rsidRPr="00AB1AD2" w:rsidRDefault="00B32876" w:rsidP="00B32876">
      <w:pPr>
        <w:pStyle w:val="En-tte"/>
        <w:jc w:val="both"/>
        <w:rPr>
          <w:rFonts w:ascii="Arial" w:hAnsi="Arial" w:cs="Arial"/>
          <w:b/>
          <w:bCs/>
          <w:u w:val="single"/>
          <w:lang w:val="fr-FR"/>
        </w:rPr>
      </w:pPr>
    </w:p>
    <w:p w:rsidR="00B32876" w:rsidRPr="00352314" w:rsidRDefault="00B32876" w:rsidP="00B32876">
      <w:pPr>
        <w:pStyle w:val="En-tte"/>
        <w:jc w:val="both"/>
        <w:rPr>
          <w:rFonts w:ascii="Arial" w:hAnsi="Arial" w:cs="Arial"/>
          <w:b/>
          <w:bCs/>
          <w:u w:val="single"/>
          <w:lang w:val="fr-FR"/>
        </w:rPr>
      </w:pPr>
    </w:p>
    <w:p w:rsidR="00B32876" w:rsidRPr="00352314" w:rsidRDefault="00B32876" w:rsidP="00B32876">
      <w:pPr>
        <w:pStyle w:val="En-tte"/>
        <w:jc w:val="both"/>
        <w:rPr>
          <w:rFonts w:ascii="Arial" w:hAnsi="Arial" w:cs="Arial"/>
          <w:b/>
          <w:bCs/>
          <w:u w:val="single"/>
          <w:lang w:val="fr-FR"/>
        </w:rPr>
      </w:pPr>
      <w:r w:rsidRPr="00352314">
        <w:rPr>
          <w:rFonts w:ascii="Arial" w:hAnsi="Arial" w:cs="Arial"/>
          <w:b/>
          <w:bCs/>
          <w:u w:val="single"/>
          <w:lang w:val="fr-FR"/>
        </w:rPr>
        <w:t>Actions pour la lignes de travail 3:</w:t>
      </w:r>
    </w:p>
    <w:p w:rsidR="00B32876" w:rsidRPr="00352314" w:rsidRDefault="00B32876" w:rsidP="00B32876">
      <w:pPr>
        <w:pStyle w:val="En-tte"/>
        <w:jc w:val="both"/>
        <w:rPr>
          <w:rFonts w:ascii="Arial" w:hAnsi="Arial" w:cs="Arial"/>
          <w:b/>
          <w:bCs/>
          <w:u w:val="single"/>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7</w:t>
      </w:r>
      <w:r w:rsidRPr="00352314">
        <w:rPr>
          <w:rFonts w:ascii="Arial" w:hAnsi="Arial" w:cs="Arial"/>
          <w:b/>
          <w:lang w:val="fr-FR"/>
        </w:rPr>
        <w:t xml:space="preserve">: </w:t>
      </w:r>
      <w:sdt>
        <w:sdtPr>
          <w:rPr>
            <w:rFonts w:ascii="Arial" w:hAnsi="Arial" w:cs="Arial"/>
            <w:b/>
            <w:lang w:val="fr-FR"/>
          </w:rPr>
          <w:id w:val="1839499632"/>
          <w:placeholder>
            <w:docPart w:val="1DBDC8D3FF0B430CA4C9DAA036FA9788"/>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1165832269"/>
          <w:placeholder>
            <w:docPart w:val="1DBDC8D3FF0B430CA4C9DAA036FA9788"/>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1012646932"/>
          <w:placeholder>
            <w:docPart w:val="1DBDC8D3FF0B430CA4C9DAA036FA9788"/>
          </w:placeholder>
          <w:showingPlcHdr/>
          <w:text/>
        </w:sdtPr>
        <w:sdtEndPr/>
        <w:sdtContent>
          <w:r w:rsidRPr="001A145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2008894155"/>
          <w:placeholder>
            <w:docPart w:val="1DBDC8D3FF0B430CA4C9DAA036FA9788"/>
          </w:placeholder>
          <w:showingPlcHdr/>
          <w:text/>
        </w:sdtPr>
        <w:sdtEndPr/>
        <w:sdtContent>
          <w:r w:rsidRPr="00B51A63">
            <w:rPr>
              <w:rStyle w:val="Style2"/>
              <w:lang w:val="fr-FR"/>
            </w:rPr>
            <w:t>Cliquez ici pour taper du texte.</w:t>
          </w:r>
        </w:sdtContent>
      </w:sdt>
    </w:p>
    <w:p w:rsidR="000A2824" w:rsidRPr="000A2824" w:rsidRDefault="000A2824" w:rsidP="000A2824">
      <w:pPr>
        <w:spacing w:after="120"/>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88824876"/>
          <w:placeholder>
            <w:docPart w:val="1DBDC8D3FF0B430CA4C9DAA036FA9788"/>
          </w:placeholder>
          <w:showingPlcHdr/>
          <w:text/>
        </w:sdtPr>
        <w:sdtEndPr/>
        <w:sdtContent>
          <w:r w:rsidRPr="00B51A63">
            <w:rPr>
              <w:rStyle w:val="Style2"/>
              <w:lang w:val="fr-FR"/>
            </w:rPr>
            <w:t>Cliquez ici pour taper du texte.</w:t>
          </w:r>
        </w:sdtContent>
      </w:sdt>
    </w:p>
    <w:p w:rsidR="00171774" w:rsidRPr="00352314" w:rsidRDefault="00171774" w:rsidP="00171774">
      <w:pPr>
        <w:spacing w:after="120"/>
        <w:rPr>
          <w:rFonts w:ascii="Arial" w:hAnsi="Arial" w:cs="Arial"/>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8</w:t>
      </w:r>
      <w:r w:rsidRPr="00352314">
        <w:rPr>
          <w:rFonts w:ascii="Arial" w:hAnsi="Arial" w:cs="Arial"/>
          <w:b/>
          <w:lang w:val="fr-FR"/>
        </w:rPr>
        <w:t xml:space="preserve">: </w:t>
      </w:r>
      <w:sdt>
        <w:sdtPr>
          <w:rPr>
            <w:rFonts w:ascii="Arial" w:hAnsi="Arial" w:cs="Arial"/>
            <w:b/>
            <w:lang w:val="fr-FR"/>
          </w:rPr>
          <w:id w:val="1639991330"/>
          <w:placeholder>
            <w:docPart w:val="40661842665A43C8B985BB92427DD86F"/>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1716035664"/>
          <w:placeholder>
            <w:docPart w:val="40661842665A43C8B985BB92427DD86F"/>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813753096"/>
          <w:placeholder>
            <w:docPart w:val="40661842665A43C8B985BB92427DD86F"/>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427702495"/>
          <w:placeholder>
            <w:docPart w:val="40661842665A43C8B985BB92427DD86F"/>
          </w:placeholder>
          <w:showingPlcHdr/>
          <w:text/>
        </w:sdtPr>
        <w:sdtEndPr/>
        <w:sdtContent>
          <w:r w:rsidRPr="00B51A63">
            <w:rPr>
              <w:rStyle w:val="Style2"/>
              <w:lang w:val="fr-FR"/>
            </w:rPr>
            <w:t>Cliquez ici pour taper du texte.</w:t>
          </w:r>
        </w:sdtContent>
      </w:sdt>
    </w:p>
    <w:p w:rsidR="000A2824" w:rsidRPr="000A2824" w:rsidRDefault="000A2824" w:rsidP="000A2824">
      <w:pPr>
        <w:spacing w:after="120"/>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327868060"/>
          <w:placeholder>
            <w:docPart w:val="40661842665A43C8B985BB92427DD86F"/>
          </w:placeholder>
          <w:showingPlcHdr/>
          <w:text/>
        </w:sdtPr>
        <w:sdtEndPr/>
        <w:sdtContent>
          <w:r w:rsidRPr="001A1453">
            <w:rPr>
              <w:rStyle w:val="Style2"/>
              <w:lang w:val="fr-FR"/>
            </w:rPr>
            <w:t>Cliquez ici pour taper du texte.</w:t>
          </w:r>
        </w:sdtContent>
      </w:sdt>
    </w:p>
    <w:p w:rsidR="00171774" w:rsidRPr="00352314" w:rsidRDefault="00171774" w:rsidP="00171774">
      <w:pPr>
        <w:spacing w:after="120"/>
        <w:rPr>
          <w:rFonts w:ascii="Arial" w:hAnsi="Arial" w:cs="Arial"/>
          <w:b/>
          <w:lang w:val="fr-FR"/>
        </w:rPr>
      </w:pPr>
    </w:p>
    <w:p w:rsidR="000A2824" w:rsidRPr="00352314" w:rsidRDefault="000A2824" w:rsidP="000A2824">
      <w:pPr>
        <w:spacing w:after="120"/>
        <w:rPr>
          <w:rFonts w:ascii="Arial" w:hAnsi="Arial" w:cs="Arial"/>
          <w:b/>
          <w:lang w:val="fr-FR"/>
        </w:rPr>
      </w:pPr>
      <w:r w:rsidRPr="00352314">
        <w:rPr>
          <w:rFonts w:ascii="Arial" w:hAnsi="Arial" w:cs="Arial"/>
          <w:b/>
          <w:lang w:val="fr-FR"/>
        </w:rPr>
        <w:t xml:space="preserve">Action </w:t>
      </w:r>
      <w:r>
        <w:rPr>
          <w:rFonts w:ascii="Arial" w:hAnsi="Arial" w:cs="Arial"/>
          <w:b/>
          <w:lang w:val="fr-FR"/>
        </w:rPr>
        <w:t>9</w:t>
      </w:r>
      <w:r w:rsidRPr="00352314">
        <w:rPr>
          <w:rFonts w:ascii="Arial" w:hAnsi="Arial" w:cs="Arial"/>
          <w:b/>
          <w:lang w:val="fr-FR"/>
        </w:rPr>
        <w:t xml:space="preserve">: </w:t>
      </w:r>
      <w:sdt>
        <w:sdtPr>
          <w:rPr>
            <w:rFonts w:ascii="Arial" w:hAnsi="Arial" w:cs="Arial"/>
            <w:b/>
            <w:lang w:val="fr-FR"/>
          </w:rPr>
          <w:id w:val="-293442594"/>
          <w:placeholder>
            <w:docPart w:val="77E249FD739948B2BA87A1DA65F77881"/>
          </w:placeholder>
          <w:showingPlcHdr/>
          <w:text/>
        </w:sdtPr>
        <w:sdtEndPr/>
        <w:sdtContent>
          <w:r w:rsidRPr="000A2824">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Objectif de l’action: </w:t>
      </w:r>
      <w:sdt>
        <w:sdtPr>
          <w:rPr>
            <w:rFonts w:ascii="Arial" w:hAnsi="Arial" w:cs="Arial"/>
            <w:lang w:val="fr-FR"/>
          </w:rPr>
          <w:id w:val="2007544801"/>
          <w:placeholder>
            <w:docPart w:val="77E249FD739948B2BA87A1DA65F77881"/>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lang w:val="fr-FR"/>
        </w:rPr>
      </w:pPr>
      <w:r w:rsidRPr="00352314">
        <w:rPr>
          <w:rFonts w:ascii="Arial" w:hAnsi="Arial" w:cs="Arial"/>
          <w:lang w:val="fr-FR"/>
        </w:rPr>
        <w:t xml:space="preserve">Description sommaire : </w:t>
      </w:r>
      <w:sdt>
        <w:sdtPr>
          <w:rPr>
            <w:rFonts w:ascii="Arial" w:hAnsi="Arial" w:cs="Arial"/>
            <w:lang w:val="fr-FR"/>
          </w:rPr>
          <w:id w:val="473804790"/>
          <w:placeholder>
            <w:docPart w:val="77E249FD739948B2BA87A1DA65F77881"/>
          </w:placeholder>
          <w:showingPlcHdr/>
          <w:text/>
        </w:sdtPr>
        <w:sdtEndPr/>
        <w:sdtContent>
          <w:r w:rsidRPr="00B51A63">
            <w:rPr>
              <w:rStyle w:val="Style2"/>
              <w:lang w:val="fr-FR"/>
            </w:rPr>
            <w:t>Cliquez ici pour taper du texte.</w:t>
          </w:r>
        </w:sdtContent>
      </w:sdt>
    </w:p>
    <w:p w:rsidR="000A2824" w:rsidRPr="00352314" w:rsidRDefault="000A2824" w:rsidP="000A2824">
      <w:pPr>
        <w:pStyle w:val="En-tte"/>
        <w:spacing w:line="360" w:lineRule="auto"/>
        <w:jc w:val="both"/>
        <w:rPr>
          <w:rFonts w:ascii="Arial" w:hAnsi="Arial" w:cs="Arial"/>
          <w:b/>
          <w:lang w:val="fr-FR"/>
        </w:rPr>
      </w:pPr>
      <w:r w:rsidRPr="00352314">
        <w:rPr>
          <w:rFonts w:ascii="Arial" w:hAnsi="Arial" w:cs="Arial"/>
          <w:lang w:val="fr-FR"/>
        </w:rPr>
        <w:t xml:space="preserve">Résultats espérés: </w:t>
      </w:r>
      <w:sdt>
        <w:sdtPr>
          <w:rPr>
            <w:rFonts w:ascii="Arial" w:hAnsi="Arial" w:cs="Arial"/>
            <w:lang w:val="fr-FR"/>
          </w:rPr>
          <w:id w:val="-562019737"/>
          <w:placeholder>
            <w:docPart w:val="77E249FD739948B2BA87A1DA65F77881"/>
          </w:placeholder>
          <w:showingPlcHdr/>
          <w:text/>
        </w:sdtPr>
        <w:sdtEndPr/>
        <w:sdtContent>
          <w:r w:rsidRPr="00B51A63">
            <w:rPr>
              <w:rStyle w:val="Style2"/>
              <w:lang w:val="fr-FR"/>
            </w:rPr>
            <w:t>Cliquez ici pour taper du texte.</w:t>
          </w:r>
        </w:sdtContent>
      </w:sdt>
    </w:p>
    <w:p w:rsidR="000A2824" w:rsidRPr="000A2824" w:rsidRDefault="000A2824" w:rsidP="000A2824">
      <w:pPr>
        <w:spacing w:after="120"/>
        <w:rPr>
          <w:rFonts w:ascii="Arial" w:hAnsi="Arial" w:cs="Arial"/>
          <w:lang w:val="fr-FR"/>
        </w:rPr>
      </w:pPr>
      <w:r w:rsidRPr="00352314">
        <w:rPr>
          <w:rFonts w:ascii="Arial" w:hAnsi="Arial" w:cs="Arial"/>
          <w:lang w:val="fr-FR"/>
        </w:rPr>
        <w:t xml:space="preserve">Bénéficiaires de l’action [liste des bénéficiaires séparés par une virgule]  </w:t>
      </w:r>
      <w:sdt>
        <w:sdtPr>
          <w:rPr>
            <w:rFonts w:ascii="Arial" w:hAnsi="Arial" w:cs="Arial"/>
            <w:lang w:val="fr-FR"/>
          </w:rPr>
          <w:id w:val="-950405202"/>
          <w:placeholder>
            <w:docPart w:val="77E249FD739948B2BA87A1DA65F77881"/>
          </w:placeholder>
          <w:showingPlcHdr/>
          <w:text/>
        </w:sdtPr>
        <w:sdtEndPr/>
        <w:sdtContent>
          <w:r w:rsidRPr="00B51A63">
            <w:rPr>
              <w:rStyle w:val="Style2"/>
              <w:lang w:val="fr-FR"/>
            </w:rPr>
            <w:t>Cliquez ici pour taper du texte.</w:t>
          </w:r>
        </w:sdtContent>
      </w:sdt>
    </w:p>
    <w:p w:rsidR="00B32876" w:rsidRPr="00352314" w:rsidRDefault="00B32876" w:rsidP="00B32876">
      <w:pPr>
        <w:spacing w:after="120"/>
        <w:rPr>
          <w:rFonts w:ascii="Arial" w:hAnsi="Arial" w:cs="Arial"/>
          <w:lang w:val="fr-FR"/>
        </w:rPr>
      </w:pPr>
    </w:p>
    <w:p w:rsidR="00B32876" w:rsidRPr="00352314" w:rsidRDefault="00B32876" w:rsidP="00B32876">
      <w:pPr>
        <w:spacing w:after="120"/>
        <w:rPr>
          <w:rFonts w:ascii="Arial" w:hAnsi="Arial" w:cs="Arial"/>
          <w:lang w:val="fr-FR"/>
        </w:rPr>
      </w:pPr>
      <w:r w:rsidRPr="00352314">
        <w:rPr>
          <w:rFonts w:ascii="Arial" w:hAnsi="Arial" w:cs="Arial"/>
          <w:i/>
          <w:lang w:val="fr-FR"/>
        </w:rPr>
        <w:t>Il est possible de rajouter plus d’actions en copie le format utilisé précédemment</w:t>
      </w:r>
      <w:r w:rsidRPr="00352314">
        <w:rPr>
          <w:rFonts w:ascii="Arial" w:hAnsi="Arial" w:cs="Arial"/>
          <w:lang w:val="fr-FR"/>
        </w:rPr>
        <w:t>:</w:t>
      </w:r>
    </w:p>
    <w:p w:rsidR="00B32876" w:rsidRDefault="00B32876" w:rsidP="00B32876">
      <w:pPr>
        <w:pStyle w:val="En-tte"/>
        <w:jc w:val="both"/>
        <w:rPr>
          <w:rFonts w:ascii="Arial" w:hAnsi="Arial" w:cs="Arial"/>
          <w:b/>
          <w:lang w:val="fr-FR"/>
        </w:rPr>
      </w:pPr>
    </w:p>
    <w:p w:rsidR="001A1453" w:rsidRDefault="001A1453" w:rsidP="00B32876">
      <w:pPr>
        <w:pStyle w:val="En-tte"/>
        <w:jc w:val="both"/>
        <w:rPr>
          <w:rFonts w:ascii="Arial" w:hAnsi="Arial" w:cs="Arial"/>
          <w:b/>
          <w:lang w:val="fr-FR"/>
        </w:rPr>
      </w:pPr>
    </w:p>
    <w:p w:rsidR="001A1453" w:rsidRDefault="001A1453" w:rsidP="00B32876">
      <w:pPr>
        <w:pStyle w:val="En-tte"/>
        <w:jc w:val="both"/>
        <w:rPr>
          <w:rFonts w:ascii="Arial" w:hAnsi="Arial" w:cs="Arial"/>
          <w:b/>
          <w:lang w:val="fr-FR"/>
        </w:rPr>
      </w:pPr>
    </w:p>
    <w:p w:rsidR="001A1453" w:rsidRDefault="001A1453" w:rsidP="00B32876">
      <w:pPr>
        <w:pStyle w:val="En-tte"/>
        <w:jc w:val="both"/>
        <w:rPr>
          <w:rFonts w:ascii="Arial" w:hAnsi="Arial" w:cs="Arial"/>
          <w:b/>
          <w:lang w:val="fr-FR"/>
        </w:rPr>
      </w:pPr>
    </w:p>
    <w:p w:rsidR="001A1453" w:rsidRPr="00352314" w:rsidRDefault="001A1453" w:rsidP="00B32876">
      <w:pPr>
        <w:pStyle w:val="En-tte"/>
        <w:jc w:val="both"/>
        <w:rPr>
          <w:rFonts w:ascii="Arial" w:hAnsi="Arial" w:cs="Arial"/>
          <w:b/>
          <w:lang w:val="fr-FR"/>
        </w:rPr>
      </w:pPr>
    </w:p>
    <w:p w:rsidR="00B32876" w:rsidRPr="00B32876" w:rsidRDefault="00B32876" w:rsidP="00B32876">
      <w:pPr>
        <w:pStyle w:val="En-tte"/>
        <w:jc w:val="both"/>
        <w:rPr>
          <w:rFonts w:ascii="Arial" w:hAnsi="Arial" w:cs="Arial"/>
          <w:b/>
          <w:lang w:val="fr-FR"/>
        </w:rPr>
      </w:pPr>
      <w:r w:rsidRPr="00B32876">
        <w:rPr>
          <w:rFonts w:ascii="Arial" w:hAnsi="Arial" w:cs="Arial"/>
          <w:b/>
          <w:lang w:val="fr-FR"/>
        </w:rPr>
        <w:lastRenderedPageBreak/>
        <w:t xml:space="preserve">Dépenses prévues pour la ligne de travail </w:t>
      </w:r>
      <w:r>
        <w:rPr>
          <w:rFonts w:ascii="Arial" w:hAnsi="Arial" w:cs="Arial"/>
          <w:b/>
          <w:lang w:val="fr-FR"/>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1207"/>
        <w:gridCol w:w="1414"/>
        <w:gridCol w:w="1868"/>
        <w:gridCol w:w="1207"/>
        <w:gridCol w:w="1414"/>
      </w:tblGrid>
      <w:tr w:rsidR="000A2824" w:rsidRPr="00352314" w:rsidTr="00741357">
        <w:tc>
          <w:tcPr>
            <w:tcW w:w="4565" w:type="dxa"/>
            <w:gridSpan w:val="3"/>
            <w:tcBorders>
              <w:top w:val="single" w:sz="4" w:space="0" w:color="auto"/>
              <w:bottom w:val="single" w:sz="4"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France</w:t>
            </w:r>
          </w:p>
        </w:tc>
        <w:tc>
          <w:tcPr>
            <w:tcW w:w="4489" w:type="dxa"/>
            <w:gridSpan w:val="3"/>
            <w:tcBorders>
              <w:top w:val="single" w:sz="4" w:space="0" w:color="auto"/>
              <w:bottom w:val="single" w:sz="4"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Chili</w:t>
            </w:r>
          </w:p>
        </w:tc>
      </w:tr>
      <w:tr w:rsidR="000A2824" w:rsidRPr="00352314" w:rsidTr="00741357">
        <w:tc>
          <w:tcPr>
            <w:tcW w:w="1944"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Description</w:t>
            </w:r>
          </w:p>
        </w:tc>
        <w:tc>
          <w:tcPr>
            <w:tcW w:w="1207"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En numéraire (€)</w:t>
            </w:r>
          </w:p>
        </w:tc>
        <w:tc>
          <w:tcPr>
            <w:tcW w:w="1414"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Valorisation (€)</w:t>
            </w:r>
          </w:p>
        </w:tc>
        <w:tc>
          <w:tcPr>
            <w:tcW w:w="1868"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Description</w:t>
            </w:r>
          </w:p>
        </w:tc>
        <w:tc>
          <w:tcPr>
            <w:tcW w:w="1207"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En numéraire (CPL)</w:t>
            </w:r>
          </w:p>
        </w:tc>
        <w:tc>
          <w:tcPr>
            <w:tcW w:w="1414" w:type="dxa"/>
            <w:tcBorders>
              <w:bottom w:val="single" w:sz="12" w:space="0" w:color="auto"/>
            </w:tcBorders>
          </w:tcPr>
          <w:p w:rsidR="000A2824" w:rsidRPr="00352314" w:rsidRDefault="000A2824" w:rsidP="00741357">
            <w:pPr>
              <w:pStyle w:val="En-tte"/>
              <w:jc w:val="both"/>
              <w:rPr>
                <w:rFonts w:ascii="Arial" w:hAnsi="Arial" w:cs="Arial"/>
                <w:lang w:val="fr-FR"/>
              </w:rPr>
            </w:pPr>
            <w:r w:rsidRPr="00352314">
              <w:rPr>
                <w:rFonts w:ascii="Arial" w:hAnsi="Arial" w:cs="Arial"/>
                <w:lang w:val="fr-FR"/>
              </w:rPr>
              <w:t>Valorisation (CLP)</w:t>
            </w:r>
          </w:p>
        </w:tc>
      </w:tr>
      <w:tr w:rsidR="000A2824" w:rsidRPr="00352314" w:rsidTr="00741357">
        <w:sdt>
          <w:sdtPr>
            <w:rPr>
              <w:rFonts w:ascii="Arial" w:hAnsi="Arial" w:cs="Arial"/>
              <w:lang w:val="fr-FR"/>
            </w:rPr>
            <w:id w:val="-1799284104"/>
            <w:placeholder>
              <w:docPart w:val="FD7276E01DED4669A79042EB428C14D4"/>
            </w:placeholder>
            <w:showingPlcHdr/>
            <w:text/>
          </w:sdtPr>
          <w:sdtEndPr/>
          <w:sdtContent>
            <w:tc>
              <w:tcPr>
                <w:tcW w:w="1944" w:type="dxa"/>
                <w:tcBorders>
                  <w:top w:val="single" w:sz="12"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867822831"/>
            <w:placeholder>
              <w:docPart w:val="711B455578FD4B2EB8CB3E9386CAE302"/>
            </w:placeholder>
            <w:showingPlcHdr/>
            <w:text/>
          </w:sdtPr>
          <w:sdtEndPr/>
          <w:sdtContent>
            <w:tc>
              <w:tcPr>
                <w:tcW w:w="1207"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941525294"/>
            <w:placeholder>
              <w:docPart w:val="00614516D437479487F866322295170C"/>
            </w:placeholder>
            <w:showingPlcHdr/>
            <w:text/>
          </w:sdtPr>
          <w:sdtEndPr/>
          <w:sdtContent>
            <w:tc>
              <w:tcPr>
                <w:tcW w:w="1414"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463494154"/>
            <w:placeholder>
              <w:docPart w:val="FD7276E01DED4669A79042EB428C14D4"/>
            </w:placeholder>
            <w:showingPlcHdr/>
            <w:text/>
          </w:sdtPr>
          <w:sdtEndPr/>
          <w:sdtContent>
            <w:tc>
              <w:tcPr>
                <w:tcW w:w="1868" w:type="dxa"/>
                <w:tcBorders>
                  <w:top w:val="single" w:sz="12"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323936837"/>
            <w:placeholder>
              <w:docPart w:val="55B99147A6074FA7872488B934F47A29"/>
            </w:placeholder>
            <w:showingPlcHdr/>
            <w:text/>
          </w:sdtPr>
          <w:sdtEndPr/>
          <w:sdtContent>
            <w:tc>
              <w:tcPr>
                <w:tcW w:w="1207"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348875032"/>
            <w:placeholder>
              <w:docPart w:val="9822E189D1CD40D1B331BF83D6A510D1"/>
            </w:placeholder>
            <w:showingPlcHdr/>
            <w:text/>
          </w:sdtPr>
          <w:sdtEndPr/>
          <w:sdtContent>
            <w:tc>
              <w:tcPr>
                <w:tcW w:w="1414" w:type="dxa"/>
                <w:tcBorders>
                  <w:top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741357">
        <w:sdt>
          <w:sdtPr>
            <w:rPr>
              <w:rFonts w:ascii="Arial" w:hAnsi="Arial" w:cs="Arial"/>
              <w:lang w:val="fr-FR"/>
            </w:rPr>
            <w:id w:val="-1409990550"/>
            <w:placeholder>
              <w:docPart w:val="FD7276E01DED4669A79042EB428C14D4"/>
            </w:placeholder>
            <w:showingPlcHdr/>
            <w:text/>
          </w:sdtPr>
          <w:sdtEndPr/>
          <w:sdtContent>
            <w:tc>
              <w:tcPr>
                <w:tcW w:w="1944" w:type="dxa"/>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2128689721"/>
            <w:placeholder>
              <w:docPart w:val="363687963E00421882655AD5AC2E3023"/>
            </w:placeholder>
            <w:showingPlcHdr/>
            <w:text/>
          </w:sdtPr>
          <w:sdtEndPr/>
          <w:sdtContent>
            <w:tc>
              <w:tcPr>
                <w:tcW w:w="1207"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868913567"/>
            <w:placeholder>
              <w:docPart w:val="01D1172D8FAD4A31A4E2523D71264BE1"/>
            </w:placeholder>
            <w:showingPlcHdr/>
            <w:text/>
          </w:sdtPr>
          <w:sdtEndPr/>
          <w:sdtContent>
            <w:tc>
              <w:tcPr>
                <w:tcW w:w="1414"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581380132"/>
            <w:placeholder>
              <w:docPart w:val="FD7276E01DED4669A79042EB428C14D4"/>
            </w:placeholder>
            <w:showingPlcHdr/>
            <w:text/>
          </w:sdtPr>
          <w:sdtEndPr/>
          <w:sdtContent>
            <w:tc>
              <w:tcPr>
                <w:tcW w:w="1868" w:type="dxa"/>
              </w:tcPr>
              <w:p w:rsidR="000A2824" w:rsidRPr="00352314" w:rsidRDefault="000A2824" w:rsidP="00741357">
                <w:pPr>
                  <w:pStyle w:val="En-tte"/>
                  <w:jc w:val="both"/>
                  <w:rPr>
                    <w:rFonts w:ascii="Arial" w:hAnsi="Arial" w:cs="Arial"/>
                    <w:lang w:val="fr-FR"/>
                  </w:rPr>
                </w:pPr>
                <w:r w:rsidRPr="001A1453">
                  <w:rPr>
                    <w:rStyle w:val="Style2"/>
                    <w:lang w:val="fr-FR"/>
                  </w:rPr>
                  <w:t>Cliquez ici pour taper du texte.</w:t>
                </w:r>
              </w:p>
            </w:tc>
          </w:sdtContent>
        </w:sdt>
        <w:sdt>
          <w:sdtPr>
            <w:rPr>
              <w:rFonts w:ascii="Arial" w:hAnsi="Arial" w:cs="Arial"/>
              <w:lang w:val="fr-FR"/>
            </w:rPr>
            <w:id w:val="-2122214955"/>
            <w:placeholder>
              <w:docPart w:val="A5D607E658A44D81B104B3CB4C8D0396"/>
            </w:placeholder>
            <w:showingPlcHdr/>
            <w:text/>
          </w:sdtPr>
          <w:sdtEndPr/>
          <w:sdtContent>
            <w:tc>
              <w:tcPr>
                <w:tcW w:w="1207"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395517757"/>
            <w:placeholder>
              <w:docPart w:val="57E73DCEE97A411D8C89F1251860FA69"/>
            </w:placeholder>
            <w:showingPlcHdr/>
            <w:text/>
          </w:sdtPr>
          <w:sdtEndPr/>
          <w:sdtContent>
            <w:tc>
              <w:tcPr>
                <w:tcW w:w="1414" w:type="dxa"/>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741357">
        <w:sdt>
          <w:sdtPr>
            <w:rPr>
              <w:rFonts w:ascii="Arial" w:hAnsi="Arial" w:cs="Arial"/>
              <w:lang w:val="fr-FR"/>
            </w:rPr>
            <w:id w:val="31006694"/>
            <w:placeholder>
              <w:docPart w:val="FD7276E01DED4669A79042EB428C14D4"/>
            </w:placeholder>
            <w:showingPlcHdr/>
            <w:text/>
          </w:sdtPr>
          <w:sdtEndPr/>
          <w:sdtContent>
            <w:tc>
              <w:tcPr>
                <w:tcW w:w="1944" w:type="dxa"/>
                <w:tcBorders>
                  <w:bottom w:val="single" w:sz="4"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191122685"/>
            <w:placeholder>
              <w:docPart w:val="E195FCDCBA3B4F2DB51821D36EDC758E"/>
            </w:placeholder>
            <w:showingPlcHdr/>
            <w:text/>
          </w:sdtPr>
          <w:sdtEndPr/>
          <w:sdtContent>
            <w:tc>
              <w:tcPr>
                <w:tcW w:w="1207"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745720878"/>
            <w:placeholder>
              <w:docPart w:val="7268782C7CA24FEB8C3027BD423F57EA"/>
            </w:placeholder>
            <w:showingPlcHdr/>
            <w:text/>
          </w:sdtPr>
          <w:sdtEndPr/>
          <w:sdtContent>
            <w:tc>
              <w:tcPr>
                <w:tcW w:w="1414"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440257924"/>
            <w:placeholder>
              <w:docPart w:val="FD7276E01DED4669A79042EB428C14D4"/>
            </w:placeholder>
            <w:showingPlcHdr/>
            <w:text/>
          </w:sdtPr>
          <w:sdtEndPr/>
          <w:sdtContent>
            <w:tc>
              <w:tcPr>
                <w:tcW w:w="1868" w:type="dxa"/>
                <w:tcBorders>
                  <w:bottom w:val="single" w:sz="4"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234292208"/>
            <w:placeholder>
              <w:docPart w:val="1D25406A8CD34F438FBE8779637F0206"/>
            </w:placeholder>
            <w:showingPlcHdr/>
            <w:text/>
          </w:sdtPr>
          <w:sdtEndPr/>
          <w:sdtContent>
            <w:tc>
              <w:tcPr>
                <w:tcW w:w="1207"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531534896"/>
            <w:placeholder>
              <w:docPart w:val="E5E7621693C442348C0E1C37975A96C5"/>
            </w:placeholder>
            <w:showingPlcHdr/>
            <w:text/>
          </w:sdtPr>
          <w:sdtEndPr/>
          <w:sdtContent>
            <w:tc>
              <w:tcPr>
                <w:tcW w:w="1414" w:type="dxa"/>
                <w:tcBorders>
                  <w:bottom w:val="single" w:sz="4"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741357">
        <w:sdt>
          <w:sdtPr>
            <w:rPr>
              <w:rFonts w:ascii="Arial" w:hAnsi="Arial" w:cs="Arial"/>
              <w:lang w:val="fr-FR"/>
            </w:rPr>
            <w:id w:val="-1459481044"/>
            <w:placeholder>
              <w:docPart w:val="FD7276E01DED4669A79042EB428C14D4"/>
            </w:placeholder>
            <w:showingPlcHdr/>
            <w:text/>
          </w:sdtPr>
          <w:sdtEndPr/>
          <w:sdtContent>
            <w:tc>
              <w:tcPr>
                <w:tcW w:w="1944" w:type="dxa"/>
                <w:tcBorders>
                  <w:bottom w:val="single" w:sz="18"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265074271"/>
            <w:placeholder>
              <w:docPart w:val="6AD43945290747B8A47BF5900B66F90D"/>
            </w:placeholder>
            <w:showingPlcHdr/>
            <w:text/>
          </w:sdtPr>
          <w:sdtEndPr/>
          <w:sdtContent>
            <w:tc>
              <w:tcPr>
                <w:tcW w:w="1207"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74255020"/>
            <w:placeholder>
              <w:docPart w:val="05452E572CA049CD9DA26759505F2194"/>
            </w:placeholder>
            <w:showingPlcHdr/>
            <w:text/>
          </w:sdtPr>
          <w:sdtEndPr/>
          <w:sdtContent>
            <w:tc>
              <w:tcPr>
                <w:tcW w:w="1414"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1520391538"/>
            <w:placeholder>
              <w:docPart w:val="FD7276E01DED4669A79042EB428C14D4"/>
            </w:placeholder>
            <w:showingPlcHdr/>
            <w:text/>
          </w:sdtPr>
          <w:sdtEndPr/>
          <w:sdtContent>
            <w:tc>
              <w:tcPr>
                <w:tcW w:w="1868" w:type="dxa"/>
                <w:tcBorders>
                  <w:bottom w:val="single" w:sz="18" w:space="0" w:color="auto"/>
                </w:tcBorders>
              </w:tcPr>
              <w:p w:rsidR="000A2824" w:rsidRPr="00352314" w:rsidRDefault="000A2824" w:rsidP="00741357">
                <w:pPr>
                  <w:pStyle w:val="En-tte"/>
                  <w:jc w:val="both"/>
                  <w:rPr>
                    <w:rFonts w:ascii="Arial" w:hAnsi="Arial" w:cs="Arial"/>
                    <w:lang w:val="fr-FR"/>
                  </w:rPr>
                </w:pPr>
                <w:r w:rsidRPr="00B51A63">
                  <w:rPr>
                    <w:rStyle w:val="Style2"/>
                    <w:lang w:val="fr-FR"/>
                  </w:rPr>
                  <w:t>Cliquez ici pour taper du texte.</w:t>
                </w:r>
              </w:p>
            </w:tc>
          </w:sdtContent>
        </w:sdt>
        <w:sdt>
          <w:sdtPr>
            <w:rPr>
              <w:rFonts w:ascii="Arial" w:hAnsi="Arial" w:cs="Arial"/>
              <w:lang w:val="fr-FR"/>
            </w:rPr>
            <w:id w:val="2136605661"/>
            <w:placeholder>
              <w:docPart w:val="749B3CA030AF421A88D1063B149678C3"/>
            </w:placeholder>
            <w:showingPlcHdr/>
            <w:text/>
          </w:sdtPr>
          <w:sdtEndPr/>
          <w:sdtContent>
            <w:tc>
              <w:tcPr>
                <w:tcW w:w="1207"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2086977556"/>
            <w:placeholder>
              <w:docPart w:val="54B4ECB505434B2283727BE6787B5C48"/>
            </w:placeholder>
            <w:showingPlcHdr/>
            <w:text/>
          </w:sdtPr>
          <w:sdtEndPr/>
          <w:sdtContent>
            <w:tc>
              <w:tcPr>
                <w:tcW w:w="1414" w:type="dxa"/>
                <w:tcBorders>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741357">
        <w:tc>
          <w:tcPr>
            <w:tcW w:w="1944"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p>
          <w:p w:rsidR="000A2824" w:rsidRPr="00352314" w:rsidRDefault="000A2824" w:rsidP="00741357">
            <w:pPr>
              <w:pStyle w:val="En-tte"/>
              <w:rPr>
                <w:rFonts w:ascii="Arial" w:hAnsi="Arial" w:cs="Arial"/>
                <w:lang w:val="fr-FR"/>
              </w:rPr>
            </w:pPr>
            <w:r w:rsidRPr="00352314">
              <w:rPr>
                <w:rFonts w:ascii="Arial" w:hAnsi="Arial" w:cs="Arial"/>
                <w:lang w:val="fr-FR"/>
              </w:rPr>
              <w:t>Sous-Total</w:t>
            </w:r>
          </w:p>
        </w:tc>
        <w:sdt>
          <w:sdtPr>
            <w:rPr>
              <w:rFonts w:ascii="Arial" w:hAnsi="Arial" w:cs="Arial"/>
              <w:lang w:val="fr-FR"/>
            </w:rPr>
            <w:id w:val="-1810634081"/>
            <w:placeholder>
              <w:docPart w:val="E83D0EE577B740CEB81BCB17E35E52DE"/>
            </w:placeholder>
            <w:showingPlcHdr/>
            <w:text/>
          </w:sdtPr>
          <w:sdtEndPr/>
          <w:sdtContent>
            <w:tc>
              <w:tcPr>
                <w:tcW w:w="1207"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r w:rsidRPr="00352314">
                  <w:rPr>
                    <w:rStyle w:val="Textedelespacerserv"/>
                    <w:rFonts w:ascii="Arial" w:hAnsi="Arial" w:cs="Arial"/>
                    <w:lang w:val="fr-FR"/>
                  </w:rPr>
                  <w:t>€</w:t>
                </w:r>
              </w:p>
            </w:tc>
          </w:sdtContent>
        </w:sdt>
        <w:sdt>
          <w:sdtPr>
            <w:rPr>
              <w:rFonts w:ascii="Arial" w:hAnsi="Arial" w:cs="Arial"/>
              <w:lang w:val="fr-FR"/>
            </w:rPr>
            <w:id w:val="899398203"/>
            <w:placeholder>
              <w:docPart w:val="CFD21EDC83204B5E9B6DA4FC488912C1"/>
            </w:placeholder>
            <w:showingPlcHdr/>
            <w:text/>
          </w:sdtPr>
          <w:sdtEndPr/>
          <w:sdtContent>
            <w:tc>
              <w:tcPr>
                <w:tcW w:w="1414"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r w:rsidRPr="00352314">
                  <w:rPr>
                    <w:rStyle w:val="Textedelespacerserv"/>
                    <w:rFonts w:ascii="Arial" w:hAnsi="Arial" w:cs="Arial"/>
                    <w:lang w:val="fr-FR"/>
                  </w:rPr>
                  <w:t>€</w:t>
                </w:r>
              </w:p>
            </w:tc>
          </w:sdtContent>
        </w:sdt>
        <w:tc>
          <w:tcPr>
            <w:tcW w:w="1868" w:type="dxa"/>
            <w:tcBorders>
              <w:top w:val="single" w:sz="18" w:space="0" w:color="auto"/>
              <w:left w:val="single" w:sz="12" w:space="0" w:color="auto"/>
              <w:bottom w:val="single" w:sz="18" w:space="0" w:color="auto"/>
              <w:right w:val="single" w:sz="12" w:space="0" w:color="auto"/>
            </w:tcBorders>
            <w:vAlign w:val="center"/>
          </w:tcPr>
          <w:p w:rsidR="000A2824" w:rsidRPr="00352314" w:rsidRDefault="000A2824" w:rsidP="00741357">
            <w:pPr>
              <w:pStyle w:val="En-tte"/>
              <w:rPr>
                <w:rFonts w:ascii="Arial" w:hAnsi="Arial" w:cs="Arial"/>
                <w:lang w:val="fr-FR"/>
              </w:rPr>
            </w:pPr>
          </w:p>
        </w:tc>
        <w:sdt>
          <w:sdtPr>
            <w:rPr>
              <w:rFonts w:ascii="Arial" w:hAnsi="Arial" w:cs="Arial"/>
              <w:lang w:val="fr-FR"/>
            </w:rPr>
            <w:id w:val="-753822759"/>
            <w:placeholder>
              <w:docPart w:val="03079152578845DB81652D700CA76DBF"/>
            </w:placeholder>
            <w:showingPlcHdr/>
            <w:text/>
          </w:sdtPr>
          <w:sdtEndPr/>
          <w:sdtContent>
            <w:tc>
              <w:tcPr>
                <w:tcW w:w="1207" w:type="dxa"/>
                <w:tcBorders>
                  <w:top w:val="single" w:sz="18" w:space="0" w:color="auto"/>
                  <w:left w:val="single" w:sz="12" w:space="0" w:color="auto"/>
                  <w:bottom w:val="single" w:sz="18" w:space="0" w:color="auto"/>
                  <w:right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sdt>
          <w:sdtPr>
            <w:rPr>
              <w:rFonts w:ascii="Arial" w:hAnsi="Arial" w:cs="Arial"/>
              <w:lang w:val="fr-FR"/>
            </w:rPr>
            <w:id w:val="1039246756"/>
            <w:placeholder>
              <w:docPart w:val="93688C5621AF46DB84D5906C3C8CE69B"/>
            </w:placeholder>
            <w:showingPlcHdr/>
            <w:text/>
          </w:sdtPr>
          <w:sdtEndPr/>
          <w:sdtContent>
            <w:tc>
              <w:tcPr>
                <w:tcW w:w="1414" w:type="dxa"/>
                <w:tcBorders>
                  <w:top w:val="single" w:sz="18" w:space="0" w:color="auto"/>
                  <w:left w:val="single" w:sz="12" w:space="0" w:color="auto"/>
                  <w:bottom w:val="single" w:sz="18" w:space="0" w:color="auto"/>
                  <w:right w:val="single" w:sz="12"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r w:rsidR="000A2824" w:rsidRPr="00352314" w:rsidTr="00741357">
        <w:trPr>
          <w:trHeight w:val="488"/>
        </w:trPr>
        <w:tc>
          <w:tcPr>
            <w:tcW w:w="1944" w:type="dxa"/>
            <w:tcBorders>
              <w:top w:val="single" w:sz="18" w:space="0" w:color="auto"/>
              <w:left w:val="single" w:sz="4" w:space="0" w:color="auto"/>
              <w:bottom w:val="single" w:sz="18" w:space="0" w:color="auto"/>
            </w:tcBorders>
            <w:vAlign w:val="center"/>
          </w:tcPr>
          <w:p w:rsidR="000A2824" w:rsidRPr="00352314" w:rsidRDefault="000A2824" w:rsidP="00741357">
            <w:pPr>
              <w:pStyle w:val="En-tte"/>
              <w:rPr>
                <w:rFonts w:ascii="Arial" w:hAnsi="Arial" w:cs="Arial"/>
                <w:lang w:val="fr-FR"/>
              </w:rPr>
            </w:pPr>
            <w:r w:rsidRPr="00352314">
              <w:rPr>
                <w:rFonts w:ascii="Arial" w:hAnsi="Arial" w:cs="Arial"/>
                <w:lang w:val="fr-FR"/>
              </w:rPr>
              <w:t>Total (€)</w:t>
            </w:r>
          </w:p>
        </w:tc>
        <w:sdt>
          <w:sdtPr>
            <w:rPr>
              <w:rFonts w:ascii="Arial" w:hAnsi="Arial" w:cs="Arial"/>
              <w:lang w:val="fr-FR"/>
            </w:rPr>
            <w:id w:val="-361741745"/>
            <w:placeholder>
              <w:docPart w:val="BF5AC5C8DB224F158311BED13972E9DF"/>
            </w:placeholder>
            <w:showingPlcHdr/>
            <w:text/>
          </w:sdtPr>
          <w:sdtEndPr/>
          <w:sdtContent>
            <w:tc>
              <w:tcPr>
                <w:tcW w:w="2621" w:type="dxa"/>
                <w:gridSpan w:val="2"/>
                <w:tcBorders>
                  <w:top w:val="single" w:sz="18" w:space="0" w:color="auto"/>
                  <w:bottom w:val="single" w:sz="18" w:space="0" w:color="auto"/>
                </w:tcBorders>
                <w:vAlign w:val="center"/>
              </w:tcPr>
              <w:p w:rsidR="000A2824" w:rsidRPr="00352314" w:rsidRDefault="000A2824" w:rsidP="00741357">
                <w:pPr>
                  <w:pStyle w:val="En-tte"/>
                  <w:rPr>
                    <w:rFonts w:ascii="Arial" w:hAnsi="Arial" w:cs="Arial"/>
                    <w:lang w:val="fr-FR"/>
                  </w:rPr>
                </w:pPr>
                <w:r w:rsidRPr="00352314">
                  <w:rPr>
                    <w:rStyle w:val="Textedelespacerserv"/>
                    <w:rFonts w:ascii="Arial" w:hAnsi="Arial" w:cs="Arial"/>
                    <w:lang w:val="fr-FR"/>
                  </w:rPr>
                  <w:t>€</w:t>
                </w:r>
              </w:p>
            </w:tc>
          </w:sdtContent>
        </w:sdt>
        <w:tc>
          <w:tcPr>
            <w:tcW w:w="1868" w:type="dxa"/>
            <w:tcBorders>
              <w:top w:val="single" w:sz="18" w:space="0" w:color="auto"/>
              <w:bottom w:val="single" w:sz="18" w:space="0" w:color="auto"/>
            </w:tcBorders>
            <w:vAlign w:val="center"/>
          </w:tcPr>
          <w:p w:rsidR="000A2824" w:rsidRPr="00352314" w:rsidRDefault="000A2824" w:rsidP="00741357">
            <w:pPr>
              <w:pStyle w:val="En-tte"/>
              <w:rPr>
                <w:rFonts w:ascii="Arial" w:hAnsi="Arial" w:cs="Arial"/>
                <w:lang w:val="fr-FR"/>
              </w:rPr>
            </w:pPr>
            <w:r w:rsidRPr="00352314">
              <w:rPr>
                <w:rFonts w:ascii="Arial" w:hAnsi="Arial" w:cs="Arial"/>
                <w:lang w:val="fr-FR"/>
              </w:rPr>
              <w:t xml:space="preserve">Total (CLP) </w:t>
            </w:r>
          </w:p>
        </w:tc>
        <w:sdt>
          <w:sdtPr>
            <w:rPr>
              <w:rFonts w:ascii="Arial" w:hAnsi="Arial" w:cs="Arial"/>
              <w:lang w:val="fr-FR"/>
            </w:rPr>
            <w:id w:val="763575987"/>
            <w:placeholder>
              <w:docPart w:val="C068D9AE30B94CE38270228EF3088372"/>
            </w:placeholder>
            <w:showingPlcHdr/>
            <w:text/>
          </w:sdtPr>
          <w:sdtEndPr/>
          <w:sdtContent>
            <w:tc>
              <w:tcPr>
                <w:tcW w:w="2621" w:type="dxa"/>
                <w:gridSpan w:val="2"/>
                <w:tcBorders>
                  <w:top w:val="single" w:sz="18" w:space="0" w:color="auto"/>
                  <w:bottom w:val="single" w:sz="18" w:space="0" w:color="auto"/>
                </w:tcBorders>
              </w:tcPr>
              <w:p w:rsidR="000A2824" w:rsidRPr="00352314" w:rsidRDefault="000A2824" w:rsidP="00741357">
                <w:pPr>
                  <w:pStyle w:val="En-tte"/>
                  <w:jc w:val="both"/>
                  <w:rPr>
                    <w:rFonts w:ascii="Arial" w:hAnsi="Arial" w:cs="Arial"/>
                    <w:lang w:val="fr-FR"/>
                  </w:rPr>
                </w:pPr>
                <w:r w:rsidRPr="00352314">
                  <w:rPr>
                    <w:rStyle w:val="Textedelespacerserv"/>
                    <w:rFonts w:ascii="Arial" w:hAnsi="Arial" w:cs="Arial"/>
                    <w:lang w:val="fr-FR"/>
                  </w:rPr>
                  <w:t>CLP</w:t>
                </w:r>
              </w:p>
            </w:tc>
          </w:sdtContent>
        </w:sdt>
      </w:tr>
    </w:tbl>
    <w:p w:rsidR="00171774" w:rsidRPr="00B32876" w:rsidRDefault="00171774" w:rsidP="00171774">
      <w:pPr>
        <w:spacing w:after="120"/>
        <w:rPr>
          <w:rFonts w:ascii="Arial" w:hAnsi="Arial" w:cs="Arial"/>
          <w:b/>
          <w:lang w:val="es-ES"/>
        </w:rPr>
      </w:pPr>
    </w:p>
    <w:p w:rsidR="00702D5C" w:rsidRPr="00AB1AD2" w:rsidRDefault="00702D5C" w:rsidP="00702D5C">
      <w:pPr>
        <w:pStyle w:val="En-tte"/>
        <w:jc w:val="both"/>
        <w:rPr>
          <w:rFonts w:ascii="Arial" w:hAnsi="Arial" w:cs="Arial"/>
          <w:bCs/>
          <w:u w:val="single"/>
          <w:lang w:val="fr-FR"/>
        </w:rPr>
      </w:pPr>
    </w:p>
    <w:p w:rsidR="00702D5C" w:rsidRPr="001A1453" w:rsidRDefault="00702D5C" w:rsidP="00702D5C">
      <w:pPr>
        <w:pStyle w:val="En-tte"/>
        <w:jc w:val="both"/>
        <w:rPr>
          <w:rFonts w:ascii="Arial" w:hAnsi="Arial" w:cs="Arial"/>
          <w:bCs/>
          <w:highlight w:val="yellow"/>
          <w:u w:val="single"/>
          <w:lang w:val="fr-FR"/>
        </w:rPr>
      </w:pPr>
      <w:r w:rsidRPr="001A1453">
        <w:rPr>
          <w:rFonts w:ascii="Arial" w:hAnsi="Arial" w:cs="Arial"/>
          <w:bCs/>
          <w:highlight w:val="yellow"/>
          <w:u w:val="single"/>
          <w:lang w:val="fr-FR"/>
        </w:rPr>
        <w:t xml:space="preserve">C. </w:t>
      </w:r>
      <w:r w:rsidR="00B32876" w:rsidRPr="001A1453">
        <w:rPr>
          <w:rFonts w:ascii="Arial" w:hAnsi="Arial" w:cs="Arial"/>
          <w:bCs/>
          <w:highlight w:val="yellow"/>
          <w:u w:val="single"/>
          <w:lang w:val="es-ES"/>
        </w:rPr>
        <w:t>DURABILITE DU PROJET</w:t>
      </w:r>
    </w:p>
    <w:p w:rsidR="00702D5C" w:rsidRPr="001A1453" w:rsidRDefault="00702D5C" w:rsidP="00702D5C">
      <w:pPr>
        <w:pStyle w:val="En-tte"/>
        <w:jc w:val="both"/>
        <w:rPr>
          <w:rFonts w:ascii="Arial" w:hAnsi="Arial" w:cs="Arial"/>
          <w:bCs/>
          <w:highlight w:val="yellow"/>
          <w:u w:val="single"/>
          <w:lang w:val="fr-FR"/>
        </w:rPr>
      </w:pPr>
    </w:p>
    <w:p w:rsidR="00585CDD" w:rsidRPr="001A1453" w:rsidRDefault="00585CDD" w:rsidP="00585CDD">
      <w:pPr>
        <w:pStyle w:val="En-tte"/>
        <w:jc w:val="both"/>
        <w:rPr>
          <w:rFonts w:ascii="Arial" w:hAnsi="Arial" w:cs="Arial"/>
          <w:i/>
          <w:highlight w:val="yellow"/>
          <w:lang w:val="fr-FR"/>
        </w:rPr>
      </w:pPr>
      <w:r w:rsidRPr="001A1453">
        <w:rPr>
          <w:rFonts w:ascii="Arial" w:hAnsi="Arial" w:cs="Arial"/>
          <w:i/>
          <w:highlight w:val="yellow"/>
          <w:lang w:val="fr-FR"/>
        </w:rPr>
        <w:t>[Indiquer dans quelle mesure les bénéfices du projet continueront à long terme; expliquer de quelle manière les effets du projet se maintiendront ou comment les activités continueront une fois que le projet sera finalisé].</w:t>
      </w:r>
    </w:p>
    <w:p w:rsidR="00585CDD" w:rsidRPr="001A1453" w:rsidRDefault="00585CDD" w:rsidP="00585CDD">
      <w:pPr>
        <w:pStyle w:val="En-tte"/>
        <w:jc w:val="both"/>
        <w:rPr>
          <w:rFonts w:ascii="Arial" w:hAnsi="Arial" w:cs="Arial"/>
          <w:i/>
          <w:highlight w:val="yellow"/>
          <w:lang w:val="fr-FR"/>
        </w:rPr>
      </w:pPr>
    </w:p>
    <w:p w:rsidR="00561C5D" w:rsidRPr="001A1453" w:rsidRDefault="006A0D4F" w:rsidP="00702D5C">
      <w:pPr>
        <w:spacing w:after="120"/>
        <w:rPr>
          <w:rFonts w:ascii="Arial" w:hAnsi="Arial" w:cs="Arial"/>
          <w:highlight w:val="yellow"/>
          <w:lang w:val="fr-FR"/>
        </w:rPr>
      </w:pPr>
      <w:r w:rsidRPr="001A1453">
        <w:rPr>
          <w:rFonts w:ascii="Arial" w:hAnsi="Arial" w:cs="Arial"/>
          <w:b/>
          <w:highlight w:val="yellow"/>
          <w:lang w:val="fr-FR"/>
        </w:rPr>
        <w:t>En Franc</w:t>
      </w:r>
      <w:r w:rsidR="00585CDD" w:rsidRPr="001A1453">
        <w:rPr>
          <w:rFonts w:ascii="Arial" w:hAnsi="Arial" w:cs="Arial"/>
          <w:b/>
          <w:highlight w:val="yellow"/>
          <w:lang w:val="fr-FR"/>
        </w:rPr>
        <w:t>e</w:t>
      </w:r>
      <w:r w:rsidRPr="001A1453">
        <w:rPr>
          <w:rFonts w:ascii="Arial" w:hAnsi="Arial" w:cs="Arial"/>
          <w:b/>
          <w:highlight w:val="yellow"/>
          <w:lang w:val="fr-FR"/>
        </w:rPr>
        <w:t>:</w:t>
      </w:r>
      <w:r w:rsidRPr="001A1453">
        <w:rPr>
          <w:rFonts w:ascii="Arial" w:hAnsi="Arial" w:cs="Arial"/>
          <w:highlight w:val="yellow"/>
          <w:lang w:val="fr-FR"/>
        </w:rPr>
        <w:t xml:space="preserve"> </w:t>
      </w:r>
      <w:sdt>
        <w:sdtPr>
          <w:rPr>
            <w:rFonts w:ascii="Arial" w:hAnsi="Arial" w:cs="Arial"/>
            <w:highlight w:val="yellow"/>
            <w:lang w:val="fr-FR"/>
          </w:rPr>
          <w:id w:val="27381332"/>
          <w:placeholder>
            <w:docPart w:val="DefaultPlaceholder_1082065158"/>
          </w:placeholder>
          <w:showingPlcHdr/>
          <w:text/>
        </w:sdtPr>
        <w:sdtEndPr/>
        <w:sdtContent>
          <w:r w:rsidR="000A2824" w:rsidRPr="001A1453">
            <w:rPr>
              <w:rStyle w:val="Style2"/>
              <w:highlight w:val="yellow"/>
              <w:lang w:val="fr-FR"/>
            </w:rPr>
            <w:t>Cliquez ici pour taper du texte.</w:t>
          </w:r>
        </w:sdtContent>
      </w:sdt>
    </w:p>
    <w:p w:rsidR="00184F42" w:rsidRPr="001A1453" w:rsidRDefault="00585CDD" w:rsidP="00702D5C">
      <w:pPr>
        <w:spacing w:after="120"/>
        <w:rPr>
          <w:rFonts w:ascii="Arial" w:hAnsi="Arial" w:cs="Arial"/>
          <w:highlight w:val="yellow"/>
          <w:lang w:val="fr-FR"/>
        </w:rPr>
      </w:pPr>
      <w:r w:rsidRPr="001A1453">
        <w:rPr>
          <w:rFonts w:ascii="Arial" w:hAnsi="Arial" w:cs="Arial"/>
          <w:b/>
          <w:highlight w:val="yellow"/>
          <w:lang w:val="fr-FR"/>
        </w:rPr>
        <w:t>Au</w:t>
      </w:r>
      <w:r w:rsidR="006A0D4F" w:rsidRPr="001A1453">
        <w:rPr>
          <w:rFonts w:ascii="Arial" w:hAnsi="Arial" w:cs="Arial"/>
          <w:b/>
          <w:color w:val="FF0000"/>
          <w:highlight w:val="yellow"/>
          <w:lang w:val="fr-FR"/>
        </w:rPr>
        <w:t xml:space="preserve"> </w:t>
      </w:r>
      <w:r w:rsidR="006A0D4F" w:rsidRPr="001A1453">
        <w:rPr>
          <w:rFonts w:ascii="Arial" w:hAnsi="Arial" w:cs="Arial"/>
          <w:b/>
          <w:highlight w:val="yellow"/>
          <w:lang w:val="fr-FR"/>
        </w:rPr>
        <w:t>Chil</w:t>
      </w:r>
      <w:r w:rsidRPr="001A1453">
        <w:rPr>
          <w:rFonts w:ascii="Arial" w:hAnsi="Arial" w:cs="Arial"/>
          <w:b/>
          <w:highlight w:val="yellow"/>
          <w:lang w:val="fr-FR"/>
        </w:rPr>
        <w:t>i</w:t>
      </w:r>
      <w:r w:rsidR="006A0D4F" w:rsidRPr="001A1453">
        <w:rPr>
          <w:rFonts w:ascii="Arial" w:hAnsi="Arial" w:cs="Arial"/>
          <w:b/>
          <w:highlight w:val="yellow"/>
          <w:lang w:val="fr-FR"/>
        </w:rPr>
        <w:t>:</w:t>
      </w:r>
      <w:r w:rsidR="006A0D4F" w:rsidRPr="001A1453">
        <w:rPr>
          <w:rFonts w:ascii="Arial" w:hAnsi="Arial" w:cs="Arial"/>
          <w:highlight w:val="yellow"/>
          <w:lang w:val="fr-FR"/>
        </w:rPr>
        <w:t xml:space="preserve"> </w:t>
      </w:r>
      <w:sdt>
        <w:sdtPr>
          <w:rPr>
            <w:rFonts w:ascii="Arial" w:hAnsi="Arial" w:cs="Arial"/>
            <w:highlight w:val="yellow"/>
            <w:lang w:val="fr-FR"/>
          </w:rPr>
          <w:id w:val="-584070848"/>
          <w:placeholder>
            <w:docPart w:val="DefaultPlaceholder_1082065158"/>
          </w:placeholder>
          <w:showingPlcHdr/>
          <w:text/>
        </w:sdtPr>
        <w:sdtEndPr/>
        <w:sdtContent>
          <w:r w:rsidR="000A2824" w:rsidRPr="001A1453">
            <w:rPr>
              <w:rStyle w:val="Style2"/>
              <w:highlight w:val="yellow"/>
              <w:lang w:val="fr-FR"/>
            </w:rPr>
            <w:t>Cliquez ici pour taper du texte.</w:t>
          </w:r>
        </w:sdtContent>
      </w:sdt>
    </w:p>
    <w:p w:rsidR="006A0D4F" w:rsidRPr="001A1453" w:rsidRDefault="00585CDD" w:rsidP="00702D5C">
      <w:pPr>
        <w:spacing w:after="120"/>
        <w:rPr>
          <w:rFonts w:ascii="Arial" w:hAnsi="Arial" w:cs="Arial"/>
          <w:color w:val="FF0000"/>
          <w:highlight w:val="yellow"/>
          <w:lang w:val="fr-FR"/>
        </w:rPr>
      </w:pPr>
      <w:r w:rsidRPr="001A1453">
        <w:rPr>
          <w:rFonts w:ascii="Arial" w:hAnsi="Arial" w:cs="Arial"/>
          <w:b/>
          <w:highlight w:val="yellow"/>
          <w:lang w:val="fr-FR"/>
        </w:rPr>
        <w:t>Dans le troisième pays</w:t>
      </w:r>
      <w:r w:rsidR="006A0D4F" w:rsidRPr="001A1453">
        <w:rPr>
          <w:rFonts w:ascii="Arial" w:hAnsi="Arial" w:cs="Arial"/>
          <w:b/>
          <w:highlight w:val="yellow"/>
          <w:lang w:val="fr-FR"/>
        </w:rPr>
        <w:t>:</w:t>
      </w:r>
      <w:r w:rsidR="006A0D4F" w:rsidRPr="001A1453">
        <w:rPr>
          <w:rFonts w:ascii="Arial" w:hAnsi="Arial" w:cs="Arial"/>
          <w:highlight w:val="yellow"/>
          <w:lang w:val="fr-FR"/>
        </w:rPr>
        <w:t xml:space="preserve"> </w:t>
      </w:r>
      <w:sdt>
        <w:sdtPr>
          <w:rPr>
            <w:rFonts w:ascii="Arial" w:hAnsi="Arial" w:cs="Arial"/>
            <w:highlight w:val="yellow"/>
            <w:lang w:val="fr-FR"/>
          </w:rPr>
          <w:id w:val="11350654"/>
          <w:placeholder>
            <w:docPart w:val="DefaultPlaceholder_1082065158"/>
          </w:placeholder>
          <w:showingPlcHdr/>
          <w:text/>
        </w:sdtPr>
        <w:sdtEndPr/>
        <w:sdtContent>
          <w:r w:rsidR="000A2824" w:rsidRPr="001A1453">
            <w:rPr>
              <w:rStyle w:val="Style2"/>
              <w:highlight w:val="yellow"/>
              <w:lang w:val="fr-FR"/>
            </w:rPr>
            <w:t>Cliquez ici pour taper du texte.</w:t>
          </w:r>
        </w:sdtContent>
      </w:sdt>
    </w:p>
    <w:p w:rsidR="00561C5D" w:rsidRPr="001A1453" w:rsidRDefault="00561C5D" w:rsidP="00702D5C">
      <w:pPr>
        <w:spacing w:after="120"/>
        <w:rPr>
          <w:rFonts w:ascii="Arial" w:hAnsi="Arial" w:cs="Arial"/>
          <w:color w:val="FF0000"/>
          <w:highlight w:val="yellow"/>
          <w:lang w:val="fr-FR"/>
        </w:rPr>
      </w:pPr>
    </w:p>
    <w:p w:rsidR="007D0954" w:rsidRPr="001A1453" w:rsidRDefault="007D0954" w:rsidP="00702D5C">
      <w:pPr>
        <w:spacing w:after="120"/>
        <w:rPr>
          <w:rFonts w:ascii="Arial" w:hAnsi="Arial" w:cs="Arial"/>
          <w:color w:val="FF0000"/>
          <w:highlight w:val="yellow"/>
          <w:lang w:val="fr-FR"/>
        </w:rPr>
      </w:pPr>
    </w:p>
    <w:p w:rsidR="00585CDD" w:rsidRPr="001A1453" w:rsidRDefault="00585CDD" w:rsidP="00585CDD">
      <w:pPr>
        <w:pStyle w:val="En-tte"/>
        <w:numPr>
          <w:ilvl w:val="0"/>
          <w:numId w:val="1"/>
        </w:numPr>
        <w:tabs>
          <w:tab w:val="clear" w:pos="1080"/>
          <w:tab w:val="clear" w:pos="4419"/>
          <w:tab w:val="clear" w:pos="8838"/>
          <w:tab w:val="num" w:pos="567"/>
        </w:tabs>
        <w:ind w:hanging="1080"/>
        <w:jc w:val="both"/>
        <w:rPr>
          <w:rFonts w:ascii="Arial" w:hAnsi="Arial" w:cs="Arial"/>
          <w:b/>
          <w:bCs/>
          <w:caps/>
          <w:highlight w:val="yellow"/>
          <w:u w:val="single"/>
        </w:rPr>
      </w:pPr>
      <w:r w:rsidRPr="001A1453">
        <w:rPr>
          <w:rFonts w:ascii="Arial" w:hAnsi="Arial" w:cs="Arial"/>
          <w:b/>
          <w:bCs/>
          <w:caps/>
          <w:highlight w:val="yellow"/>
          <w:u w:val="single"/>
        </w:rPr>
        <w:t xml:space="preserve">MODALITES DE PILOTAGE DU PROJET </w:t>
      </w:r>
    </w:p>
    <w:p w:rsidR="00184F42" w:rsidRPr="001A1453" w:rsidRDefault="00184F42" w:rsidP="00184F42">
      <w:pPr>
        <w:pStyle w:val="En-tte"/>
        <w:tabs>
          <w:tab w:val="clear" w:pos="4419"/>
          <w:tab w:val="clear" w:pos="8838"/>
          <w:tab w:val="num" w:pos="567"/>
        </w:tabs>
        <w:jc w:val="both"/>
        <w:rPr>
          <w:rFonts w:ascii="Arial" w:hAnsi="Arial" w:cs="Arial"/>
          <w:highlight w:val="yellow"/>
          <w:lang w:val="fr-FR"/>
        </w:rPr>
      </w:pPr>
    </w:p>
    <w:p w:rsidR="00184F42" w:rsidRPr="001A1453" w:rsidRDefault="00184F42" w:rsidP="00184F42">
      <w:pPr>
        <w:pStyle w:val="En-tte"/>
        <w:tabs>
          <w:tab w:val="clear" w:pos="4419"/>
          <w:tab w:val="clear" w:pos="8838"/>
          <w:tab w:val="num" w:pos="567"/>
        </w:tabs>
        <w:jc w:val="both"/>
        <w:rPr>
          <w:rFonts w:ascii="Arial" w:hAnsi="Arial" w:cs="Arial"/>
          <w:i/>
          <w:highlight w:val="yellow"/>
          <w:lang w:val="fr-FR"/>
        </w:rPr>
      </w:pPr>
      <w:r w:rsidRPr="001A1453">
        <w:rPr>
          <w:rFonts w:ascii="Arial" w:hAnsi="Arial" w:cs="Arial"/>
          <w:i/>
          <w:highlight w:val="yellow"/>
          <w:lang w:val="fr-FR"/>
        </w:rPr>
        <w:t>[</w:t>
      </w:r>
      <w:r w:rsidR="00585CDD" w:rsidRPr="001A1453">
        <w:rPr>
          <w:rFonts w:ascii="Arial" w:hAnsi="Arial" w:cs="Arial"/>
          <w:i/>
          <w:highlight w:val="yellow"/>
          <w:lang w:val="fr-FR"/>
        </w:rPr>
        <w:t>Merci de préciser le rôle des acteurs impliqués</w:t>
      </w:r>
      <w:r w:rsidR="007D0954" w:rsidRPr="001A1453">
        <w:rPr>
          <w:rFonts w:ascii="Arial" w:hAnsi="Arial" w:cs="Arial"/>
          <w:i/>
          <w:highlight w:val="yellow"/>
          <w:lang w:val="fr-FR"/>
        </w:rPr>
        <w:t>.</w:t>
      </w:r>
      <w:r w:rsidRPr="001A1453">
        <w:rPr>
          <w:rFonts w:ascii="Arial" w:hAnsi="Arial" w:cs="Arial"/>
          <w:i/>
          <w:highlight w:val="yellow"/>
          <w:lang w:val="fr-FR"/>
        </w:rPr>
        <w:t>]</w:t>
      </w:r>
    </w:p>
    <w:p w:rsidR="00062150" w:rsidRPr="001A1453" w:rsidRDefault="00062150" w:rsidP="00184F42">
      <w:pPr>
        <w:pStyle w:val="En-tte"/>
        <w:tabs>
          <w:tab w:val="clear" w:pos="4419"/>
          <w:tab w:val="clear" w:pos="8838"/>
          <w:tab w:val="num" w:pos="567"/>
        </w:tabs>
        <w:jc w:val="both"/>
        <w:rPr>
          <w:rFonts w:ascii="Arial" w:hAnsi="Arial" w:cs="Arial"/>
          <w:highlight w:val="yellow"/>
          <w:lang w:val="fr-FR"/>
        </w:rPr>
      </w:pPr>
    </w:p>
    <w:sdt>
      <w:sdtPr>
        <w:rPr>
          <w:rFonts w:ascii="Arial" w:hAnsi="Arial" w:cs="Arial"/>
          <w:b/>
          <w:bCs/>
          <w:caps/>
          <w:highlight w:val="yellow"/>
          <w:u w:val="single"/>
          <w:lang w:val="fr-FR"/>
        </w:rPr>
        <w:id w:val="650331530"/>
        <w:placeholder>
          <w:docPart w:val="DefaultPlaceholder_1082065158"/>
        </w:placeholder>
        <w:showingPlcHdr/>
        <w:text/>
      </w:sdtPr>
      <w:sdtEndPr/>
      <w:sdtContent>
        <w:p w:rsidR="00184F42" w:rsidRPr="00AB1AD2" w:rsidRDefault="000A2824" w:rsidP="00184F42">
          <w:pPr>
            <w:pStyle w:val="En-tte"/>
            <w:jc w:val="both"/>
            <w:rPr>
              <w:rFonts w:ascii="Arial" w:hAnsi="Arial" w:cs="Arial"/>
              <w:b/>
              <w:bCs/>
              <w:caps/>
              <w:u w:val="single"/>
              <w:lang w:val="fr-FR"/>
            </w:rPr>
          </w:pPr>
          <w:r w:rsidRPr="001A1453">
            <w:rPr>
              <w:rStyle w:val="Style2"/>
              <w:highlight w:val="yellow"/>
              <w:lang w:val="fr-FR"/>
            </w:rPr>
            <w:t>Cliquez ici pour taper du texte.</w:t>
          </w:r>
        </w:p>
      </w:sdtContent>
    </w:sdt>
    <w:p w:rsidR="007D0954" w:rsidRPr="00AB1AD2" w:rsidRDefault="007D0954" w:rsidP="00184F42">
      <w:pPr>
        <w:pStyle w:val="En-tte"/>
        <w:jc w:val="both"/>
        <w:rPr>
          <w:rFonts w:ascii="Arial" w:hAnsi="Arial" w:cs="Arial"/>
          <w:b/>
          <w:bCs/>
          <w:caps/>
          <w:u w:val="single"/>
          <w:lang w:val="fr-FR"/>
        </w:rPr>
      </w:pPr>
    </w:p>
    <w:p w:rsidR="00184F42" w:rsidRDefault="00184F42" w:rsidP="00184F42">
      <w:pPr>
        <w:pStyle w:val="En-tte"/>
        <w:jc w:val="both"/>
        <w:rPr>
          <w:rFonts w:ascii="Arial" w:hAnsi="Arial" w:cs="Arial"/>
          <w:b/>
          <w:bCs/>
          <w:caps/>
          <w:u w:val="single"/>
          <w:lang w:val="fr-FR"/>
        </w:rPr>
      </w:pPr>
    </w:p>
    <w:p w:rsidR="001A1453" w:rsidRDefault="001A1453" w:rsidP="00184F42">
      <w:pPr>
        <w:pStyle w:val="En-tte"/>
        <w:jc w:val="both"/>
        <w:rPr>
          <w:rFonts w:ascii="Arial" w:hAnsi="Arial" w:cs="Arial"/>
          <w:b/>
          <w:bCs/>
          <w:caps/>
          <w:u w:val="single"/>
          <w:lang w:val="fr-FR"/>
        </w:rPr>
      </w:pPr>
    </w:p>
    <w:p w:rsidR="001A1453" w:rsidRDefault="001A1453" w:rsidP="00184F42">
      <w:pPr>
        <w:pStyle w:val="En-tte"/>
        <w:jc w:val="both"/>
        <w:rPr>
          <w:rFonts w:ascii="Arial" w:hAnsi="Arial" w:cs="Arial"/>
          <w:b/>
          <w:bCs/>
          <w:caps/>
          <w:u w:val="single"/>
          <w:lang w:val="fr-FR"/>
        </w:rPr>
      </w:pPr>
    </w:p>
    <w:p w:rsidR="001A1453" w:rsidRDefault="001A1453" w:rsidP="00184F42">
      <w:pPr>
        <w:pStyle w:val="En-tte"/>
        <w:jc w:val="both"/>
        <w:rPr>
          <w:rFonts w:ascii="Arial" w:hAnsi="Arial" w:cs="Arial"/>
          <w:b/>
          <w:bCs/>
          <w:caps/>
          <w:u w:val="single"/>
          <w:lang w:val="fr-FR"/>
        </w:rPr>
      </w:pPr>
    </w:p>
    <w:p w:rsidR="001A1453" w:rsidRDefault="001A1453" w:rsidP="00184F42">
      <w:pPr>
        <w:pStyle w:val="En-tte"/>
        <w:jc w:val="both"/>
        <w:rPr>
          <w:rFonts w:ascii="Arial" w:hAnsi="Arial" w:cs="Arial"/>
          <w:b/>
          <w:bCs/>
          <w:caps/>
          <w:u w:val="single"/>
          <w:lang w:val="fr-FR"/>
        </w:rPr>
      </w:pPr>
    </w:p>
    <w:p w:rsidR="001A1453" w:rsidRPr="00AB1AD2" w:rsidRDefault="001A1453" w:rsidP="00184F42">
      <w:pPr>
        <w:pStyle w:val="En-tte"/>
        <w:jc w:val="both"/>
        <w:rPr>
          <w:rFonts w:ascii="Arial" w:hAnsi="Arial" w:cs="Arial"/>
          <w:b/>
          <w:bCs/>
          <w:caps/>
          <w:u w:val="single"/>
          <w:lang w:val="fr-FR"/>
        </w:rPr>
      </w:pPr>
    </w:p>
    <w:p w:rsidR="00585CDD" w:rsidRPr="00BA2A83" w:rsidRDefault="00585CDD" w:rsidP="00585CDD">
      <w:pPr>
        <w:pStyle w:val="En-tte"/>
        <w:numPr>
          <w:ilvl w:val="0"/>
          <w:numId w:val="1"/>
        </w:numPr>
        <w:tabs>
          <w:tab w:val="clear" w:pos="1080"/>
          <w:tab w:val="clear" w:pos="4419"/>
          <w:tab w:val="clear" w:pos="8838"/>
          <w:tab w:val="num" w:pos="567"/>
        </w:tabs>
        <w:ind w:left="0" w:firstLine="0"/>
        <w:jc w:val="both"/>
        <w:rPr>
          <w:rFonts w:ascii="Arial" w:hAnsi="Arial" w:cs="Arial"/>
          <w:b/>
          <w:bCs/>
          <w:caps/>
          <w:u w:val="single"/>
        </w:rPr>
      </w:pPr>
      <w:r w:rsidRPr="00BA2A83">
        <w:rPr>
          <w:rFonts w:ascii="Arial" w:hAnsi="Arial" w:cs="Arial"/>
          <w:b/>
          <w:bCs/>
          <w:caps/>
          <w:u w:val="single"/>
        </w:rPr>
        <w:lastRenderedPageBreak/>
        <w:t>MODALITES D’EVALUATION DU PROJET</w:t>
      </w:r>
    </w:p>
    <w:p w:rsidR="00062150" w:rsidRPr="00AB1AD2" w:rsidRDefault="00062150" w:rsidP="00062150">
      <w:pPr>
        <w:pStyle w:val="En-tte"/>
        <w:tabs>
          <w:tab w:val="clear" w:pos="4419"/>
          <w:tab w:val="clear" w:pos="8838"/>
          <w:tab w:val="num" w:pos="567"/>
        </w:tabs>
        <w:jc w:val="both"/>
        <w:rPr>
          <w:rFonts w:ascii="Arial" w:hAnsi="Arial" w:cs="Arial"/>
          <w:b/>
          <w:bCs/>
          <w:caps/>
          <w:lang w:val="fr-FR"/>
        </w:rPr>
      </w:pPr>
    </w:p>
    <w:sdt>
      <w:sdtPr>
        <w:rPr>
          <w:rFonts w:ascii="Arial" w:hAnsi="Arial" w:cs="Arial"/>
          <w:b/>
          <w:bCs/>
          <w:caps/>
          <w:u w:val="single"/>
          <w:lang w:val="fr-FR"/>
        </w:rPr>
        <w:id w:val="985212018"/>
        <w:placeholder>
          <w:docPart w:val="DefaultPlaceholder_1082065158"/>
        </w:placeholder>
        <w:showingPlcHdr/>
        <w:text/>
      </w:sdtPr>
      <w:sdtEndPr/>
      <w:sdtContent>
        <w:p w:rsidR="001C29E6" w:rsidRPr="00AB1AD2" w:rsidRDefault="00F95A47" w:rsidP="001C29E6">
          <w:pPr>
            <w:pStyle w:val="En-tte"/>
            <w:tabs>
              <w:tab w:val="clear" w:pos="4419"/>
              <w:tab w:val="clear" w:pos="8838"/>
            </w:tabs>
            <w:jc w:val="both"/>
            <w:rPr>
              <w:rFonts w:ascii="Arial" w:hAnsi="Arial" w:cs="Arial"/>
              <w:b/>
              <w:bCs/>
              <w:caps/>
              <w:u w:val="single"/>
              <w:lang w:val="fr-FR"/>
            </w:rPr>
          </w:pPr>
          <w:r w:rsidRPr="00B51A63">
            <w:rPr>
              <w:rStyle w:val="Style2"/>
              <w:lang w:val="fr-FR"/>
            </w:rPr>
            <w:t>Cliquez ici pour taper du texte.</w:t>
          </w:r>
        </w:p>
      </w:sdtContent>
    </w:sdt>
    <w:p w:rsidR="007D0954" w:rsidRPr="00AB1AD2" w:rsidRDefault="007D0954" w:rsidP="001C29E6">
      <w:pPr>
        <w:pStyle w:val="En-tte"/>
        <w:tabs>
          <w:tab w:val="clear" w:pos="4419"/>
          <w:tab w:val="clear" w:pos="8838"/>
        </w:tabs>
        <w:jc w:val="both"/>
        <w:rPr>
          <w:rFonts w:ascii="Arial" w:hAnsi="Arial" w:cs="Arial"/>
          <w:b/>
          <w:bCs/>
          <w:caps/>
          <w:u w:val="single"/>
          <w:lang w:val="fr-FR"/>
        </w:rPr>
      </w:pPr>
    </w:p>
    <w:p w:rsidR="001C29E6" w:rsidRPr="00AB1AD2" w:rsidRDefault="001C29E6" w:rsidP="001C29E6">
      <w:pPr>
        <w:pStyle w:val="En-tte"/>
        <w:tabs>
          <w:tab w:val="clear" w:pos="4419"/>
          <w:tab w:val="clear" w:pos="8838"/>
        </w:tabs>
        <w:jc w:val="both"/>
        <w:rPr>
          <w:rFonts w:ascii="Arial" w:hAnsi="Arial" w:cs="Arial"/>
          <w:b/>
          <w:bCs/>
          <w:caps/>
          <w:u w:val="single"/>
          <w:lang w:val="fr-FR"/>
        </w:rPr>
      </w:pPr>
    </w:p>
    <w:p w:rsidR="00585CDD" w:rsidRPr="00BA2A83" w:rsidRDefault="00585CDD" w:rsidP="00585CDD">
      <w:pPr>
        <w:pStyle w:val="En-tte"/>
        <w:numPr>
          <w:ilvl w:val="0"/>
          <w:numId w:val="1"/>
        </w:numPr>
        <w:tabs>
          <w:tab w:val="clear" w:pos="1080"/>
          <w:tab w:val="clear" w:pos="4419"/>
          <w:tab w:val="clear" w:pos="8838"/>
          <w:tab w:val="num" w:pos="567"/>
        </w:tabs>
        <w:ind w:left="567" w:hanging="567"/>
        <w:jc w:val="both"/>
        <w:rPr>
          <w:rFonts w:ascii="Arial" w:hAnsi="Arial" w:cs="Arial"/>
          <w:b/>
          <w:bCs/>
          <w:caps/>
          <w:u w:val="single"/>
        </w:rPr>
      </w:pPr>
      <w:r w:rsidRPr="00BA2A83">
        <w:rPr>
          <w:rFonts w:ascii="Arial" w:hAnsi="Arial" w:cs="Arial"/>
          <w:b/>
          <w:bCs/>
          <w:caps/>
          <w:u w:val="single"/>
        </w:rPr>
        <w:t>ACTIONS DE COMMUNICATION DU PROJET</w:t>
      </w:r>
    </w:p>
    <w:p w:rsidR="00585CDD" w:rsidRDefault="00585CDD" w:rsidP="007D0954">
      <w:pPr>
        <w:spacing w:after="120"/>
        <w:rPr>
          <w:rFonts w:ascii="Arial" w:hAnsi="Arial" w:cs="Arial"/>
          <w:b/>
          <w:lang w:val="fr-FR"/>
        </w:rPr>
      </w:pPr>
    </w:p>
    <w:p w:rsidR="007D0954" w:rsidRPr="00AB1AD2" w:rsidRDefault="007D0954" w:rsidP="007D0954">
      <w:pPr>
        <w:spacing w:after="120"/>
        <w:rPr>
          <w:rFonts w:ascii="Arial" w:hAnsi="Arial" w:cs="Arial"/>
          <w:lang w:val="fr-FR"/>
        </w:rPr>
      </w:pPr>
      <w:r w:rsidRPr="00AB1AD2">
        <w:rPr>
          <w:rFonts w:ascii="Arial" w:hAnsi="Arial" w:cs="Arial"/>
          <w:b/>
          <w:lang w:val="fr-FR"/>
        </w:rPr>
        <w:t>En Franc</w:t>
      </w:r>
      <w:r w:rsidR="00585CDD">
        <w:rPr>
          <w:rFonts w:ascii="Arial" w:hAnsi="Arial" w:cs="Arial"/>
          <w:b/>
          <w:lang w:val="fr-FR"/>
        </w:rPr>
        <w:t>e</w:t>
      </w:r>
      <w:r w:rsidRPr="00AB1AD2">
        <w:rPr>
          <w:rFonts w:ascii="Arial" w:hAnsi="Arial" w:cs="Arial"/>
          <w:b/>
          <w:lang w:val="fr-FR"/>
        </w:rPr>
        <w:t>:</w:t>
      </w:r>
      <w:r w:rsidRPr="00AB1AD2">
        <w:rPr>
          <w:rFonts w:ascii="Arial" w:hAnsi="Arial" w:cs="Arial"/>
          <w:lang w:val="fr-FR"/>
        </w:rPr>
        <w:t xml:space="preserve"> </w:t>
      </w:r>
      <w:sdt>
        <w:sdtPr>
          <w:rPr>
            <w:rFonts w:ascii="Arial" w:hAnsi="Arial" w:cs="Arial"/>
            <w:lang w:val="fr-FR"/>
          </w:rPr>
          <w:id w:val="1233968610"/>
          <w:placeholder>
            <w:docPart w:val="DefaultPlaceholder_1082065158"/>
          </w:placeholder>
          <w:showingPlcHdr/>
          <w:text/>
        </w:sdtPr>
        <w:sdtEndPr/>
        <w:sdtContent>
          <w:r w:rsidR="00F95A47" w:rsidRPr="00B51A63">
            <w:rPr>
              <w:rStyle w:val="Style2"/>
              <w:lang w:val="fr-FR"/>
            </w:rPr>
            <w:t>Cliquez ici pour taper du texte.</w:t>
          </w:r>
        </w:sdtContent>
      </w:sdt>
    </w:p>
    <w:p w:rsidR="007D0954" w:rsidRPr="00AB1AD2" w:rsidRDefault="00585CDD" w:rsidP="007D0954">
      <w:pPr>
        <w:spacing w:after="120"/>
        <w:rPr>
          <w:rFonts w:ascii="Arial" w:hAnsi="Arial" w:cs="Arial"/>
          <w:lang w:val="fr-FR"/>
        </w:rPr>
      </w:pPr>
      <w:r>
        <w:rPr>
          <w:rFonts w:ascii="Arial" w:hAnsi="Arial" w:cs="Arial"/>
          <w:b/>
          <w:lang w:val="fr-FR"/>
        </w:rPr>
        <w:t xml:space="preserve">Au </w:t>
      </w:r>
      <w:r w:rsidR="007D0954" w:rsidRPr="00AB1AD2">
        <w:rPr>
          <w:rFonts w:ascii="Arial" w:hAnsi="Arial" w:cs="Arial"/>
          <w:b/>
          <w:lang w:val="fr-FR"/>
        </w:rPr>
        <w:t>Chil</w:t>
      </w:r>
      <w:r>
        <w:rPr>
          <w:rFonts w:ascii="Arial" w:hAnsi="Arial" w:cs="Arial"/>
          <w:b/>
          <w:lang w:val="fr-FR"/>
        </w:rPr>
        <w:t>i</w:t>
      </w:r>
      <w:r w:rsidR="007D0954" w:rsidRPr="00AB1AD2">
        <w:rPr>
          <w:rFonts w:ascii="Arial" w:hAnsi="Arial" w:cs="Arial"/>
          <w:b/>
          <w:lang w:val="fr-FR"/>
        </w:rPr>
        <w:t>:</w:t>
      </w:r>
      <w:r w:rsidR="007D0954" w:rsidRPr="00AB1AD2">
        <w:rPr>
          <w:rFonts w:ascii="Arial" w:hAnsi="Arial" w:cs="Arial"/>
          <w:lang w:val="fr-FR"/>
        </w:rPr>
        <w:t xml:space="preserve"> </w:t>
      </w:r>
      <w:sdt>
        <w:sdtPr>
          <w:rPr>
            <w:rFonts w:ascii="Arial" w:hAnsi="Arial" w:cs="Arial"/>
            <w:lang w:val="fr-FR"/>
          </w:rPr>
          <w:id w:val="-1198930336"/>
          <w:placeholder>
            <w:docPart w:val="DefaultPlaceholder_1082065158"/>
          </w:placeholder>
          <w:showingPlcHdr/>
          <w:text/>
        </w:sdtPr>
        <w:sdtEndPr/>
        <w:sdtContent>
          <w:r w:rsidR="00F95A47" w:rsidRPr="00B51A63">
            <w:rPr>
              <w:rStyle w:val="Style2"/>
              <w:lang w:val="fr-FR"/>
            </w:rPr>
            <w:t>Cliquez ici pour taper du texte.</w:t>
          </w:r>
        </w:sdtContent>
      </w:sdt>
    </w:p>
    <w:p w:rsidR="007D0954" w:rsidRPr="00AB1AD2" w:rsidRDefault="00585CDD" w:rsidP="007D0954">
      <w:pPr>
        <w:spacing w:after="120"/>
        <w:rPr>
          <w:rFonts w:ascii="Arial" w:hAnsi="Arial" w:cs="Arial"/>
          <w:color w:val="FF0000"/>
          <w:lang w:val="fr-FR"/>
        </w:rPr>
      </w:pPr>
      <w:r>
        <w:rPr>
          <w:rFonts w:ascii="Arial" w:hAnsi="Arial" w:cs="Arial"/>
          <w:b/>
          <w:lang w:val="fr-FR"/>
        </w:rPr>
        <w:t>Dans le troisième pays</w:t>
      </w:r>
      <w:r w:rsidR="007D0954" w:rsidRPr="00AB1AD2">
        <w:rPr>
          <w:rFonts w:ascii="Arial" w:hAnsi="Arial" w:cs="Arial"/>
          <w:b/>
          <w:lang w:val="fr-FR"/>
        </w:rPr>
        <w:t>:</w:t>
      </w:r>
      <w:r w:rsidR="007D0954" w:rsidRPr="00AB1AD2">
        <w:rPr>
          <w:rFonts w:ascii="Arial" w:hAnsi="Arial" w:cs="Arial"/>
          <w:lang w:val="fr-FR"/>
        </w:rPr>
        <w:t xml:space="preserve"> </w:t>
      </w:r>
      <w:sdt>
        <w:sdtPr>
          <w:rPr>
            <w:rFonts w:ascii="Arial" w:hAnsi="Arial" w:cs="Arial"/>
            <w:lang w:val="fr-FR"/>
          </w:rPr>
          <w:id w:val="-1761592479"/>
          <w:placeholder>
            <w:docPart w:val="DefaultPlaceholder_1082065158"/>
          </w:placeholder>
          <w:showingPlcHdr/>
          <w:text/>
        </w:sdtPr>
        <w:sdtEndPr/>
        <w:sdtContent>
          <w:r w:rsidR="00F95A47" w:rsidRPr="00B51A63">
            <w:rPr>
              <w:rStyle w:val="Style2"/>
              <w:lang w:val="fr-FR"/>
            </w:rPr>
            <w:t>Cliquez ici pour taper du texte.</w:t>
          </w:r>
        </w:sdtContent>
      </w:sdt>
    </w:p>
    <w:p w:rsidR="00702D5C" w:rsidRPr="00AB1AD2" w:rsidRDefault="00702D5C" w:rsidP="00702D5C">
      <w:pPr>
        <w:spacing w:after="120"/>
        <w:rPr>
          <w:rFonts w:ascii="Arial" w:hAnsi="Arial" w:cs="Arial"/>
          <w:color w:val="FF0000"/>
          <w:lang w:val="fr-FR"/>
        </w:rPr>
      </w:pPr>
    </w:p>
    <w:p w:rsidR="007D0954" w:rsidRPr="00AB1AD2" w:rsidRDefault="007D0954" w:rsidP="00702D5C">
      <w:pPr>
        <w:spacing w:after="120"/>
        <w:rPr>
          <w:rFonts w:ascii="Arial" w:hAnsi="Arial" w:cs="Arial"/>
          <w:color w:val="FF0000"/>
          <w:lang w:val="fr-FR"/>
        </w:rPr>
      </w:pPr>
    </w:p>
    <w:p w:rsidR="00585CDD" w:rsidRPr="00585CDD" w:rsidRDefault="00585CDD" w:rsidP="00585CDD">
      <w:pPr>
        <w:pStyle w:val="En-tte"/>
        <w:numPr>
          <w:ilvl w:val="0"/>
          <w:numId w:val="1"/>
        </w:numPr>
        <w:tabs>
          <w:tab w:val="clear" w:pos="1080"/>
          <w:tab w:val="clear" w:pos="4419"/>
          <w:tab w:val="clear" w:pos="8838"/>
          <w:tab w:val="num" w:pos="567"/>
        </w:tabs>
        <w:ind w:left="0" w:firstLine="0"/>
        <w:jc w:val="both"/>
        <w:rPr>
          <w:rFonts w:ascii="Arial" w:hAnsi="Arial" w:cs="Arial"/>
          <w:b/>
          <w:bCs/>
          <w:caps/>
          <w:u w:val="single"/>
          <w:lang w:val="fr-FR"/>
        </w:rPr>
      </w:pPr>
      <w:r w:rsidRPr="00585CDD">
        <w:rPr>
          <w:rFonts w:ascii="Arial" w:hAnsi="Arial" w:cs="Arial"/>
          <w:b/>
          <w:bCs/>
          <w:caps/>
          <w:u w:val="single"/>
          <w:lang w:val="fr-FR"/>
        </w:rPr>
        <w:t>budget et montant du cofinancement demande</w:t>
      </w:r>
    </w:p>
    <w:p w:rsidR="001C29E6" w:rsidRPr="00A91AA1" w:rsidRDefault="001C29E6" w:rsidP="001C29E6">
      <w:pPr>
        <w:jc w:val="both"/>
        <w:rPr>
          <w:rFonts w:ascii="Arial" w:hAnsi="Arial" w:cs="Arial"/>
          <w:lang w:val="fr-FR"/>
        </w:rPr>
      </w:pPr>
    </w:p>
    <w:p w:rsidR="00585CDD" w:rsidRPr="00A91AA1" w:rsidRDefault="00585CDD" w:rsidP="00585CDD">
      <w:pPr>
        <w:ind w:left="360" w:right="513"/>
        <w:jc w:val="both"/>
        <w:rPr>
          <w:rFonts w:ascii="Arial" w:hAnsi="Arial" w:cs="Arial"/>
          <w:b/>
          <w:lang w:val="fr-FR"/>
        </w:rPr>
      </w:pPr>
      <w:r w:rsidRPr="00A91AA1">
        <w:rPr>
          <w:rFonts w:ascii="Arial" w:hAnsi="Arial" w:cs="Arial"/>
          <w:b/>
          <w:lang w:val="fr-FR"/>
        </w:rPr>
        <w:t>Indications budgétaires</w:t>
      </w:r>
    </w:p>
    <w:p w:rsidR="00585CDD" w:rsidRPr="00A91AA1" w:rsidRDefault="00585CDD" w:rsidP="00585CDD">
      <w:pPr>
        <w:numPr>
          <w:ilvl w:val="0"/>
          <w:numId w:val="5"/>
        </w:numPr>
        <w:spacing w:after="0" w:line="240" w:lineRule="auto"/>
        <w:ind w:right="513"/>
        <w:jc w:val="both"/>
        <w:rPr>
          <w:rFonts w:ascii="Arial" w:hAnsi="Arial" w:cs="Arial"/>
          <w:b/>
          <w:lang w:val="fr-FR"/>
        </w:rPr>
      </w:pPr>
      <w:r w:rsidRPr="00A91AA1">
        <w:rPr>
          <w:rFonts w:ascii="Arial" w:hAnsi="Arial" w:cs="Arial"/>
          <w:lang w:val="fr-FR"/>
        </w:rPr>
        <w:t xml:space="preserve">Les tableaux financiers de mise en </w:t>
      </w:r>
      <w:r w:rsidR="00A91AA1" w:rsidRPr="00A91AA1">
        <w:rPr>
          <w:rFonts w:ascii="Arial" w:hAnsi="Arial" w:cs="Arial"/>
          <w:lang w:val="fr-FR"/>
        </w:rPr>
        <w:t>œuvre</w:t>
      </w:r>
      <w:r w:rsidRPr="00A91AA1">
        <w:rPr>
          <w:rFonts w:ascii="Arial" w:hAnsi="Arial" w:cs="Arial"/>
          <w:lang w:val="fr-FR"/>
        </w:rPr>
        <w:t xml:space="preserve"> du projet doivent être </w:t>
      </w:r>
      <w:r w:rsidRPr="00A91AA1">
        <w:rPr>
          <w:rFonts w:ascii="Arial" w:hAnsi="Arial" w:cs="Arial"/>
          <w:b/>
          <w:lang w:val="fr-FR"/>
        </w:rPr>
        <w:t>équilibrés en dépenses et en ressources;</w:t>
      </w:r>
    </w:p>
    <w:p w:rsidR="00585CDD" w:rsidRPr="00A91AA1" w:rsidRDefault="00585CDD" w:rsidP="00585CDD">
      <w:pPr>
        <w:numPr>
          <w:ilvl w:val="0"/>
          <w:numId w:val="5"/>
        </w:numPr>
        <w:spacing w:after="0" w:line="240" w:lineRule="auto"/>
        <w:ind w:right="513"/>
        <w:jc w:val="both"/>
        <w:rPr>
          <w:rFonts w:ascii="Arial" w:hAnsi="Arial" w:cs="Arial"/>
          <w:b/>
          <w:lang w:val="fr-FR"/>
        </w:rPr>
      </w:pPr>
      <w:r w:rsidRPr="00A91AA1">
        <w:rPr>
          <w:rFonts w:ascii="Arial" w:hAnsi="Arial" w:cs="Arial"/>
          <w:lang w:val="fr-FR"/>
        </w:rPr>
        <w:t xml:space="preserve">Les dépenses engagées devront avoir un </w:t>
      </w:r>
      <w:r w:rsidRPr="00A91AA1">
        <w:rPr>
          <w:rFonts w:ascii="Arial" w:hAnsi="Arial" w:cs="Arial"/>
          <w:b/>
          <w:lang w:val="fr-FR"/>
        </w:rPr>
        <w:t>lien direct avec le projet soutenu;</w:t>
      </w:r>
    </w:p>
    <w:p w:rsidR="00585CDD" w:rsidRPr="00A91AA1" w:rsidRDefault="00585CDD" w:rsidP="00585CDD">
      <w:pPr>
        <w:numPr>
          <w:ilvl w:val="0"/>
          <w:numId w:val="5"/>
        </w:numPr>
        <w:spacing w:after="0" w:line="240" w:lineRule="auto"/>
        <w:ind w:right="513"/>
        <w:jc w:val="both"/>
        <w:rPr>
          <w:rFonts w:ascii="Arial" w:hAnsi="Arial" w:cs="Arial"/>
          <w:b/>
          <w:lang w:val="fr-FR"/>
        </w:rPr>
      </w:pPr>
      <w:r w:rsidRPr="00A91AA1">
        <w:rPr>
          <w:rFonts w:ascii="Arial" w:hAnsi="Arial" w:cs="Arial"/>
          <w:b/>
          <w:lang w:val="fr-FR"/>
        </w:rPr>
        <w:t>Les dépenses prévisionnelles doivent être regroupées par action;</w:t>
      </w:r>
    </w:p>
    <w:p w:rsidR="00585CDD" w:rsidRPr="00A91AA1" w:rsidRDefault="00585CDD" w:rsidP="00585CDD">
      <w:pPr>
        <w:numPr>
          <w:ilvl w:val="0"/>
          <w:numId w:val="5"/>
        </w:numPr>
        <w:spacing w:after="0" w:line="240" w:lineRule="auto"/>
        <w:ind w:right="513"/>
        <w:jc w:val="both"/>
        <w:rPr>
          <w:rFonts w:ascii="Arial" w:hAnsi="Arial" w:cs="Arial"/>
          <w:lang w:val="fr-FR"/>
        </w:rPr>
      </w:pPr>
      <w:r w:rsidRPr="00A91AA1">
        <w:rPr>
          <w:rFonts w:ascii="Arial" w:hAnsi="Arial" w:cs="Arial"/>
          <w:lang w:val="fr-FR"/>
        </w:rPr>
        <w:t xml:space="preserve">Para </w:t>
      </w:r>
      <w:r w:rsidRPr="00A91AA1">
        <w:rPr>
          <w:rFonts w:ascii="Arial" w:hAnsi="Arial" w:cs="Arial"/>
          <w:b/>
          <w:lang w:val="fr-FR"/>
        </w:rPr>
        <w:t>chaque mission ou déplacement</w:t>
      </w:r>
      <w:r w:rsidRPr="00A91AA1">
        <w:rPr>
          <w:rFonts w:ascii="Arial" w:hAnsi="Arial" w:cs="Arial"/>
          <w:lang w:val="fr-FR"/>
        </w:rPr>
        <w:t>, précisez:</w:t>
      </w:r>
    </w:p>
    <w:p w:rsidR="00585CDD" w:rsidRPr="00A91AA1" w:rsidRDefault="00585CDD" w:rsidP="00585CDD">
      <w:pPr>
        <w:numPr>
          <w:ilvl w:val="0"/>
          <w:numId w:val="6"/>
        </w:numPr>
        <w:spacing w:after="0" w:line="240" w:lineRule="auto"/>
        <w:ind w:right="513"/>
        <w:jc w:val="both"/>
        <w:rPr>
          <w:rFonts w:ascii="Arial" w:hAnsi="Arial" w:cs="Arial"/>
          <w:lang w:val="fr-FR"/>
        </w:rPr>
      </w:pPr>
      <w:r w:rsidRPr="00A91AA1">
        <w:rPr>
          <w:rFonts w:ascii="Arial" w:hAnsi="Arial" w:cs="Arial"/>
          <w:lang w:val="fr-FR"/>
        </w:rPr>
        <w:t xml:space="preserve">Le nombre de personnes concernées; </w:t>
      </w:r>
    </w:p>
    <w:p w:rsidR="00585CDD" w:rsidRPr="00A91AA1" w:rsidRDefault="00585CDD" w:rsidP="00585CDD">
      <w:pPr>
        <w:numPr>
          <w:ilvl w:val="0"/>
          <w:numId w:val="6"/>
        </w:numPr>
        <w:spacing w:after="0" w:line="240" w:lineRule="auto"/>
        <w:ind w:right="139"/>
        <w:jc w:val="both"/>
        <w:rPr>
          <w:rFonts w:ascii="Arial" w:hAnsi="Arial" w:cs="Arial"/>
          <w:lang w:val="fr-FR"/>
        </w:rPr>
      </w:pPr>
      <w:r w:rsidRPr="00A91AA1">
        <w:rPr>
          <w:rFonts w:ascii="Arial" w:hAnsi="Arial" w:cs="Arial"/>
          <w:lang w:val="fr-FR"/>
        </w:rPr>
        <w:t xml:space="preserve">Les dates (ou périodes) prévisionnelles et nombre de jours envisagés; </w:t>
      </w:r>
    </w:p>
    <w:p w:rsidR="00585CDD" w:rsidRPr="00A91AA1" w:rsidRDefault="00585CDD" w:rsidP="00585CDD">
      <w:pPr>
        <w:numPr>
          <w:ilvl w:val="0"/>
          <w:numId w:val="6"/>
        </w:numPr>
        <w:spacing w:after="0" w:line="240" w:lineRule="auto"/>
        <w:ind w:right="513"/>
        <w:jc w:val="both"/>
        <w:rPr>
          <w:rFonts w:ascii="Arial" w:hAnsi="Arial" w:cs="Arial"/>
          <w:lang w:val="fr-FR"/>
        </w:rPr>
      </w:pPr>
      <w:r w:rsidRPr="00A91AA1">
        <w:rPr>
          <w:rFonts w:ascii="Arial" w:hAnsi="Arial" w:cs="Arial"/>
          <w:lang w:val="fr-FR"/>
        </w:rPr>
        <w:t>Les lieux.</w:t>
      </w:r>
    </w:p>
    <w:p w:rsidR="00585CDD" w:rsidRPr="00A91AA1" w:rsidRDefault="00585CDD" w:rsidP="00585CDD">
      <w:pPr>
        <w:numPr>
          <w:ilvl w:val="1"/>
          <w:numId w:val="6"/>
        </w:numPr>
        <w:spacing w:after="0" w:line="240" w:lineRule="auto"/>
        <w:ind w:right="513"/>
        <w:jc w:val="both"/>
        <w:rPr>
          <w:rFonts w:ascii="Arial" w:hAnsi="Arial" w:cs="Arial"/>
          <w:lang w:val="fr-FR"/>
        </w:rPr>
      </w:pPr>
      <w:r w:rsidRPr="00A91AA1">
        <w:rPr>
          <w:rFonts w:ascii="Arial" w:hAnsi="Arial" w:cs="Arial"/>
          <w:b/>
          <w:lang w:val="fr-FR"/>
        </w:rPr>
        <w:t xml:space="preserve">Chaque dépense doit être détaillée selon sa nature </w:t>
      </w:r>
    </w:p>
    <w:p w:rsidR="001C29E6" w:rsidRPr="00A91AA1" w:rsidRDefault="001C29E6" w:rsidP="00A52B64">
      <w:pPr>
        <w:spacing w:after="120"/>
        <w:jc w:val="center"/>
        <w:rPr>
          <w:rFonts w:ascii="Arial" w:hAnsi="Arial" w:cs="Arial"/>
          <w:color w:val="FF0000"/>
          <w:lang w:val="fr-FR"/>
        </w:rPr>
      </w:pPr>
    </w:p>
    <w:p w:rsidR="00585CDD" w:rsidRPr="00A91AA1" w:rsidRDefault="00585CDD" w:rsidP="00585CDD">
      <w:pPr>
        <w:pStyle w:val="En-tte"/>
        <w:jc w:val="both"/>
        <w:rPr>
          <w:rFonts w:ascii="Arial" w:hAnsi="Arial" w:cs="Arial"/>
          <w:caps/>
          <w:u w:val="single"/>
          <w:lang w:val="fr-FR"/>
        </w:rPr>
      </w:pPr>
      <w:r w:rsidRPr="00A91AA1">
        <w:rPr>
          <w:rFonts w:ascii="Arial" w:hAnsi="Arial" w:cs="Arial"/>
          <w:caps/>
          <w:u w:val="single"/>
          <w:lang w:val="fr-FR"/>
        </w:rPr>
        <w:t>InformaTIONS BUDGETAIRES</w:t>
      </w:r>
    </w:p>
    <w:p w:rsidR="00A52B64" w:rsidRPr="00A91AA1" w:rsidRDefault="00A52B64" w:rsidP="00A52B64">
      <w:pPr>
        <w:pStyle w:val="En-tte"/>
        <w:jc w:val="both"/>
        <w:rPr>
          <w:rFonts w:ascii="Arial" w:hAnsi="Arial" w:cs="Arial"/>
          <w:b/>
          <w:bCs/>
          <w:lang w:val="fr-FR"/>
        </w:rPr>
      </w:pPr>
    </w:p>
    <w:p w:rsidR="00A52B64" w:rsidRPr="00A91AA1" w:rsidRDefault="00585CDD" w:rsidP="00A52B64">
      <w:pPr>
        <w:pStyle w:val="En-tte"/>
        <w:jc w:val="both"/>
        <w:rPr>
          <w:rFonts w:ascii="Arial" w:hAnsi="Arial" w:cs="Arial"/>
          <w:b/>
          <w:bCs/>
          <w:lang w:val="fr-FR"/>
        </w:rPr>
      </w:pPr>
      <w:r w:rsidRPr="00A91AA1">
        <w:rPr>
          <w:rFonts w:ascii="Arial" w:hAnsi="Arial" w:cs="Arial"/>
          <w:b/>
          <w:bCs/>
          <w:lang w:val="fr-FR"/>
        </w:rPr>
        <w:t xml:space="preserve">Coût total du projet </w:t>
      </w:r>
      <w:r w:rsidR="00A52B64" w:rsidRPr="00A91AA1">
        <w:rPr>
          <w:rFonts w:ascii="Arial" w:hAnsi="Arial" w:cs="Arial"/>
          <w:bCs/>
          <w:lang w:val="fr-FR"/>
        </w:rPr>
        <w:t xml:space="preserve">(en euros </w:t>
      </w:r>
      <w:r w:rsidRPr="00A91AA1">
        <w:rPr>
          <w:rFonts w:ascii="Arial" w:hAnsi="Arial" w:cs="Arial"/>
          <w:bCs/>
          <w:lang w:val="fr-FR"/>
        </w:rPr>
        <w:t>et</w:t>
      </w:r>
      <w:r w:rsidR="00A52B64" w:rsidRPr="00A91AA1">
        <w:rPr>
          <w:rFonts w:ascii="Arial" w:hAnsi="Arial" w:cs="Arial"/>
          <w:bCs/>
          <w:lang w:val="fr-FR"/>
        </w:rPr>
        <w:t xml:space="preserve"> en pesos): </w:t>
      </w:r>
      <w:sdt>
        <w:sdtPr>
          <w:rPr>
            <w:rFonts w:ascii="Arial" w:hAnsi="Arial" w:cs="Arial"/>
            <w:bCs/>
            <w:lang w:val="fr-FR"/>
          </w:rPr>
          <w:id w:val="794105155"/>
          <w:placeholder>
            <w:docPart w:val="DefaultPlaceholder_1082065158"/>
          </w:placeholder>
          <w:showingPlcHdr/>
          <w:text/>
        </w:sdtPr>
        <w:sdtEndPr/>
        <w:sdtContent>
          <w:r w:rsidR="00F95A47" w:rsidRPr="00A91AA1">
            <w:rPr>
              <w:rStyle w:val="Style2"/>
              <w:lang w:val="fr-FR"/>
            </w:rPr>
            <w:t>Cliquez ici pour taper du texte.</w:t>
          </w:r>
        </w:sdtContent>
      </w:sdt>
    </w:p>
    <w:p w:rsidR="00B018A1" w:rsidRPr="00A91AA1" w:rsidRDefault="00B018A1" w:rsidP="00A52B64">
      <w:pPr>
        <w:spacing w:after="120"/>
        <w:rPr>
          <w:rFonts w:ascii="Arial" w:hAnsi="Arial" w:cs="Arial"/>
          <w:b/>
          <w:bCs/>
          <w:lang w:val="fr-FR"/>
        </w:rPr>
      </w:pPr>
    </w:p>
    <w:p w:rsidR="00585CDD" w:rsidRPr="00A91AA1" w:rsidRDefault="00585CDD" w:rsidP="00585CDD">
      <w:pPr>
        <w:pStyle w:val="En-tte"/>
        <w:jc w:val="both"/>
        <w:rPr>
          <w:rFonts w:ascii="Arial" w:hAnsi="Arial" w:cs="Arial"/>
          <w:b/>
          <w:bCs/>
          <w:lang w:val="fr-FR"/>
        </w:rPr>
      </w:pPr>
      <w:r w:rsidRPr="00A91AA1">
        <w:rPr>
          <w:rFonts w:ascii="Arial" w:hAnsi="Arial" w:cs="Arial"/>
          <w:b/>
          <w:bCs/>
          <w:lang w:val="fr-FR"/>
        </w:rPr>
        <w:t xml:space="preserve">Cofinancement demandé par la partie française </w:t>
      </w:r>
    </w:p>
    <w:p w:rsidR="00A52B64" w:rsidRPr="00A91AA1" w:rsidRDefault="00585CDD" w:rsidP="00957532">
      <w:pPr>
        <w:pStyle w:val="En-tte"/>
        <w:jc w:val="both"/>
        <w:rPr>
          <w:rFonts w:ascii="Arial" w:hAnsi="Arial" w:cs="Arial"/>
          <w:bCs/>
          <w:lang w:val="fr-FR"/>
        </w:rPr>
      </w:pPr>
      <w:r w:rsidRPr="00A91AA1">
        <w:rPr>
          <w:rFonts w:ascii="Arial" w:hAnsi="Arial" w:cs="Arial"/>
          <w:bCs/>
          <w:lang w:val="fr-FR"/>
        </w:rPr>
        <w:t>Montant (en euros et en pesos)</w:t>
      </w:r>
      <w:r w:rsidR="00A52B64" w:rsidRPr="00A91AA1">
        <w:rPr>
          <w:rFonts w:ascii="Arial" w:hAnsi="Arial" w:cs="Arial"/>
          <w:bCs/>
          <w:lang w:val="fr-FR"/>
        </w:rPr>
        <w:t xml:space="preserve">: </w:t>
      </w:r>
      <w:sdt>
        <w:sdtPr>
          <w:rPr>
            <w:rFonts w:ascii="Arial" w:hAnsi="Arial" w:cs="Arial"/>
            <w:bCs/>
            <w:lang w:val="fr-FR"/>
          </w:rPr>
          <w:id w:val="-1016763982"/>
          <w:placeholder>
            <w:docPart w:val="DefaultPlaceholder_1082065158"/>
          </w:placeholder>
          <w:showingPlcHdr/>
          <w:text/>
        </w:sdtPr>
        <w:sdtEndPr/>
        <w:sdtContent>
          <w:r w:rsidR="00F95A47" w:rsidRPr="00A91AA1">
            <w:rPr>
              <w:rStyle w:val="Style2"/>
              <w:lang w:val="fr-FR"/>
            </w:rPr>
            <w:t>Cliquez ici pour taper du texte.</w:t>
          </w:r>
        </w:sdtContent>
      </w:sdt>
    </w:p>
    <w:p w:rsidR="0049749C" w:rsidRPr="00A91AA1" w:rsidRDefault="00585CDD" w:rsidP="0049749C">
      <w:pPr>
        <w:pStyle w:val="En-tte"/>
        <w:jc w:val="both"/>
        <w:rPr>
          <w:rFonts w:ascii="Arial" w:hAnsi="Arial" w:cs="Arial"/>
          <w:bCs/>
          <w:lang w:val="fr-FR"/>
        </w:rPr>
      </w:pPr>
      <w:r w:rsidRPr="00A91AA1">
        <w:rPr>
          <w:rFonts w:ascii="Arial" w:hAnsi="Arial" w:cs="Arial"/>
          <w:bCs/>
          <w:lang w:val="fr-FR"/>
        </w:rPr>
        <w:t>Pourcentage</w:t>
      </w:r>
      <w:r w:rsidR="00A52B64" w:rsidRPr="00A91AA1">
        <w:rPr>
          <w:rFonts w:ascii="Arial" w:hAnsi="Arial" w:cs="Arial"/>
          <w:bCs/>
          <w:lang w:val="fr-FR"/>
        </w:rPr>
        <w:t xml:space="preserve">: </w:t>
      </w:r>
      <w:sdt>
        <w:sdtPr>
          <w:rPr>
            <w:rFonts w:ascii="Arial" w:hAnsi="Arial" w:cs="Arial"/>
            <w:bCs/>
            <w:lang w:val="fr-FR"/>
          </w:rPr>
          <w:id w:val="-709576397"/>
          <w:placeholder>
            <w:docPart w:val="DefaultPlaceholder_1082065158"/>
          </w:placeholder>
          <w:showingPlcHdr/>
          <w:text/>
        </w:sdtPr>
        <w:sdtEndPr/>
        <w:sdtContent>
          <w:r w:rsidR="00F95A47" w:rsidRPr="00A91AA1">
            <w:rPr>
              <w:rStyle w:val="Style2"/>
              <w:lang w:val="fr-FR"/>
            </w:rPr>
            <w:t>Cliquez ici pour taper du texte.</w:t>
          </w:r>
        </w:sdtContent>
      </w:sdt>
      <w:r w:rsidR="00A52B64" w:rsidRPr="00A91AA1">
        <w:rPr>
          <w:rFonts w:ascii="Arial" w:hAnsi="Arial" w:cs="Arial"/>
          <w:bCs/>
          <w:lang w:val="fr-FR"/>
        </w:rPr>
        <w:t>%</w:t>
      </w:r>
    </w:p>
    <w:p w:rsidR="00B018A1" w:rsidRPr="00A91AA1" w:rsidRDefault="00B018A1" w:rsidP="0049749C">
      <w:pPr>
        <w:pStyle w:val="En-tte"/>
        <w:jc w:val="both"/>
        <w:rPr>
          <w:rFonts w:ascii="Arial" w:hAnsi="Arial" w:cs="Arial"/>
          <w:b/>
          <w:bCs/>
          <w:lang w:val="fr-FR"/>
        </w:rPr>
      </w:pPr>
    </w:p>
    <w:p w:rsidR="00585CDD" w:rsidRPr="00A91AA1" w:rsidRDefault="00585CDD" w:rsidP="00585CDD">
      <w:pPr>
        <w:pStyle w:val="En-tte"/>
        <w:jc w:val="both"/>
        <w:rPr>
          <w:rFonts w:ascii="Arial" w:hAnsi="Arial" w:cs="Arial"/>
          <w:b/>
          <w:bCs/>
          <w:lang w:val="fr-FR"/>
        </w:rPr>
      </w:pPr>
      <w:r w:rsidRPr="00A91AA1">
        <w:rPr>
          <w:rFonts w:ascii="Arial" w:hAnsi="Arial" w:cs="Arial"/>
          <w:b/>
          <w:bCs/>
          <w:lang w:val="fr-FR"/>
        </w:rPr>
        <w:t>Montant des ressources propres de la collectivité territoriale française chef de file :</w:t>
      </w:r>
    </w:p>
    <w:p w:rsidR="0049749C" w:rsidRPr="00A91AA1" w:rsidRDefault="0049749C" w:rsidP="00B018A1">
      <w:pPr>
        <w:pStyle w:val="En-tte"/>
        <w:jc w:val="both"/>
        <w:rPr>
          <w:rFonts w:ascii="Arial" w:hAnsi="Arial" w:cs="Arial"/>
          <w:bCs/>
          <w:lang w:val="fr-FR"/>
        </w:rPr>
      </w:pPr>
      <w:r w:rsidRPr="00A91AA1">
        <w:rPr>
          <w:rFonts w:ascii="Arial" w:hAnsi="Arial" w:cs="Arial"/>
          <w:bCs/>
          <w:lang w:val="fr-FR"/>
        </w:rPr>
        <w:t xml:space="preserve">- </w:t>
      </w:r>
      <w:r w:rsidR="00585CDD" w:rsidRPr="00A91AA1">
        <w:rPr>
          <w:rFonts w:ascii="Arial" w:hAnsi="Arial" w:cs="Arial"/>
          <w:bCs/>
          <w:lang w:val="fr-FR"/>
        </w:rPr>
        <w:t>en numéraire (en euros et en pesos</w:t>
      </w:r>
      <w:r w:rsidRPr="00A91AA1">
        <w:rPr>
          <w:rFonts w:ascii="Arial" w:hAnsi="Arial" w:cs="Arial"/>
          <w:bCs/>
          <w:lang w:val="fr-FR"/>
        </w:rPr>
        <w:t>):</w:t>
      </w:r>
      <w:r w:rsidR="00B018A1" w:rsidRPr="00A91AA1">
        <w:rPr>
          <w:rFonts w:ascii="Arial" w:hAnsi="Arial" w:cs="Arial"/>
          <w:bCs/>
          <w:lang w:val="fr-FR"/>
        </w:rPr>
        <w:t xml:space="preserve"> </w:t>
      </w:r>
      <w:sdt>
        <w:sdtPr>
          <w:rPr>
            <w:rFonts w:ascii="Arial" w:hAnsi="Arial" w:cs="Arial"/>
            <w:bCs/>
            <w:lang w:val="fr-FR"/>
          </w:rPr>
          <w:id w:val="-1125469873"/>
          <w:placeholder>
            <w:docPart w:val="DefaultPlaceholder_1082065158"/>
          </w:placeholder>
          <w:showingPlcHdr/>
          <w:text/>
        </w:sdtPr>
        <w:sdtEndPr/>
        <w:sdtContent>
          <w:r w:rsidR="00F95A47" w:rsidRPr="00A91AA1">
            <w:rPr>
              <w:rStyle w:val="Style2"/>
              <w:lang w:val="fr-FR"/>
            </w:rPr>
            <w:t>Cliquez ici pour taper du texte.</w:t>
          </w:r>
        </w:sdtContent>
      </w:sdt>
    </w:p>
    <w:p w:rsidR="0049749C" w:rsidRPr="00A91AA1" w:rsidRDefault="0049749C" w:rsidP="00B018A1">
      <w:pPr>
        <w:pStyle w:val="En-tte"/>
        <w:jc w:val="both"/>
        <w:rPr>
          <w:rFonts w:ascii="Arial" w:hAnsi="Arial" w:cs="Arial"/>
          <w:b/>
          <w:bCs/>
          <w:lang w:val="fr-FR"/>
        </w:rPr>
      </w:pPr>
      <w:r w:rsidRPr="00A91AA1">
        <w:rPr>
          <w:rFonts w:ascii="Arial" w:hAnsi="Arial" w:cs="Arial"/>
          <w:bCs/>
          <w:lang w:val="fr-FR"/>
        </w:rPr>
        <w:t xml:space="preserve">- </w:t>
      </w:r>
      <w:r w:rsidR="00585CDD" w:rsidRPr="00A91AA1">
        <w:rPr>
          <w:rFonts w:ascii="Arial" w:hAnsi="Arial" w:cs="Arial"/>
          <w:bCs/>
          <w:lang w:val="fr-FR"/>
        </w:rPr>
        <w:t>en valorisation (en euros et en pesos</w:t>
      </w:r>
      <w:r w:rsidRPr="00A91AA1">
        <w:rPr>
          <w:rFonts w:ascii="Arial" w:hAnsi="Arial" w:cs="Arial"/>
          <w:bCs/>
          <w:lang w:val="fr-FR"/>
        </w:rPr>
        <w:t>):</w:t>
      </w:r>
      <w:r w:rsidR="00B018A1" w:rsidRPr="00A91AA1">
        <w:rPr>
          <w:rFonts w:ascii="Arial" w:hAnsi="Arial" w:cs="Arial"/>
          <w:bCs/>
          <w:lang w:val="fr-FR"/>
        </w:rPr>
        <w:t xml:space="preserve"> </w:t>
      </w:r>
      <w:sdt>
        <w:sdtPr>
          <w:rPr>
            <w:rFonts w:ascii="Arial" w:hAnsi="Arial" w:cs="Arial"/>
            <w:bCs/>
            <w:lang w:val="fr-FR"/>
          </w:rPr>
          <w:id w:val="-182825709"/>
          <w:placeholder>
            <w:docPart w:val="DefaultPlaceholder_1082065158"/>
          </w:placeholder>
          <w:showingPlcHdr/>
          <w:text/>
        </w:sdtPr>
        <w:sdtEndPr/>
        <w:sdtContent>
          <w:r w:rsidR="006C1CC9" w:rsidRPr="00A91AA1">
            <w:rPr>
              <w:rStyle w:val="Style2"/>
              <w:lang w:val="fr-FR"/>
            </w:rPr>
            <w:t>Cliquez ici pour taper du texte.</w:t>
          </w:r>
        </w:sdtContent>
      </w:sdt>
    </w:p>
    <w:p w:rsidR="0049749C" w:rsidRPr="00A91AA1" w:rsidRDefault="00B018A1" w:rsidP="00A52B64">
      <w:pPr>
        <w:spacing w:after="120"/>
        <w:rPr>
          <w:rFonts w:ascii="Arial" w:hAnsi="Arial" w:cs="Arial"/>
          <w:bCs/>
          <w:lang w:val="fr-FR"/>
        </w:rPr>
      </w:pPr>
      <w:r w:rsidRPr="00A91AA1">
        <w:rPr>
          <w:rFonts w:ascii="Arial" w:hAnsi="Arial" w:cs="Arial"/>
          <w:bCs/>
          <w:lang w:val="fr-FR"/>
        </w:rPr>
        <w:t xml:space="preserve"> </w:t>
      </w:r>
    </w:p>
    <w:p w:rsidR="00585CDD" w:rsidRPr="00A91AA1" w:rsidRDefault="00585CDD" w:rsidP="00585CDD">
      <w:pPr>
        <w:pStyle w:val="En-tte"/>
        <w:jc w:val="both"/>
        <w:rPr>
          <w:rFonts w:ascii="Arial" w:hAnsi="Arial" w:cs="Arial"/>
          <w:b/>
          <w:bCs/>
          <w:lang w:val="fr-FR"/>
        </w:rPr>
      </w:pPr>
      <w:r w:rsidRPr="00A91AA1">
        <w:rPr>
          <w:rFonts w:ascii="Arial" w:hAnsi="Arial" w:cs="Arial"/>
          <w:b/>
          <w:bCs/>
          <w:lang w:val="fr-FR"/>
        </w:rPr>
        <w:t xml:space="preserve">Cofinancement demandé par la partie chilienne </w:t>
      </w:r>
    </w:p>
    <w:p w:rsidR="00585CDD" w:rsidRPr="00A91AA1" w:rsidRDefault="00585CDD" w:rsidP="00585CDD">
      <w:pPr>
        <w:pStyle w:val="En-tte"/>
        <w:jc w:val="both"/>
        <w:rPr>
          <w:rFonts w:ascii="Arial" w:hAnsi="Arial" w:cs="Arial"/>
          <w:bCs/>
          <w:lang w:val="fr-FR"/>
        </w:rPr>
      </w:pPr>
      <w:r w:rsidRPr="00A91AA1">
        <w:rPr>
          <w:rFonts w:ascii="Arial" w:hAnsi="Arial" w:cs="Arial"/>
          <w:bCs/>
          <w:lang w:val="fr-FR"/>
        </w:rPr>
        <w:lastRenderedPageBreak/>
        <w:t xml:space="preserve">Montant (en euros et en pesos): </w:t>
      </w:r>
      <w:sdt>
        <w:sdtPr>
          <w:rPr>
            <w:rFonts w:ascii="Arial" w:hAnsi="Arial" w:cs="Arial"/>
            <w:bCs/>
            <w:lang w:val="fr-FR"/>
          </w:rPr>
          <w:id w:val="1572313711"/>
          <w:placeholder>
            <w:docPart w:val="DefaultPlaceholder_1082065158"/>
          </w:placeholder>
          <w:showingPlcHdr/>
          <w:text/>
        </w:sdtPr>
        <w:sdtEndPr/>
        <w:sdtContent>
          <w:r w:rsidR="006C1CC9" w:rsidRPr="00A91AA1">
            <w:rPr>
              <w:rStyle w:val="Style2"/>
              <w:lang w:val="fr-FR"/>
            </w:rPr>
            <w:t>Cliquez ici pour taper du texte.</w:t>
          </w:r>
        </w:sdtContent>
      </w:sdt>
    </w:p>
    <w:p w:rsidR="00585CDD" w:rsidRPr="00A91AA1" w:rsidRDefault="00585CDD" w:rsidP="00585CDD">
      <w:pPr>
        <w:pStyle w:val="En-tte"/>
        <w:jc w:val="both"/>
        <w:rPr>
          <w:rFonts w:ascii="Arial" w:hAnsi="Arial" w:cs="Arial"/>
          <w:bCs/>
          <w:lang w:val="fr-FR"/>
        </w:rPr>
      </w:pPr>
      <w:r w:rsidRPr="00A91AA1">
        <w:rPr>
          <w:rFonts w:ascii="Arial" w:hAnsi="Arial" w:cs="Arial"/>
          <w:bCs/>
          <w:lang w:val="fr-FR"/>
        </w:rPr>
        <w:t xml:space="preserve">Pourcentage: </w:t>
      </w:r>
      <w:sdt>
        <w:sdtPr>
          <w:rPr>
            <w:rFonts w:ascii="Arial" w:hAnsi="Arial" w:cs="Arial"/>
            <w:bCs/>
            <w:lang w:val="fr-FR"/>
          </w:rPr>
          <w:id w:val="1960913603"/>
          <w:placeholder>
            <w:docPart w:val="DefaultPlaceholder_1082065158"/>
          </w:placeholder>
          <w:showingPlcHdr/>
          <w:text/>
        </w:sdtPr>
        <w:sdtEndPr/>
        <w:sdtContent>
          <w:r w:rsidR="006C1CC9" w:rsidRPr="00A91AA1">
            <w:rPr>
              <w:rStyle w:val="Style2"/>
              <w:lang w:val="fr-FR"/>
            </w:rPr>
            <w:t>Cliquez ici pour taper du texte.</w:t>
          </w:r>
        </w:sdtContent>
      </w:sdt>
      <w:r w:rsidRPr="00A91AA1">
        <w:rPr>
          <w:rFonts w:ascii="Arial" w:hAnsi="Arial" w:cs="Arial"/>
          <w:bCs/>
          <w:lang w:val="fr-FR"/>
        </w:rPr>
        <w:t>%</w:t>
      </w:r>
    </w:p>
    <w:p w:rsidR="00585CDD" w:rsidRPr="00A91AA1" w:rsidRDefault="00585CDD" w:rsidP="00585CDD">
      <w:pPr>
        <w:pStyle w:val="En-tte"/>
        <w:jc w:val="both"/>
        <w:rPr>
          <w:rFonts w:ascii="Arial" w:hAnsi="Arial" w:cs="Arial"/>
          <w:b/>
          <w:bCs/>
          <w:lang w:val="fr-FR"/>
        </w:rPr>
      </w:pPr>
    </w:p>
    <w:p w:rsidR="00585CDD" w:rsidRPr="00A91AA1" w:rsidRDefault="00585CDD" w:rsidP="00585CDD">
      <w:pPr>
        <w:pStyle w:val="En-tte"/>
        <w:jc w:val="both"/>
        <w:rPr>
          <w:rFonts w:ascii="Arial" w:hAnsi="Arial" w:cs="Arial"/>
          <w:b/>
          <w:bCs/>
          <w:lang w:val="fr-FR"/>
        </w:rPr>
      </w:pPr>
      <w:r w:rsidRPr="00A91AA1">
        <w:rPr>
          <w:rFonts w:ascii="Arial" w:hAnsi="Arial" w:cs="Arial"/>
          <w:b/>
          <w:bCs/>
          <w:lang w:val="fr-FR"/>
        </w:rPr>
        <w:t>Montant des ressources propres de la municipalité chilienne chef de file :</w:t>
      </w:r>
    </w:p>
    <w:p w:rsidR="00585CDD" w:rsidRPr="00A91AA1" w:rsidRDefault="00585CDD" w:rsidP="00585CDD">
      <w:pPr>
        <w:pStyle w:val="En-tte"/>
        <w:jc w:val="both"/>
        <w:rPr>
          <w:rFonts w:ascii="Arial" w:hAnsi="Arial" w:cs="Arial"/>
          <w:bCs/>
          <w:lang w:val="fr-FR"/>
        </w:rPr>
      </w:pPr>
      <w:r w:rsidRPr="00A91AA1">
        <w:rPr>
          <w:rFonts w:ascii="Arial" w:hAnsi="Arial" w:cs="Arial"/>
          <w:bCs/>
          <w:lang w:val="fr-FR"/>
        </w:rPr>
        <w:t xml:space="preserve">- en numéraire (en euros et en pesos): </w:t>
      </w:r>
      <w:sdt>
        <w:sdtPr>
          <w:rPr>
            <w:rFonts w:ascii="Arial" w:hAnsi="Arial" w:cs="Arial"/>
            <w:bCs/>
            <w:lang w:val="fr-FR"/>
          </w:rPr>
          <w:id w:val="-1232081139"/>
          <w:placeholder>
            <w:docPart w:val="DefaultPlaceholder_1082065158"/>
          </w:placeholder>
          <w:showingPlcHdr/>
          <w:text/>
        </w:sdtPr>
        <w:sdtEndPr/>
        <w:sdtContent>
          <w:r w:rsidR="006C1CC9" w:rsidRPr="00A91AA1">
            <w:rPr>
              <w:rStyle w:val="Style2"/>
              <w:lang w:val="fr-FR"/>
            </w:rPr>
            <w:t>Cliquez ici pour taper du texte.</w:t>
          </w:r>
        </w:sdtContent>
      </w:sdt>
    </w:p>
    <w:p w:rsidR="00585CDD" w:rsidRPr="00A91AA1" w:rsidRDefault="00585CDD" w:rsidP="00585CDD">
      <w:pPr>
        <w:pStyle w:val="En-tte"/>
        <w:jc w:val="both"/>
        <w:rPr>
          <w:rFonts w:ascii="Arial" w:hAnsi="Arial" w:cs="Arial"/>
          <w:b/>
          <w:bCs/>
          <w:lang w:val="fr-FR"/>
        </w:rPr>
      </w:pPr>
      <w:r w:rsidRPr="00A91AA1">
        <w:rPr>
          <w:rFonts w:ascii="Arial" w:hAnsi="Arial" w:cs="Arial"/>
          <w:bCs/>
          <w:lang w:val="fr-FR"/>
        </w:rPr>
        <w:t xml:space="preserve">- en valorisation (en euros et en pesos): </w:t>
      </w:r>
      <w:sdt>
        <w:sdtPr>
          <w:rPr>
            <w:rFonts w:ascii="Arial" w:hAnsi="Arial" w:cs="Arial"/>
            <w:bCs/>
            <w:lang w:val="fr-FR"/>
          </w:rPr>
          <w:id w:val="555057169"/>
          <w:placeholder>
            <w:docPart w:val="DefaultPlaceholder_1082065158"/>
          </w:placeholder>
          <w:showingPlcHdr/>
          <w:text/>
        </w:sdtPr>
        <w:sdtEndPr/>
        <w:sdtContent>
          <w:r w:rsidR="006C1CC9" w:rsidRPr="00A91AA1">
            <w:rPr>
              <w:rStyle w:val="Style2"/>
              <w:lang w:val="fr-FR"/>
            </w:rPr>
            <w:t>Cliquez ici pour taper du texte.</w:t>
          </w:r>
        </w:sdtContent>
      </w:sdt>
    </w:p>
    <w:p w:rsidR="00585CDD" w:rsidRDefault="00585CDD" w:rsidP="00585CDD">
      <w:pPr>
        <w:spacing w:after="120"/>
        <w:rPr>
          <w:rFonts w:ascii="Arial" w:hAnsi="Arial" w:cs="Arial"/>
          <w:bCs/>
          <w:lang w:val="fr-FR"/>
        </w:rPr>
      </w:pPr>
      <w:r w:rsidRPr="00A91AA1">
        <w:rPr>
          <w:rFonts w:ascii="Arial" w:hAnsi="Arial" w:cs="Arial"/>
          <w:bCs/>
          <w:lang w:val="fr-FR"/>
        </w:rPr>
        <w:t xml:space="preserve"> </w:t>
      </w:r>
    </w:p>
    <w:p w:rsidR="00B51A63" w:rsidRDefault="00B51A63" w:rsidP="00585CDD">
      <w:pPr>
        <w:spacing w:after="120"/>
        <w:rPr>
          <w:rFonts w:ascii="Arial" w:hAnsi="Arial" w:cs="Arial"/>
          <w:bCs/>
          <w:lang w:val="fr-FR"/>
        </w:rPr>
      </w:pPr>
    </w:p>
    <w:p w:rsidR="00B51A63" w:rsidRDefault="00B51A63" w:rsidP="00585CDD">
      <w:pPr>
        <w:spacing w:after="120"/>
        <w:rPr>
          <w:rFonts w:ascii="Arial" w:hAnsi="Arial" w:cs="Arial"/>
          <w:bCs/>
          <w:lang w:val="fr-FR"/>
        </w:rPr>
      </w:pPr>
    </w:p>
    <w:p w:rsidR="00B51A63" w:rsidRDefault="00B51A63" w:rsidP="00585CDD">
      <w:pPr>
        <w:spacing w:after="120"/>
        <w:rPr>
          <w:rFonts w:ascii="Arial" w:hAnsi="Arial" w:cs="Arial"/>
          <w:bCs/>
          <w:lang w:val="fr-FR"/>
        </w:rPr>
      </w:pPr>
    </w:p>
    <w:p w:rsidR="00B51A63" w:rsidRPr="00A91AA1" w:rsidRDefault="00B51A63" w:rsidP="00585CDD">
      <w:pPr>
        <w:spacing w:after="120"/>
        <w:rPr>
          <w:rFonts w:ascii="Arial" w:hAnsi="Arial" w:cs="Arial"/>
          <w:bCs/>
          <w:lang w:val="fr-FR"/>
        </w:rPr>
      </w:pPr>
    </w:p>
    <w:p w:rsidR="00B018A1" w:rsidRPr="00A91AA1" w:rsidRDefault="00B018A1" w:rsidP="00B018A1">
      <w:pPr>
        <w:pStyle w:val="En-tte"/>
        <w:jc w:val="both"/>
        <w:rPr>
          <w:rFonts w:ascii="Arial" w:hAnsi="Arial" w:cs="Arial"/>
          <w:bCs/>
          <w:lang w:val="fr-FR"/>
        </w:rPr>
      </w:pPr>
    </w:p>
    <w:tbl>
      <w:tblPr>
        <w:tblW w:w="9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939"/>
        <w:gridCol w:w="939"/>
        <w:gridCol w:w="844"/>
        <w:gridCol w:w="939"/>
        <w:gridCol w:w="939"/>
        <w:gridCol w:w="703"/>
        <w:gridCol w:w="1124"/>
        <w:gridCol w:w="1127"/>
      </w:tblGrid>
      <w:tr w:rsidR="00275943" w:rsidRPr="00A91AA1" w:rsidTr="00E3242B">
        <w:trPr>
          <w:trHeight w:val="344"/>
          <w:jc w:val="center"/>
        </w:trPr>
        <w:tc>
          <w:tcPr>
            <w:tcW w:w="9848" w:type="dxa"/>
            <w:gridSpan w:val="9"/>
          </w:tcPr>
          <w:p w:rsidR="00275943" w:rsidRPr="00A91AA1" w:rsidRDefault="00585CDD" w:rsidP="00E3242B">
            <w:pPr>
              <w:pStyle w:val="En-tte"/>
              <w:rPr>
                <w:rFonts w:ascii="Arial" w:hAnsi="Arial" w:cs="Arial"/>
                <w:bCs/>
                <w:sz w:val="20"/>
                <w:lang w:val="fr-FR"/>
              </w:rPr>
            </w:pPr>
            <w:r w:rsidRPr="00A91AA1">
              <w:rPr>
                <w:rFonts w:ascii="Arial" w:hAnsi="Arial" w:cs="Arial"/>
                <w:b/>
                <w:bCs/>
                <w:szCs w:val="24"/>
                <w:lang w:val="fr-FR"/>
              </w:rPr>
              <w:t>Ressources prévisionnelles</w:t>
            </w:r>
          </w:p>
        </w:tc>
      </w:tr>
      <w:tr w:rsidR="00275943" w:rsidRPr="00A91AA1" w:rsidTr="00E3242B">
        <w:trPr>
          <w:trHeight w:val="344"/>
          <w:jc w:val="center"/>
        </w:trPr>
        <w:tc>
          <w:tcPr>
            <w:tcW w:w="2310" w:type="dxa"/>
            <w:vMerge w:val="restart"/>
          </w:tcPr>
          <w:p w:rsidR="00275943" w:rsidRPr="00A91AA1" w:rsidRDefault="00275943" w:rsidP="00E3242B">
            <w:pPr>
              <w:pStyle w:val="En-tte"/>
              <w:rPr>
                <w:rFonts w:ascii="Arial" w:hAnsi="Arial" w:cs="Arial"/>
                <w:bCs/>
                <w:sz w:val="20"/>
                <w:lang w:val="fr-FR"/>
              </w:rPr>
            </w:pPr>
          </w:p>
        </w:tc>
        <w:tc>
          <w:tcPr>
            <w:tcW w:w="2722" w:type="dxa"/>
            <w:gridSpan w:val="3"/>
          </w:tcPr>
          <w:p w:rsidR="00275943" w:rsidRPr="00A91AA1" w:rsidRDefault="00585CDD" w:rsidP="00E3242B">
            <w:pPr>
              <w:pStyle w:val="En-tte"/>
              <w:jc w:val="center"/>
              <w:rPr>
                <w:rFonts w:ascii="Arial" w:hAnsi="Arial" w:cs="Arial"/>
                <w:b/>
                <w:bCs/>
                <w:sz w:val="20"/>
                <w:lang w:val="fr-FR"/>
              </w:rPr>
            </w:pPr>
            <w:r w:rsidRPr="00A91AA1">
              <w:rPr>
                <w:rFonts w:ascii="Arial" w:hAnsi="Arial" w:cs="Arial"/>
                <w:b/>
                <w:bCs/>
                <w:sz w:val="20"/>
                <w:lang w:val="fr-FR"/>
              </w:rPr>
              <w:t>Apport en numéraire</w:t>
            </w:r>
          </w:p>
        </w:tc>
        <w:tc>
          <w:tcPr>
            <w:tcW w:w="2551" w:type="dxa"/>
            <w:gridSpan w:val="3"/>
          </w:tcPr>
          <w:p w:rsidR="00275943" w:rsidRPr="00A91AA1" w:rsidRDefault="00585CDD" w:rsidP="00E3242B">
            <w:pPr>
              <w:pStyle w:val="En-tte"/>
              <w:jc w:val="center"/>
              <w:rPr>
                <w:rFonts w:ascii="Arial" w:hAnsi="Arial" w:cs="Arial"/>
                <w:b/>
                <w:bCs/>
                <w:sz w:val="20"/>
                <w:lang w:val="fr-FR"/>
              </w:rPr>
            </w:pPr>
            <w:r w:rsidRPr="00A91AA1">
              <w:rPr>
                <w:rFonts w:ascii="Arial" w:hAnsi="Arial" w:cs="Arial"/>
                <w:b/>
                <w:bCs/>
                <w:sz w:val="20"/>
                <w:lang w:val="fr-FR"/>
              </w:rPr>
              <w:t>Apport en valorisation</w:t>
            </w:r>
          </w:p>
        </w:tc>
        <w:tc>
          <w:tcPr>
            <w:tcW w:w="2265" w:type="dxa"/>
            <w:gridSpan w:val="2"/>
          </w:tcPr>
          <w:p w:rsidR="00275943" w:rsidRPr="00A91AA1" w:rsidRDefault="00585CDD" w:rsidP="00E3242B">
            <w:pPr>
              <w:pStyle w:val="En-tte"/>
              <w:jc w:val="center"/>
              <w:rPr>
                <w:rFonts w:ascii="Arial" w:hAnsi="Arial" w:cs="Arial"/>
                <w:b/>
                <w:bCs/>
                <w:sz w:val="20"/>
                <w:lang w:val="fr-FR"/>
              </w:rPr>
            </w:pPr>
            <w:r w:rsidRPr="00A91AA1">
              <w:rPr>
                <w:rFonts w:ascii="Arial" w:hAnsi="Arial" w:cs="Arial"/>
                <w:b/>
                <w:bCs/>
                <w:sz w:val="20"/>
                <w:lang w:val="fr-FR"/>
              </w:rPr>
              <w:t>Apport total</w:t>
            </w:r>
          </w:p>
        </w:tc>
      </w:tr>
      <w:tr w:rsidR="00275943" w:rsidRPr="00A91AA1" w:rsidTr="00E3242B">
        <w:trPr>
          <w:trHeight w:val="344"/>
          <w:jc w:val="center"/>
        </w:trPr>
        <w:tc>
          <w:tcPr>
            <w:tcW w:w="2310" w:type="dxa"/>
            <w:vMerge/>
          </w:tcPr>
          <w:p w:rsidR="00275943" w:rsidRPr="00A91AA1" w:rsidRDefault="00275943" w:rsidP="00E3242B">
            <w:pPr>
              <w:pStyle w:val="En-tte"/>
              <w:rPr>
                <w:rFonts w:ascii="Arial" w:hAnsi="Arial" w:cs="Arial"/>
                <w:bCs/>
                <w:sz w:val="20"/>
                <w:lang w:val="fr-FR"/>
              </w:rPr>
            </w:pPr>
          </w:p>
        </w:tc>
        <w:tc>
          <w:tcPr>
            <w:tcW w:w="935" w:type="dxa"/>
          </w:tcPr>
          <w:p w:rsidR="00275943" w:rsidRPr="00A91AA1" w:rsidRDefault="00585CDD" w:rsidP="00E3242B">
            <w:pPr>
              <w:pStyle w:val="En-tte"/>
              <w:jc w:val="center"/>
              <w:rPr>
                <w:rFonts w:ascii="Arial" w:hAnsi="Arial" w:cs="Arial"/>
                <w:bCs/>
                <w:sz w:val="20"/>
                <w:lang w:val="fr-FR"/>
              </w:rPr>
            </w:pPr>
            <w:r w:rsidRPr="00A91AA1">
              <w:rPr>
                <w:rFonts w:ascii="Arial" w:hAnsi="Arial" w:cs="Arial"/>
                <w:bCs/>
                <w:sz w:val="20"/>
                <w:lang w:val="fr-FR"/>
              </w:rPr>
              <w:t>Montant €</w:t>
            </w:r>
          </w:p>
        </w:tc>
        <w:tc>
          <w:tcPr>
            <w:tcW w:w="936" w:type="dxa"/>
          </w:tcPr>
          <w:p w:rsidR="00275943" w:rsidRPr="00A91AA1" w:rsidRDefault="00585CDD" w:rsidP="00E3242B">
            <w:pPr>
              <w:pStyle w:val="En-tte"/>
              <w:jc w:val="center"/>
              <w:rPr>
                <w:rFonts w:ascii="Arial" w:hAnsi="Arial" w:cs="Arial"/>
                <w:bCs/>
                <w:sz w:val="20"/>
                <w:lang w:val="fr-FR"/>
              </w:rPr>
            </w:pPr>
            <w:r w:rsidRPr="00A91AA1">
              <w:rPr>
                <w:rFonts w:ascii="Arial" w:hAnsi="Arial" w:cs="Arial"/>
                <w:bCs/>
                <w:sz w:val="20"/>
                <w:lang w:val="fr-FR"/>
              </w:rPr>
              <w:t>Montant CPL</w:t>
            </w:r>
          </w:p>
        </w:tc>
        <w:tc>
          <w:tcPr>
            <w:tcW w:w="851" w:type="dxa"/>
          </w:tcPr>
          <w:p w:rsidR="00275943" w:rsidRPr="00A91AA1" w:rsidRDefault="00275943" w:rsidP="00E3242B">
            <w:pPr>
              <w:pStyle w:val="En-tte"/>
              <w:jc w:val="center"/>
              <w:rPr>
                <w:rFonts w:ascii="Arial" w:hAnsi="Arial" w:cs="Arial"/>
                <w:bCs/>
                <w:sz w:val="20"/>
                <w:lang w:val="fr-FR"/>
              </w:rPr>
            </w:pPr>
            <w:r w:rsidRPr="00A91AA1">
              <w:rPr>
                <w:rFonts w:ascii="Arial" w:hAnsi="Arial" w:cs="Arial"/>
                <w:bCs/>
                <w:sz w:val="20"/>
                <w:lang w:val="fr-FR"/>
              </w:rPr>
              <w:t>%</w:t>
            </w:r>
          </w:p>
        </w:tc>
        <w:tc>
          <w:tcPr>
            <w:tcW w:w="921" w:type="dxa"/>
          </w:tcPr>
          <w:p w:rsidR="00275943" w:rsidRPr="00A91AA1" w:rsidRDefault="00585CDD" w:rsidP="00E3242B">
            <w:pPr>
              <w:pStyle w:val="En-tte"/>
              <w:jc w:val="center"/>
              <w:rPr>
                <w:rFonts w:ascii="Arial" w:hAnsi="Arial" w:cs="Arial"/>
                <w:bCs/>
                <w:sz w:val="20"/>
                <w:lang w:val="fr-FR"/>
              </w:rPr>
            </w:pPr>
            <w:r w:rsidRPr="00A91AA1">
              <w:rPr>
                <w:rFonts w:ascii="Arial" w:hAnsi="Arial" w:cs="Arial"/>
                <w:bCs/>
                <w:sz w:val="20"/>
                <w:lang w:val="fr-FR"/>
              </w:rPr>
              <w:t>Montant €</w:t>
            </w:r>
          </w:p>
        </w:tc>
        <w:tc>
          <w:tcPr>
            <w:tcW w:w="922" w:type="dxa"/>
          </w:tcPr>
          <w:p w:rsidR="00275943" w:rsidRPr="00A91AA1" w:rsidRDefault="00585CDD" w:rsidP="00E3242B">
            <w:pPr>
              <w:pStyle w:val="En-tte"/>
              <w:jc w:val="center"/>
              <w:rPr>
                <w:rFonts w:ascii="Arial" w:hAnsi="Arial" w:cs="Arial"/>
                <w:bCs/>
                <w:sz w:val="20"/>
                <w:lang w:val="fr-FR"/>
              </w:rPr>
            </w:pPr>
            <w:r w:rsidRPr="00A91AA1">
              <w:rPr>
                <w:rFonts w:ascii="Arial" w:hAnsi="Arial" w:cs="Arial"/>
                <w:bCs/>
                <w:sz w:val="20"/>
                <w:lang w:val="fr-FR"/>
              </w:rPr>
              <w:t>Montant CPL</w:t>
            </w:r>
          </w:p>
        </w:tc>
        <w:tc>
          <w:tcPr>
            <w:tcW w:w="708" w:type="dxa"/>
          </w:tcPr>
          <w:p w:rsidR="00275943" w:rsidRPr="00A91AA1" w:rsidRDefault="00275943" w:rsidP="00E3242B">
            <w:pPr>
              <w:pStyle w:val="En-tte"/>
              <w:jc w:val="center"/>
              <w:rPr>
                <w:rFonts w:ascii="Arial" w:hAnsi="Arial" w:cs="Arial"/>
                <w:bCs/>
                <w:sz w:val="20"/>
                <w:lang w:val="fr-FR"/>
              </w:rPr>
            </w:pPr>
            <w:r w:rsidRPr="00A91AA1">
              <w:rPr>
                <w:rFonts w:ascii="Arial" w:hAnsi="Arial" w:cs="Arial"/>
                <w:bCs/>
                <w:sz w:val="20"/>
                <w:lang w:val="fr-FR"/>
              </w:rPr>
              <w:t>%</w:t>
            </w:r>
          </w:p>
        </w:tc>
        <w:tc>
          <w:tcPr>
            <w:tcW w:w="1131" w:type="dxa"/>
          </w:tcPr>
          <w:p w:rsidR="00275943" w:rsidRPr="00A91AA1" w:rsidRDefault="00275943" w:rsidP="00E3242B">
            <w:pPr>
              <w:pStyle w:val="En-tte"/>
              <w:jc w:val="center"/>
              <w:rPr>
                <w:rFonts w:ascii="Arial" w:hAnsi="Arial" w:cs="Arial"/>
                <w:b/>
                <w:bCs/>
                <w:sz w:val="20"/>
                <w:lang w:val="fr-FR"/>
              </w:rPr>
            </w:pPr>
            <w:r w:rsidRPr="00A91AA1">
              <w:rPr>
                <w:rFonts w:ascii="Arial" w:hAnsi="Arial" w:cs="Arial"/>
                <w:b/>
                <w:bCs/>
                <w:sz w:val="20"/>
                <w:lang w:val="fr-FR"/>
              </w:rPr>
              <w:t>Total en €</w:t>
            </w:r>
          </w:p>
        </w:tc>
        <w:tc>
          <w:tcPr>
            <w:tcW w:w="1134" w:type="dxa"/>
          </w:tcPr>
          <w:p w:rsidR="00275943" w:rsidRPr="00A91AA1" w:rsidRDefault="00275943" w:rsidP="00E3242B">
            <w:pPr>
              <w:pStyle w:val="En-tte"/>
              <w:jc w:val="center"/>
              <w:rPr>
                <w:rFonts w:ascii="Arial" w:hAnsi="Arial" w:cs="Arial"/>
                <w:b/>
                <w:bCs/>
                <w:sz w:val="20"/>
                <w:lang w:val="fr-FR"/>
              </w:rPr>
            </w:pPr>
            <w:r w:rsidRPr="00A91AA1">
              <w:rPr>
                <w:rFonts w:ascii="Arial" w:hAnsi="Arial" w:cs="Arial"/>
                <w:b/>
                <w:bCs/>
                <w:sz w:val="20"/>
                <w:lang w:val="fr-FR"/>
              </w:rPr>
              <w:t>Total en CPL</w:t>
            </w:r>
          </w:p>
        </w:tc>
      </w:tr>
      <w:tr w:rsidR="00275943" w:rsidRPr="00A91AA1" w:rsidTr="00E3242B">
        <w:trPr>
          <w:trHeight w:val="1352"/>
          <w:jc w:val="center"/>
        </w:trPr>
        <w:tc>
          <w:tcPr>
            <w:tcW w:w="2310" w:type="dxa"/>
          </w:tcPr>
          <w:p w:rsidR="00585CDD" w:rsidRPr="00A91AA1" w:rsidRDefault="00585CDD" w:rsidP="00585CDD">
            <w:pPr>
              <w:pStyle w:val="En-tte"/>
              <w:rPr>
                <w:rFonts w:ascii="Arial" w:hAnsi="Arial" w:cs="Arial"/>
                <w:b/>
                <w:bCs/>
                <w:sz w:val="20"/>
                <w:lang w:val="fr-FR"/>
              </w:rPr>
            </w:pPr>
            <w:r w:rsidRPr="00A91AA1">
              <w:rPr>
                <w:rFonts w:ascii="Arial" w:hAnsi="Arial" w:cs="Arial"/>
                <w:b/>
                <w:bCs/>
                <w:sz w:val="20"/>
                <w:lang w:val="fr-FR"/>
              </w:rPr>
              <w:t>Montant des ressources propres de la collectivité territoriale française</w:t>
            </w:r>
          </w:p>
          <w:p w:rsidR="00275943" w:rsidRPr="00A91AA1" w:rsidRDefault="00585CDD" w:rsidP="00E3242B">
            <w:pPr>
              <w:pStyle w:val="En-tte"/>
              <w:rPr>
                <w:rFonts w:ascii="Arial" w:hAnsi="Arial" w:cs="Arial"/>
                <w:bCs/>
                <w:sz w:val="20"/>
                <w:lang w:val="fr-FR"/>
              </w:rPr>
            </w:pPr>
            <w:r w:rsidRPr="00A91AA1">
              <w:rPr>
                <w:rFonts w:ascii="Arial" w:hAnsi="Arial" w:cs="Arial"/>
                <w:bCs/>
                <w:sz w:val="20"/>
                <w:lang w:val="fr-FR"/>
              </w:rPr>
              <w:t>Nom:</w:t>
            </w:r>
            <w:r w:rsidR="001D33FA" w:rsidRPr="00A91AA1">
              <w:rPr>
                <w:rFonts w:ascii="Arial" w:hAnsi="Arial" w:cs="Arial"/>
                <w:bCs/>
                <w:sz w:val="20"/>
                <w:lang w:val="fr-FR"/>
              </w:rPr>
              <w:t xml:space="preserve"> </w:t>
            </w:r>
            <w:sdt>
              <w:sdtPr>
                <w:rPr>
                  <w:rStyle w:val="Style2"/>
                  <w:lang w:val="fr-FR"/>
                </w:rPr>
                <w:id w:val="-37365881"/>
                <w:placeholder>
                  <w:docPart w:val="DefaultPlaceholder_1082065158"/>
                </w:placeholder>
                <w:showingPlcHdr/>
                <w:text/>
              </w:sdtPr>
              <w:sdtEndPr>
                <w:rPr>
                  <w:rStyle w:val="Style2"/>
                </w:rPr>
              </w:sdtEndPr>
              <w:sdtContent>
                <w:r w:rsidR="006C1CC9" w:rsidRPr="00A91AA1">
                  <w:rPr>
                    <w:rStyle w:val="Style2"/>
                    <w:lang w:val="fr-FR"/>
                  </w:rPr>
                  <w:t>Cliquez ici pour taper du texte.</w:t>
                </w:r>
              </w:sdtContent>
            </w:sdt>
          </w:p>
          <w:p w:rsidR="00275943" w:rsidRPr="00A91AA1" w:rsidRDefault="00275943" w:rsidP="00E3242B">
            <w:pPr>
              <w:pStyle w:val="En-tte"/>
              <w:rPr>
                <w:rFonts w:ascii="Arial" w:hAnsi="Arial" w:cs="Arial"/>
                <w:bCs/>
                <w:sz w:val="20"/>
                <w:lang w:val="fr-FR"/>
              </w:rPr>
            </w:pPr>
          </w:p>
        </w:tc>
        <w:sdt>
          <w:sdtPr>
            <w:rPr>
              <w:rFonts w:ascii="Arial" w:hAnsi="Arial" w:cs="Arial"/>
              <w:bCs/>
              <w:sz w:val="20"/>
              <w:lang w:val="fr-FR"/>
            </w:rPr>
            <w:id w:val="1474866415"/>
            <w:placeholder>
              <w:docPart w:val="126526642A964E02A031E66F315595A1"/>
            </w:placeholder>
            <w:showingPlcHdr/>
            <w:text/>
          </w:sdtPr>
          <w:sdtEndPr/>
          <w:sdtContent>
            <w:tc>
              <w:tcPr>
                <w:tcW w:w="935" w:type="dxa"/>
              </w:tcPr>
              <w:p w:rsidR="00275943" w:rsidRPr="00A91AA1" w:rsidRDefault="00275943" w:rsidP="00275943">
                <w:pPr>
                  <w:pStyle w:val="En-tte"/>
                  <w:jc w:val="center"/>
                  <w:rPr>
                    <w:rFonts w:ascii="Arial" w:hAnsi="Arial" w:cs="Arial"/>
                    <w:bCs/>
                    <w:sz w:val="20"/>
                    <w:lang w:val="fr-FR"/>
                  </w:rPr>
                </w:pPr>
                <w:r w:rsidRPr="00A91AA1">
                  <w:rPr>
                    <w:rStyle w:val="Textedelespacerserv"/>
                    <w:rFonts w:ascii="Arial" w:hAnsi="Arial" w:cs="Arial"/>
                    <w:lang w:val="fr-FR"/>
                  </w:rPr>
                  <w:t>€</w:t>
                </w:r>
              </w:p>
              <w:p w:rsidR="00275943" w:rsidRPr="00A91AA1" w:rsidRDefault="00275943" w:rsidP="00275943">
                <w:pPr>
                  <w:rPr>
                    <w:rFonts w:ascii="Arial" w:hAnsi="Arial" w:cs="Arial"/>
                    <w:lang w:val="fr-FR"/>
                  </w:rPr>
                </w:pPr>
              </w:p>
            </w:tc>
          </w:sdtContent>
        </w:sdt>
        <w:sdt>
          <w:sdtPr>
            <w:rPr>
              <w:rFonts w:ascii="Arial" w:hAnsi="Arial" w:cs="Arial"/>
              <w:bCs/>
              <w:sz w:val="20"/>
              <w:lang w:val="fr-FR"/>
            </w:rPr>
            <w:id w:val="492074181"/>
            <w:placeholder>
              <w:docPart w:val="75CF8683CC88471FAE485634D779D595"/>
            </w:placeholder>
            <w:showingPlcHdr/>
            <w:text/>
          </w:sdtPr>
          <w:sdtEndPr/>
          <w:sdtContent>
            <w:tc>
              <w:tcPr>
                <w:tcW w:w="936"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332641882"/>
            <w:placeholder>
              <w:docPart w:val="B7B11BD2540E4BD086FC9D91D33ADF5C"/>
            </w:placeholder>
            <w:showingPlcHdr/>
            <w:text/>
          </w:sdtPr>
          <w:sdtEndPr/>
          <w:sdtContent>
            <w:tc>
              <w:tcPr>
                <w:tcW w:w="851" w:type="dxa"/>
                <w:shd w:val="clear" w:color="auto" w:fill="auto"/>
              </w:tcPr>
              <w:p w:rsidR="00275943" w:rsidRPr="00A91AA1" w:rsidRDefault="00275943" w:rsidP="00275943">
                <w:pPr>
                  <w:pStyle w:val="En-tte"/>
                  <w:jc w:val="center"/>
                  <w:rPr>
                    <w:rFonts w:ascii="Arial" w:hAnsi="Arial" w:cs="Arial"/>
                    <w:bCs/>
                    <w:sz w:val="20"/>
                    <w:lang w:val="fr-FR"/>
                  </w:rPr>
                </w:pPr>
                <w:r w:rsidRPr="00A91AA1">
                  <w:rPr>
                    <w:rFonts w:ascii="Arial" w:hAnsi="Arial" w:cs="Arial"/>
                    <w:bCs/>
                    <w:sz w:val="20"/>
                    <w:lang w:val="fr-FR"/>
                  </w:rPr>
                  <w:t>%</w:t>
                </w:r>
              </w:p>
            </w:tc>
          </w:sdtContent>
        </w:sdt>
        <w:sdt>
          <w:sdtPr>
            <w:rPr>
              <w:rFonts w:ascii="Arial" w:hAnsi="Arial" w:cs="Arial"/>
              <w:bCs/>
              <w:sz w:val="20"/>
              <w:lang w:val="fr-FR"/>
            </w:rPr>
            <w:id w:val="-1491172142"/>
            <w:placeholder>
              <w:docPart w:val="9E5A220DA90346468AEBFC68CA361495"/>
            </w:placeholder>
            <w:showingPlcHdr/>
            <w:text/>
          </w:sdtPr>
          <w:sdtEndPr/>
          <w:sdtContent>
            <w:tc>
              <w:tcPr>
                <w:tcW w:w="921"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1284853738"/>
            <w:placeholder>
              <w:docPart w:val="278F4B9C409542F885F4D32CA75F8802"/>
            </w:placeholder>
            <w:showingPlcHdr/>
            <w:text/>
          </w:sdtPr>
          <w:sdtEndPr/>
          <w:sdtContent>
            <w:tc>
              <w:tcPr>
                <w:tcW w:w="922"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180390976"/>
            <w:placeholder>
              <w:docPart w:val="59F6F4FFA7D2443C9922FCBCB4C51C0D"/>
            </w:placeholder>
            <w:showingPlcHdr/>
            <w:text/>
          </w:sdtPr>
          <w:sdtEndPr/>
          <w:sdtContent>
            <w:tc>
              <w:tcPr>
                <w:tcW w:w="708" w:type="dxa"/>
                <w:shd w:val="clear" w:color="auto" w:fill="auto"/>
              </w:tcPr>
              <w:p w:rsidR="00275943" w:rsidRPr="00A91AA1" w:rsidRDefault="00275943" w:rsidP="00E3242B">
                <w:pPr>
                  <w:pStyle w:val="En-tte"/>
                  <w:jc w:val="center"/>
                  <w:rPr>
                    <w:rFonts w:ascii="Arial" w:hAnsi="Arial" w:cs="Arial"/>
                    <w:bCs/>
                    <w:sz w:val="20"/>
                    <w:lang w:val="fr-FR"/>
                  </w:rPr>
                </w:pPr>
                <w:r w:rsidRPr="00A91AA1">
                  <w:rPr>
                    <w:rFonts w:ascii="Arial" w:hAnsi="Arial" w:cs="Arial"/>
                    <w:bCs/>
                    <w:sz w:val="20"/>
                    <w:lang w:val="fr-FR"/>
                  </w:rPr>
                  <w:t>%</w:t>
                </w:r>
              </w:p>
            </w:tc>
          </w:sdtContent>
        </w:sdt>
        <w:sdt>
          <w:sdtPr>
            <w:rPr>
              <w:rFonts w:ascii="Arial" w:hAnsi="Arial" w:cs="Arial"/>
              <w:bCs/>
              <w:sz w:val="20"/>
              <w:lang w:val="fr-FR"/>
            </w:rPr>
            <w:id w:val="874127795"/>
            <w:placeholder>
              <w:docPart w:val="E943531BE98544438123031865D61EA2"/>
            </w:placeholder>
            <w:showingPlcHdr/>
            <w:text/>
          </w:sdtPr>
          <w:sdtEndPr/>
          <w:sdtContent>
            <w:tc>
              <w:tcPr>
                <w:tcW w:w="1131"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1651209536"/>
            <w:placeholder>
              <w:docPart w:val="FC41BE9E941C4A64A1792A31F133B359"/>
            </w:placeholder>
            <w:showingPlcHdr/>
            <w:text/>
          </w:sdtPr>
          <w:sdtEndPr/>
          <w:sdtContent>
            <w:tc>
              <w:tcPr>
                <w:tcW w:w="1134"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tr>
      <w:tr w:rsidR="00275943" w:rsidRPr="00A91AA1" w:rsidTr="00E3242B">
        <w:trPr>
          <w:jc w:val="center"/>
        </w:trPr>
        <w:tc>
          <w:tcPr>
            <w:tcW w:w="2310" w:type="dxa"/>
          </w:tcPr>
          <w:p w:rsidR="00585CDD" w:rsidRPr="00A91AA1" w:rsidRDefault="00585CDD" w:rsidP="00585CDD">
            <w:pPr>
              <w:pStyle w:val="En-tte"/>
              <w:rPr>
                <w:rFonts w:ascii="Arial" w:hAnsi="Arial" w:cs="Arial"/>
                <w:b/>
                <w:bCs/>
                <w:sz w:val="20"/>
                <w:lang w:val="fr-FR"/>
              </w:rPr>
            </w:pPr>
            <w:r w:rsidRPr="00A91AA1">
              <w:rPr>
                <w:rFonts w:ascii="Arial" w:hAnsi="Arial" w:cs="Arial"/>
                <w:b/>
                <w:bCs/>
                <w:sz w:val="20"/>
                <w:lang w:val="fr-FR"/>
              </w:rPr>
              <w:t>Montant des ressources propres de la municipalité chilienne</w:t>
            </w:r>
          </w:p>
          <w:p w:rsidR="00275943" w:rsidRPr="00A91AA1" w:rsidRDefault="00585CDD" w:rsidP="00E3242B">
            <w:pPr>
              <w:pStyle w:val="En-tte"/>
              <w:rPr>
                <w:rFonts w:ascii="Arial" w:hAnsi="Arial" w:cs="Arial"/>
                <w:bCs/>
                <w:sz w:val="20"/>
                <w:lang w:val="fr-FR"/>
              </w:rPr>
            </w:pPr>
            <w:r w:rsidRPr="00A91AA1">
              <w:rPr>
                <w:rFonts w:ascii="Arial" w:hAnsi="Arial" w:cs="Arial"/>
                <w:bCs/>
                <w:sz w:val="20"/>
                <w:lang w:val="fr-FR"/>
              </w:rPr>
              <w:t>Nom</w:t>
            </w:r>
            <w:r w:rsidR="00275943" w:rsidRPr="00A91AA1">
              <w:rPr>
                <w:rFonts w:ascii="Arial" w:hAnsi="Arial" w:cs="Arial"/>
                <w:bCs/>
                <w:sz w:val="20"/>
                <w:lang w:val="fr-FR"/>
              </w:rPr>
              <w:t>:</w:t>
            </w:r>
            <w:r w:rsidR="001D33FA" w:rsidRPr="00A91AA1">
              <w:rPr>
                <w:rFonts w:ascii="Arial" w:hAnsi="Arial" w:cs="Arial"/>
                <w:bCs/>
                <w:sz w:val="20"/>
                <w:lang w:val="fr-FR"/>
              </w:rPr>
              <w:t xml:space="preserve"> </w:t>
            </w:r>
            <w:sdt>
              <w:sdtPr>
                <w:rPr>
                  <w:rFonts w:ascii="Arial" w:hAnsi="Arial" w:cs="Arial"/>
                  <w:bCs/>
                  <w:sz w:val="20"/>
                  <w:lang w:val="fr-FR"/>
                </w:rPr>
                <w:id w:val="-1934421060"/>
                <w:placeholder>
                  <w:docPart w:val="DefaultPlaceholder_1082065158"/>
                </w:placeholder>
                <w:showingPlcHdr/>
                <w:text/>
              </w:sdtPr>
              <w:sdtEndPr/>
              <w:sdtContent>
                <w:r w:rsidR="006C1CC9" w:rsidRPr="00A91AA1">
                  <w:rPr>
                    <w:rStyle w:val="Style2"/>
                    <w:lang w:val="fr-FR"/>
                  </w:rPr>
                  <w:t>Cliquez ici pour taper du texte.</w:t>
                </w:r>
              </w:sdtContent>
            </w:sdt>
          </w:p>
          <w:p w:rsidR="00275943" w:rsidRPr="00A91AA1" w:rsidRDefault="00275943" w:rsidP="00E3242B">
            <w:pPr>
              <w:pStyle w:val="En-tte"/>
              <w:rPr>
                <w:rFonts w:ascii="Arial" w:hAnsi="Arial" w:cs="Arial"/>
                <w:bCs/>
                <w:sz w:val="20"/>
                <w:lang w:val="fr-FR"/>
              </w:rPr>
            </w:pPr>
          </w:p>
        </w:tc>
        <w:sdt>
          <w:sdtPr>
            <w:rPr>
              <w:rFonts w:ascii="Arial" w:hAnsi="Arial" w:cs="Arial"/>
              <w:bCs/>
              <w:sz w:val="20"/>
              <w:lang w:val="fr-FR"/>
            </w:rPr>
            <w:id w:val="-2046826450"/>
            <w:placeholder>
              <w:docPart w:val="ACF470FED4994370A36471D8FB8C27D5"/>
            </w:placeholder>
            <w:showingPlcHdr/>
            <w:text/>
          </w:sdtPr>
          <w:sdtEndPr/>
          <w:sdtContent>
            <w:tc>
              <w:tcPr>
                <w:tcW w:w="935"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381686425"/>
            <w:placeholder>
              <w:docPart w:val="AD63128E8C174114A1EB4BF7C513B524"/>
            </w:placeholder>
            <w:showingPlcHdr/>
            <w:text/>
          </w:sdtPr>
          <w:sdtEndPr/>
          <w:sdtContent>
            <w:tc>
              <w:tcPr>
                <w:tcW w:w="936"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198851864"/>
            <w:placeholder>
              <w:docPart w:val="F5517C868C1C48BDA33233B7FA6C4EAD"/>
            </w:placeholder>
            <w:showingPlcHdr/>
            <w:text/>
          </w:sdtPr>
          <w:sdtEndPr/>
          <w:sdtContent>
            <w:tc>
              <w:tcPr>
                <w:tcW w:w="851" w:type="dxa"/>
                <w:shd w:val="clear" w:color="auto" w:fill="auto"/>
              </w:tcPr>
              <w:p w:rsidR="00275943" w:rsidRPr="00A91AA1" w:rsidRDefault="00275943" w:rsidP="00E3242B">
                <w:pPr>
                  <w:pStyle w:val="En-tte"/>
                  <w:jc w:val="center"/>
                  <w:rPr>
                    <w:rFonts w:ascii="Arial" w:hAnsi="Arial" w:cs="Arial"/>
                    <w:bCs/>
                    <w:sz w:val="20"/>
                    <w:lang w:val="fr-FR"/>
                  </w:rPr>
                </w:pPr>
                <w:r w:rsidRPr="00A91AA1">
                  <w:rPr>
                    <w:rFonts w:ascii="Arial" w:hAnsi="Arial" w:cs="Arial"/>
                    <w:bCs/>
                    <w:sz w:val="20"/>
                    <w:lang w:val="fr-FR"/>
                  </w:rPr>
                  <w:t>%</w:t>
                </w:r>
              </w:p>
            </w:tc>
          </w:sdtContent>
        </w:sdt>
        <w:sdt>
          <w:sdtPr>
            <w:rPr>
              <w:rFonts w:ascii="Arial" w:hAnsi="Arial" w:cs="Arial"/>
              <w:bCs/>
              <w:sz w:val="20"/>
              <w:lang w:val="fr-FR"/>
            </w:rPr>
            <w:id w:val="1765570416"/>
            <w:placeholder>
              <w:docPart w:val="533C76B7B393453BA7A5E43FAE114A74"/>
            </w:placeholder>
            <w:showingPlcHdr/>
            <w:text/>
          </w:sdtPr>
          <w:sdtEndPr/>
          <w:sdtContent>
            <w:tc>
              <w:tcPr>
                <w:tcW w:w="921"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1924867317"/>
            <w:placeholder>
              <w:docPart w:val="99FAE2C2B3DC4D4FACDF0AFD53383FC2"/>
            </w:placeholder>
            <w:showingPlcHdr/>
            <w:text/>
          </w:sdtPr>
          <w:sdtEndPr/>
          <w:sdtContent>
            <w:tc>
              <w:tcPr>
                <w:tcW w:w="922"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299532257"/>
            <w:placeholder>
              <w:docPart w:val="D1EA8479034847DC89120C8A0A22AF8D"/>
            </w:placeholder>
            <w:showingPlcHdr/>
            <w:text/>
          </w:sdtPr>
          <w:sdtEndPr/>
          <w:sdtContent>
            <w:tc>
              <w:tcPr>
                <w:tcW w:w="708" w:type="dxa"/>
                <w:shd w:val="clear" w:color="auto" w:fill="auto"/>
              </w:tcPr>
              <w:p w:rsidR="00275943" w:rsidRPr="00A91AA1" w:rsidRDefault="00275943" w:rsidP="00E3242B">
                <w:pPr>
                  <w:pStyle w:val="En-tte"/>
                  <w:jc w:val="center"/>
                  <w:rPr>
                    <w:rFonts w:ascii="Arial" w:hAnsi="Arial" w:cs="Arial"/>
                    <w:bCs/>
                    <w:sz w:val="20"/>
                    <w:lang w:val="fr-FR"/>
                  </w:rPr>
                </w:pPr>
                <w:r w:rsidRPr="00A91AA1">
                  <w:rPr>
                    <w:rFonts w:ascii="Arial" w:hAnsi="Arial" w:cs="Arial"/>
                    <w:bCs/>
                    <w:sz w:val="20"/>
                    <w:lang w:val="fr-FR"/>
                  </w:rPr>
                  <w:t>%</w:t>
                </w:r>
              </w:p>
            </w:tc>
          </w:sdtContent>
        </w:sdt>
        <w:sdt>
          <w:sdtPr>
            <w:rPr>
              <w:rFonts w:ascii="Arial" w:hAnsi="Arial" w:cs="Arial"/>
              <w:bCs/>
              <w:sz w:val="20"/>
              <w:lang w:val="fr-FR"/>
            </w:rPr>
            <w:id w:val="-2101081962"/>
            <w:placeholder>
              <w:docPart w:val="E1E5CE080BCD452E96D7341AF4560028"/>
            </w:placeholder>
            <w:showingPlcHdr/>
            <w:text/>
          </w:sdtPr>
          <w:sdtEndPr/>
          <w:sdtContent>
            <w:tc>
              <w:tcPr>
                <w:tcW w:w="1131"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2118045120"/>
            <w:placeholder>
              <w:docPart w:val="48F2D37DD3ED4A4988FD742B27CBEFC6"/>
            </w:placeholder>
            <w:showingPlcHdr/>
            <w:text/>
          </w:sdtPr>
          <w:sdtEndPr/>
          <w:sdtContent>
            <w:tc>
              <w:tcPr>
                <w:tcW w:w="1134" w:type="dxa"/>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tr>
      <w:tr w:rsidR="00275943" w:rsidRPr="00A91AA1" w:rsidTr="00E3242B">
        <w:trPr>
          <w:jc w:val="center"/>
        </w:trPr>
        <w:tc>
          <w:tcPr>
            <w:tcW w:w="7583" w:type="dxa"/>
            <w:gridSpan w:val="7"/>
            <w:shd w:val="clear" w:color="auto" w:fill="BFBFBF" w:themeFill="background1" w:themeFillShade="BF"/>
          </w:tcPr>
          <w:p w:rsidR="00275943" w:rsidRPr="00A91AA1" w:rsidRDefault="00585CDD" w:rsidP="00E3242B">
            <w:pPr>
              <w:pStyle w:val="En-tte"/>
              <w:rPr>
                <w:rFonts w:ascii="Arial" w:hAnsi="Arial" w:cs="Arial"/>
                <w:b/>
                <w:bCs/>
                <w:sz w:val="20"/>
                <w:lang w:val="fr-FR"/>
              </w:rPr>
            </w:pPr>
            <w:r w:rsidRPr="00A91AA1">
              <w:rPr>
                <w:rFonts w:ascii="Arial" w:hAnsi="Arial" w:cs="Arial"/>
                <w:b/>
                <w:bCs/>
                <w:sz w:val="20"/>
                <w:lang w:val="fr-FR"/>
              </w:rPr>
              <w:t>RESSOURCES PROPRES DES CHEFS DE FILE DU PROJET (APPORT EN NUMERAIRE) SOUS</w:t>
            </w:r>
            <w:r w:rsidRPr="00A91AA1">
              <w:rPr>
                <w:rFonts w:ascii="Arial" w:hAnsi="Arial" w:cs="Arial"/>
                <w:b/>
                <w:bCs/>
                <w:sz w:val="20"/>
                <w:lang w:val="fr-FR"/>
              </w:rPr>
              <w:softHyphen/>
              <w:t>-TOTAL 1</w:t>
            </w:r>
          </w:p>
        </w:tc>
        <w:sdt>
          <w:sdtPr>
            <w:rPr>
              <w:rFonts w:ascii="Arial" w:hAnsi="Arial" w:cs="Arial"/>
              <w:bCs/>
              <w:sz w:val="20"/>
              <w:lang w:val="fr-FR"/>
            </w:rPr>
            <w:id w:val="984129484"/>
            <w:placeholder>
              <w:docPart w:val="070BF22FAC1F490091158A72B8956216"/>
            </w:placeholder>
            <w:showingPlcHdr/>
            <w:text/>
          </w:sdtPr>
          <w:sdtEndPr/>
          <w:sdtContent>
            <w:tc>
              <w:tcPr>
                <w:tcW w:w="1131" w:type="dxa"/>
                <w:shd w:val="clear" w:color="auto" w:fill="BFBFBF" w:themeFill="background1" w:themeFillShade="BF"/>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1018384446"/>
            <w:placeholder>
              <w:docPart w:val="DA37D7A5E5504580AB39F14E01E81505"/>
            </w:placeholder>
            <w:showingPlcHdr/>
            <w:text/>
          </w:sdtPr>
          <w:sdtEndPr/>
          <w:sdtContent>
            <w:tc>
              <w:tcPr>
                <w:tcW w:w="1134" w:type="dxa"/>
                <w:shd w:val="clear" w:color="auto" w:fill="BFBFBF" w:themeFill="background1" w:themeFillShade="BF"/>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tr>
      <w:tr w:rsidR="00275943" w:rsidRPr="00A91AA1" w:rsidTr="00E3242B">
        <w:trPr>
          <w:jc w:val="center"/>
        </w:trPr>
        <w:tc>
          <w:tcPr>
            <w:tcW w:w="7583" w:type="dxa"/>
            <w:gridSpan w:val="7"/>
            <w:shd w:val="clear" w:color="auto" w:fill="BFBFBF" w:themeFill="background1" w:themeFillShade="BF"/>
          </w:tcPr>
          <w:p w:rsidR="00275943" w:rsidRPr="00A91AA1" w:rsidRDefault="00585CDD" w:rsidP="00E3242B">
            <w:pPr>
              <w:pStyle w:val="En-tte"/>
              <w:rPr>
                <w:rFonts w:ascii="Arial" w:hAnsi="Arial" w:cs="Arial"/>
                <w:b/>
                <w:bCs/>
                <w:sz w:val="20"/>
                <w:lang w:val="fr-FR"/>
              </w:rPr>
            </w:pPr>
            <w:r w:rsidRPr="00A91AA1">
              <w:rPr>
                <w:rFonts w:ascii="Arial" w:hAnsi="Arial" w:cs="Arial"/>
                <w:b/>
                <w:bCs/>
                <w:sz w:val="20"/>
                <w:lang w:val="fr-FR"/>
              </w:rPr>
              <w:t>RESSOURCES PROPRES DES CHEFS DE FILE DU PROJET (APPORT EN VALORISATION) SOUS-TOTAL 2</w:t>
            </w:r>
          </w:p>
        </w:tc>
        <w:sdt>
          <w:sdtPr>
            <w:rPr>
              <w:rFonts w:ascii="Arial" w:hAnsi="Arial" w:cs="Arial"/>
              <w:bCs/>
              <w:sz w:val="20"/>
              <w:lang w:val="fr-FR"/>
            </w:rPr>
            <w:id w:val="1630272998"/>
            <w:placeholder>
              <w:docPart w:val="81CD11A46B4A4F3DBEC1FAC87310815D"/>
            </w:placeholder>
            <w:showingPlcHdr/>
            <w:text/>
          </w:sdtPr>
          <w:sdtEndPr/>
          <w:sdtContent>
            <w:tc>
              <w:tcPr>
                <w:tcW w:w="1131" w:type="dxa"/>
                <w:shd w:val="clear" w:color="auto" w:fill="BFBFBF" w:themeFill="background1" w:themeFillShade="BF"/>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17515102"/>
            <w:placeholder>
              <w:docPart w:val="1987CF49A41B42B9BF8FB369705C9353"/>
            </w:placeholder>
            <w:showingPlcHdr/>
            <w:text/>
          </w:sdtPr>
          <w:sdtEndPr/>
          <w:sdtContent>
            <w:tc>
              <w:tcPr>
                <w:tcW w:w="1134" w:type="dxa"/>
                <w:shd w:val="clear" w:color="auto" w:fill="BFBFBF" w:themeFill="background1" w:themeFillShade="BF"/>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tr>
      <w:tr w:rsidR="00275943" w:rsidRPr="00A91AA1" w:rsidTr="00E3242B">
        <w:trPr>
          <w:jc w:val="center"/>
        </w:trPr>
        <w:tc>
          <w:tcPr>
            <w:tcW w:w="7583" w:type="dxa"/>
            <w:gridSpan w:val="7"/>
            <w:shd w:val="clear" w:color="auto" w:fill="BFBFBF" w:themeFill="background1" w:themeFillShade="BF"/>
          </w:tcPr>
          <w:p w:rsidR="00275943" w:rsidRPr="00A91AA1" w:rsidRDefault="00275943" w:rsidP="00E3242B">
            <w:pPr>
              <w:pStyle w:val="En-tte"/>
              <w:rPr>
                <w:rFonts w:ascii="Arial" w:hAnsi="Arial" w:cs="Arial"/>
                <w:b/>
                <w:bCs/>
                <w:sz w:val="20"/>
                <w:lang w:val="fr-FR"/>
              </w:rPr>
            </w:pPr>
          </w:p>
          <w:p w:rsidR="00275943" w:rsidRPr="00A91AA1" w:rsidRDefault="00585CDD" w:rsidP="00E3242B">
            <w:pPr>
              <w:pStyle w:val="En-tte"/>
              <w:rPr>
                <w:rFonts w:ascii="Arial" w:hAnsi="Arial" w:cs="Arial"/>
                <w:b/>
                <w:bCs/>
                <w:sz w:val="20"/>
                <w:lang w:val="fr-FR"/>
              </w:rPr>
            </w:pPr>
            <w:r w:rsidRPr="00A91AA1">
              <w:rPr>
                <w:rFonts w:ascii="Arial" w:hAnsi="Arial" w:cs="Arial"/>
                <w:b/>
                <w:bCs/>
                <w:sz w:val="20"/>
                <w:lang w:val="fr-FR"/>
              </w:rPr>
              <w:t>MONTANT DU COFINANCEMENT DU MAEDI ET DE LA AGCI (SOUS-TOTAL 3)</w:t>
            </w:r>
          </w:p>
        </w:tc>
        <w:sdt>
          <w:sdtPr>
            <w:rPr>
              <w:rFonts w:ascii="Arial" w:hAnsi="Arial" w:cs="Arial"/>
              <w:bCs/>
              <w:sz w:val="20"/>
              <w:lang w:val="fr-FR"/>
            </w:rPr>
            <w:id w:val="823328876"/>
            <w:placeholder>
              <w:docPart w:val="F227603FAFAD4DEE8F56D5FBD4B84610"/>
            </w:placeholder>
            <w:showingPlcHdr/>
            <w:text/>
          </w:sdtPr>
          <w:sdtEndPr/>
          <w:sdtContent>
            <w:tc>
              <w:tcPr>
                <w:tcW w:w="1131" w:type="dxa"/>
                <w:shd w:val="clear" w:color="auto" w:fill="BFBFBF" w:themeFill="background1" w:themeFillShade="BF"/>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w:t>
                </w:r>
              </w:p>
            </w:tc>
          </w:sdtContent>
        </w:sdt>
        <w:sdt>
          <w:sdtPr>
            <w:rPr>
              <w:rFonts w:ascii="Arial" w:hAnsi="Arial" w:cs="Arial"/>
              <w:bCs/>
              <w:sz w:val="20"/>
              <w:lang w:val="fr-FR"/>
            </w:rPr>
            <w:id w:val="-1083145792"/>
            <w:placeholder>
              <w:docPart w:val="CA88E952543B42F2841BE3D5348BFF57"/>
            </w:placeholder>
            <w:showingPlcHdr/>
            <w:text/>
          </w:sdtPr>
          <w:sdtEndPr/>
          <w:sdtContent>
            <w:tc>
              <w:tcPr>
                <w:tcW w:w="1134" w:type="dxa"/>
                <w:shd w:val="clear" w:color="auto" w:fill="BFBFBF" w:themeFill="background1" w:themeFillShade="BF"/>
              </w:tcPr>
              <w:p w:rsidR="00275943" w:rsidRPr="00A91AA1" w:rsidRDefault="00275943" w:rsidP="00E3242B">
                <w:pPr>
                  <w:pStyle w:val="En-tte"/>
                  <w:jc w:val="center"/>
                  <w:rPr>
                    <w:rFonts w:ascii="Arial" w:hAnsi="Arial" w:cs="Arial"/>
                    <w:bCs/>
                    <w:sz w:val="20"/>
                    <w:lang w:val="fr-FR"/>
                  </w:rPr>
                </w:pPr>
                <w:r w:rsidRPr="00A91AA1">
                  <w:rPr>
                    <w:rStyle w:val="Textedelespacerserv"/>
                    <w:rFonts w:ascii="Arial" w:hAnsi="Arial" w:cs="Arial"/>
                    <w:lang w:val="fr-FR"/>
                  </w:rPr>
                  <w:t>CLP</w:t>
                </w:r>
              </w:p>
            </w:tc>
          </w:sdtContent>
        </w:sdt>
      </w:tr>
      <w:tr w:rsidR="00275943" w:rsidRPr="00A91AA1" w:rsidTr="00E3242B">
        <w:trPr>
          <w:jc w:val="center"/>
        </w:trPr>
        <w:tc>
          <w:tcPr>
            <w:tcW w:w="7583" w:type="dxa"/>
            <w:gridSpan w:val="7"/>
            <w:shd w:val="clear" w:color="auto" w:fill="BFBFBF" w:themeFill="background1" w:themeFillShade="BF"/>
          </w:tcPr>
          <w:p w:rsidR="00585CDD" w:rsidRPr="00A91AA1" w:rsidRDefault="00585CDD" w:rsidP="00585CDD">
            <w:pPr>
              <w:pStyle w:val="En-tte"/>
              <w:rPr>
                <w:rFonts w:ascii="Arial" w:hAnsi="Arial" w:cs="Arial"/>
                <w:b/>
                <w:bCs/>
                <w:sz w:val="20"/>
                <w:lang w:val="fr-FR"/>
              </w:rPr>
            </w:pPr>
          </w:p>
          <w:p w:rsidR="00275943" w:rsidRPr="00A91AA1" w:rsidRDefault="00585CDD" w:rsidP="00585CDD">
            <w:pPr>
              <w:pStyle w:val="En-tte"/>
              <w:rPr>
                <w:rFonts w:ascii="Arial" w:hAnsi="Arial" w:cs="Arial"/>
                <w:b/>
                <w:bCs/>
                <w:sz w:val="20"/>
                <w:lang w:val="fr-FR"/>
              </w:rPr>
            </w:pPr>
            <w:r w:rsidRPr="00A91AA1">
              <w:rPr>
                <w:rFonts w:ascii="Arial" w:hAnsi="Arial" w:cs="Arial"/>
                <w:b/>
                <w:bCs/>
                <w:sz w:val="20"/>
                <w:lang w:val="fr-FR"/>
              </w:rPr>
              <w:t>TOTAL (SOUS-TOTAL 1+SOUS-TOTAL 2+ SOUS-TOTAL 3)</w:t>
            </w:r>
          </w:p>
        </w:tc>
        <w:tc>
          <w:tcPr>
            <w:tcW w:w="1131" w:type="dxa"/>
            <w:shd w:val="clear" w:color="auto" w:fill="BFBFBF" w:themeFill="background1" w:themeFillShade="BF"/>
            <w:vAlign w:val="bottom"/>
          </w:tcPr>
          <w:p w:rsidR="00275943" w:rsidRPr="00A91AA1" w:rsidRDefault="009D7F67" w:rsidP="00C50FC7">
            <w:pPr>
              <w:pStyle w:val="En-tte"/>
              <w:jc w:val="center"/>
              <w:rPr>
                <w:rFonts w:ascii="Arial" w:hAnsi="Arial" w:cs="Arial"/>
                <w:bCs/>
                <w:sz w:val="20"/>
                <w:lang w:val="fr-FR"/>
              </w:rPr>
            </w:pPr>
            <w:sdt>
              <w:sdtPr>
                <w:rPr>
                  <w:rFonts w:ascii="Arial" w:hAnsi="Arial" w:cs="Arial"/>
                  <w:bCs/>
                  <w:sz w:val="20"/>
                  <w:lang w:val="fr-FR"/>
                </w:rPr>
                <w:id w:val="1015040948"/>
                <w:placeholder>
                  <w:docPart w:val="22012940D85349C994F6A7CB7FF349FE"/>
                </w:placeholder>
                <w:showingPlcHdr/>
                <w:text/>
              </w:sdtPr>
              <w:sdtEndPr/>
              <w:sdtContent>
                <w:r w:rsidR="00275943" w:rsidRPr="00A91AA1">
                  <w:rPr>
                    <w:rStyle w:val="Textedelespacerserv"/>
                    <w:rFonts w:ascii="Arial" w:hAnsi="Arial" w:cs="Arial"/>
                    <w:lang w:val="fr-FR"/>
                  </w:rPr>
                  <w:t>€</w:t>
                </w:r>
              </w:sdtContent>
            </w:sdt>
          </w:p>
        </w:tc>
        <w:tc>
          <w:tcPr>
            <w:tcW w:w="1134" w:type="dxa"/>
            <w:shd w:val="clear" w:color="auto" w:fill="BFBFBF" w:themeFill="background1" w:themeFillShade="BF"/>
            <w:vAlign w:val="bottom"/>
          </w:tcPr>
          <w:p w:rsidR="00275943" w:rsidRPr="00A91AA1" w:rsidRDefault="009D7F67" w:rsidP="00C50FC7">
            <w:pPr>
              <w:pStyle w:val="En-tte"/>
              <w:jc w:val="center"/>
              <w:rPr>
                <w:rFonts w:ascii="Arial" w:hAnsi="Arial" w:cs="Arial"/>
                <w:bCs/>
                <w:sz w:val="20"/>
                <w:lang w:val="fr-FR"/>
              </w:rPr>
            </w:pPr>
            <w:sdt>
              <w:sdtPr>
                <w:rPr>
                  <w:rFonts w:ascii="Arial" w:hAnsi="Arial" w:cs="Arial"/>
                  <w:bCs/>
                  <w:sz w:val="20"/>
                  <w:lang w:val="fr-FR"/>
                </w:rPr>
                <w:id w:val="-1661075462"/>
                <w:placeholder>
                  <w:docPart w:val="2F575CF0254843A390B2192A6BCB4A2F"/>
                </w:placeholder>
                <w:showingPlcHdr/>
                <w:text/>
              </w:sdtPr>
              <w:sdtEndPr/>
              <w:sdtContent>
                <w:r w:rsidR="00275943" w:rsidRPr="00A91AA1">
                  <w:rPr>
                    <w:rStyle w:val="Textedelespacerserv"/>
                    <w:rFonts w:ascii="Arial" w:hAnsi="Arial" w:cs="Arial"/>
                    <w:lang w:val="fr-FR"/>
                  </w:rPr>
                  <w:t>CLP</w:t>
                </w:r>
              </w:sdtContent>
            </w:sdt>
          </w:p>
        </w:tc>
      </w:tr>
    </w:tbl>
    <w:p w:rsidR="00B018A1" w:rsidRPr="00A91AA1" w:rsidRDefault="00B018A1" w:rsidP="00B018A1">
      <w:pPr>
        <w:pStyle w:val="En-tte"/>
        <w:jc w:val="both"/>
        <w:rPr>
          <w:rFonts w:ascii="Arial" w:hAnsi="Arial" w:cs="Arial"/>
          <w:bCs/>
          <w:lang w:val="fr-FR"/>
        </w:rPr>
      </w:pPr>
    </w:p>
    <w:p w:rsidR="00E3242B" w:rsidRPr="00A91AA1" w:rsidRDefault="00E3242B" w:rsidP="00B018A1">
      <w:pPr>
        <w:pStyle w:val="En-tte"/>
        <w:jc w:val="both"/>
        <w:rPr>
          <w:rFonts w:ascii="Arial" w:hAnsi="Arial" w:cs="Arial"/>
          <w:bCs/>
          <w:lang w:val="fr-FR"/>
        </w:rPr>
      </w:pPr>
    </w:p>
    <w:p w:rsidR="00585CDD" w:rsidRPr="00A91AA1" w:rsidRDefault="00585CDD" w:rsidP="00B018A1">
      <w:pPr>
        <w:pStyle w:val="En-tte"/>
        <w:jc w:val="both"/>
        <w:rPr>
          <w:rFonts w:ascii="Arial" w:hAnsi="Arial" w:cs="Arial"/>
          <w:bCs/>
          <w:lang w:val="fr-FR"/>
        </w:rPr>
      </w:pPr>
    </w:p>
    <w:p w:rsidR="00585CDD" w:rsidRPr="00A91AA1" w:rsidRDefault="00585CDD" w:rsidP="00B018A1">
      <w:pPr>
        <w:pStyle w:val="En-tte"/>
        <w:jc w:val="both"/>
        <w:rPr>
          <w:rFonts w:ascii="Arial" w:hAnsi="Arial" w:cs="Arial"/>
          <w:bCs/>
          <w:lang w:val="fr-FR"/>
        </w:rPr>
      </w:pPr>
    </w:p>
    <w:p w:rsidR="00585CDD" w:rsidRPr="00A91AA1" w:rsidRDefault="00585CDD" w:rsidP="00B018A1">
      <w:pPr>
        <w:pStyle w:val="En-tte"/>
        <w:jc w:val="both"/>
        <w:rPr>
          <w:rFonts w:ascii="Arial" w:hAnsi="Arial" w:cs="Arial"/>
          <w:bCs/>
          <w:lang w:val="fr-FR"/>
        </w:rPr>
      </w:pPr>
    </w:p>
    <w:p w:rsidR="006C1CC9" w:rsidRPr="00A91AA1" w:rsidRDefault="006C1CC9" w:rsidP="00B018A1">
      <w:pPr>
        <w:pStyle w:val="En-tte"/>
        <w:jc w:val="both"/>
        <w:rPr>
          <w:rFonts w:ascii="Arial" w:hAnsi="Arial" w:cs="Arial"/>
          <w:bCs/>
          <w:lang w:val="fr-FR"/>
        </w:rPr>
      </w:pPr>
    </w:p>
    <w:p w:rsidR="006C1CC9" w:rsidRPr="00A91AA1" w:rsidRDefault="006C1CC9" w:rsidP="00B018A1">
      <w:pPr>
        <w:pStyle w:val="En-tte"/>
        <w:jc w:val="both"/>
        <w:rPr>
          <w:rFonts w:ascii="Arial" w:hAnsi="Arial" w:cs="Arial"/>
          <w:bCs/>
          <w:lang w:val="fr-FR"/>
        </w:rPr>
      </w:pPr>
    </w:p>
    <w:p w:rsidR="00585CDD" w:rsidRPr="00A91AA1" w:rsidRDefault="00585CDD" w:rsidP="00B018A1">
      <w:pPr>
        <w:pStyle w:val="En-tte"/>
        <w:jc w:val="both"/>
        <w:rPr>
          <w:rFonts w:ascii="Arial" w:hAnsi="Arial" w:cs="Arial"/>
          <w:bCs/>
          <w:lang w:val="fr-FR"/>
        </w:rPr>
      </w:pPr>
    </w:p>
    <w:p w:rsidR="00585CDD" w:rsidRPr="00A91AA1" w:rsidRDefault="00585CDD" w:rsidP="00B018A1">
      <w:pPr>
        <w:pStyle w:val="En-tte"/>
        <w:jc w:val="both"/>
        <w:rPr>
          <w:rFonts w:ascii="Arial" w:hAnsi="Arial" w:cs="Arial"/>
          <w:bCs/>
          <w:lang w:val="fr-FR"/>
        </w:rPr>
      </w:pPr>
    </w:p>
    <w:p w:rsidR="00E81159" w:rsidRPr="00A91AA1" w:rsidRDefault="00E81159" w:rsidP="00B018A1">
      <w:pPr>
        <w:pStyle w:val="En-tte"/>
        <w:jc w:val="both"/>
        <w:rPr>
          <w:rFonts w:ascii="Arial" w:hAnsi="Arial" w:cs="Arial"/>
          <w:bCs/>
          <w:lang w:val="fr-FR"/>
        </w:rPr>
      </w:pPr>
    </w:p>
    <w:tbl>
      <w:tblPr>
        <w:tblW w:w="918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376"/>
        <w:gridCol w:w="1701"/>
        <w:gridCol w:w="1701"/>
        <w:gridCol w:w="1701"/>
        <w:gridCol w:w="1701"/>
      </w:tblGrid>
      <w:tr w:rsidR="00E3242B" w:rsidRPr="00A91AA1" w:rsidTr="00B846D0">
        <w:trPr>
          <w:trHeight w:val="392"/>
        </w:trPr>
        <w:tc>
          <w:tcPr>
            <w:tcW w:w="9180" w:type="dxa"/>
            <w:gridSpan w:val="5"/>
            <w:tcBorders>
              <w:bottom w:val="single" w:sz="12" w:space="0" w:color="auto"/>
            </w:tcBorders>
            <w:shd w:val="clear" w:color="auto" w:fill="FFFFFF" w:themeFill="background1"/>
          </w:tcPr>
          <w:p w:rsidR="00E3242B" w:rsidRPr="00A91AA1" w:rsidRDefault="00585CDD" w:rsidP="00B846D0">
            <w:pPr>
              <w:pStyle w:val="En-tte"/>
              <w:jc w:val="both"/>
              <w:rPr>
                <w:rFonts w:ascii="Arial" w:hAnsi="Arial" w:cs="Arial"/>
                <w:b/>
                <w:bCs/>
                <w:lang w:val="fr-FR"/>
              </w:rPr>
            </w:pPr>
            <w:r w:rsidRPr="00A91AA1">
              <w:rPr>
                <w:rFonts w:ascii="Arial" w:hAnsi="Arial" w:cs="Arial"/>
                <w:b/>
                <w:lang w:val="fr-FR"/>
              </w:rPr>
              <w:t>Dépenses prévisionnelles du projet</w:t>
            </w:r>
          </w:p>
        </w:tc>
      </w:tr>
      <w:tr w:rsidR="00E3242B" w:rsidRPr="00A91AA1" w:rsidTr="00B846D0">
        <w:trPr>
          <w:trHeight w:val="392"/>
        </w:trPr>
        <w:tc>
          <w:tcPr>
            <w:tcW w:w="2376" w:type="dxa"/>
            <w:tcBorders>
              <w:top w:val="single" w:sz="12" w:space="0" w:color="auto"/>
              <w:left w:val="single" w:sz="12" w:space="0" w:color="auto"/>
              <w:bottom w:val="nil"/>
              <w:right w:val="single" w:sz="12" w:space="0" w:color="auto"/>
            </w:tcBorders>
            <w:shd w:val="clear" w:color="auto" w:fill="FFFFFF" w:themeFill="background1"/>
          </w:tcPr>
          <w:p w:rsidR="00E3242B" w:rsidRPr="00A91AA1" w:rsidRDefault="00E3242B" w:rsidP="00B846D0">
            <w:pPr>
              <w:pStyle w:val="En-tte"/>
              <w:jc w:val="both"/>
              <w:rPr>
                <w:rFonts w:ascii="Arial" w:hAnsi="Arial" w:cs="Arial"/>
                <w:bCs/>
                <w:lang w:val="fr-FR"/>
              </w:rPr>
            </w:pP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rsidR="00E3242B" w:rsidRPr="00A91AA1" w:rsidRDefault="00585CDD" w:rsidP="00585CDD">
            <w:pPr>
              <w:pStyle w:val="En-tte"/>
              <w:jc w:val="center"/>
              <w:rPr>
                <w:rFonts w:ascii="Arial" w:hAnsi="Arial" w:cs="Arial"/>
                <w:b/>
                <w:bCs/>
                <w:lang w:val="fr-FR"/>
              </w:rPr>
            </w:pPr>
            <w:r w:rsidRPr="00A91AA1">
              <w:rPr>
                <w:rFonts w:ascii="Arial" w:hAnsi="Arial" w:cs="Arial"/>
                <w:b/>
                <w:bCs/>
                <w:lang w:val="fr-FR"/>
              </w:rPr>
              <w:t>France</w:t>
            </w:r>
          </w:p>
        </w:tc>
        <w:tc>
          <w:tcPr>
            <w:tcW w:w="3402" w:type="dxa"/>
            <w:gridSpan w:val="2"/>
            <w:tcBorders>
              <w:top w:val="single" w:sz="12" w:space="0" w:color="auto"/>
              <w:left w:val="single" w:sz="12" w:space="0" w:color="auto"/>
              <w:bottom w:val="single" w:sz="12" w:space="0" w:color="auto"/>
              <w:right w:val="single" w:sz="12" w:space="0" w:color="auto"/>
            </w:tcBorders>
            <w:shd w:val="clear" w:color="auto" w:fill="auto"/>
          </w:tcPr>
          <w:p w:rsidR="00E3242B" w:rsidRPr="00A91AA1" w:rsidRDefault="00585CDD" w:rsidP="00B846D0">
            <w:pPr>
              <w:pStyle w:val="En-tte"/>
              <w:jc w:val="center"/>
              <w:rPr>
                <w:rFonts w:ascii="Arial" w:hAnsi="Arial" w:cs="Arial"/>
                <w:b/>
                <w:bCs/>
                <w:lang w:val="fr-FR"/>
              </w:rPr>
            </w:pPr>
            <w:r w:rsidRPr="00A91AA1">
              <w:rPr>
                <w:rFonts w:ascii="Arial" w:hAnsi="Arial" w:cs="Arial"/>
                <w:b/>
                <w:bCs/>
                <w:lang w:val="fr-FR"/>
              </w:rPr>
              <w:t>Chili</w:t>
            </w:r>
          </w:p>
        </w:tc>
      </w:tr>
      <w:tr w:rsidR="00E3242B" w:rsidRPr="00A91AA1" w:rsidTr="00B846D0">
        <w:trPr>
          <w:trHeight w:val="392"/>
        </w:trPr>
        <w:tc>
          <w:tcPr>
            <w:tcW w:w="2376" w:type="dxa"/>
            <w:tcBorders>
              <w:top w:val="nil"/>
              <w:left w:val="single" w:sz="12" w:space="0" w:color="auto"/>
              <w:bottom w:val="single" w:sz="12" w:space="0" w:color="auto"/>
              <w:right w:val="single" w:sz="12" w:space="0" w:color="auto"/>
            </w:tcBorders>
            <w:shd w:val="clear" w:color="auto" w:fill="FFFFFF" w:themeFill="background1"/>
          </w:tcPr>
          <w:p w:rsidR="00E3242B" w:rsidRPr="00A91AA1" w:rsidRDefault="00E3242B" w:rsidP="00B846D0">
            <w:pPr>
              <w:pStyle w:val="En-tte"/>
              <w:jc w:val="both"/>
              <w:rPr>
                <w:rFonts w:ascii="Arial" w:hAnsi="Arial" w:cs="Arial"/>
                <w:bCs/>
                <w:lang w:val="fr-FR"/>
              </w:rPr>
            </w:pPr>
          </w:p>
        </w:tc>
        <w:tc>
          <w:tcPr>
            <w:tcW w:w="1701" w:type="dxa"/>
            <w:tcBorders>
              <w:top w:val="single" w:sz="12" w:space="0" w:color="auto"/>
              <w:left w:val="single" w:sz="12" w:space="0" w:color="auto"/>
            </w:tcBorders>
            <w:shd w:val="clear" w:color="auto" w:fill="auto"/>
            <w:vAlign w:val="center"/>
          </w:tcPr>
          <w:p w:rsidR="00E3242B" w:rsidRPr="00A91AA1" w:rsidRDefault="00585CDD" w:rsidP="00B846D0">
            <w:pPr>
              <w:pStyle w:val="En-tte"/>
              <w:jc w:val="center"/>
              <w:rPr>
                <w:rFonts w:ascii="Arial" w:hAnsi="Arial" w:cs="Arial"/>
                <w:bCs/>
                <w:lang w:val="fr-FR"/>
              </w:rPr>
            </w:pPr>
            <w:r w:rsidRPr="00A91AA1">
              <w:rPr>
                <w:rFonts w:ascii="Arial" w:hAnsi="Arial" w:cs="Arial"/>
                <w:bCs/>
                <w:lang w:val="fr-FR"/>
              </w:rPr>
              <w:t>Apport en numéraire en euros</w:t>
            </w:r>
          </w:p>
        </w:tc>
        <w:tc>
          <w:tcPr>
            <w:tcW w:w="1701" w:type="dxa"/>
            <w:tcBorders>
              <w:top w:val="single" w:sz="12" w:space="0" w:color="auto"/>
            </w:tcBorders>
            <w:shd w:val="clear" w:color="auto" w:fill="auto"/>
            <w:vAlign w:val="center"/>
          </w:tcPr>
          <w:p w:rsidR="00E3242B" w:rsidRPr="00A91AA1" w:rsidRDefault="00585CDD" w:rsidP="00B846D0">
            <w:pPr>
              <w:pStyle w:val="En-tte"/>
              <w:jc w:val="center"/>
              <w:rPr>
                <w:rFonts w:ascii="Arial" w:hAnsi="Arial" w:cs="Arial"/>
                <w:bCs/>
                <w:lang w:val="fr-FR"/>
              </w:rPr>
            </w:pPr>
            <w:r w:rsidRPr="00A91AA1">
              <w:rPr>
                <w:rFonts w:ascii="Arial" w:hAnsi="Arial" w:cs="Arial"/>
                <w:bCs/>
                <w:lang w:val="fr-FR"/>
              </w:rPr>
              <w:t>Valorisation en euros</w:t>
            </w:r>
          </w:p>
        </w:tc>
        <w:tc>
          <w:tcPr>
            <w:tcW w:w="1701" w:type="dxa"/>
            <w:tcBorders>
              <w:top w:val="single" w:sz="12" w:space="0" w:color="auto"/>
            </w:tcBorders>
            <w:shd w:val="clear" w:color="auto" w:fill="auto"/>
            <w:vAlign w:val="center"/>
          </w:tcPr>
          <w:p w:rsidR="00E3242B" w:rsidRPr="00A91AA1" w:rsidRDefault="00585CDD" w:rsidP="00B846D0">
            <w:pPr>
              <w:pStyle w:val="En-tte"/>
              <w:jc w:val="center"/>
              <w:rPr>
                <w:rFonts w:ascii="Arial" w:hAnsi="Arial" w:cs="Arial"/>
                <w:bCs/>
                <w:lang w:val="fr-FR"/>
              </w:rPr>
            </w:pPr>
            <w:r w:rsidRPr="00A91AA1">
              <w:rPr>
                <w:rFonts w:ascii="Arial" w:hAnsi="Arial" w:cs="Arial"/>
                <w:bCs/>
                <w:lang w:val="fr-FR"/>
              </w:rPr>
              <w:t xml:space="preserve">Apport en numéraire </w:t>
            </w:r>
            <w:r w:rsidR="00E3242B" w:rsidRPr="00A91AA1">
              <w:rPr>
                <w:rFonts w:ascii="Arial" w:hAnsi="Arial" w:cs="Arial"/>
                <w:bCs/>
                <w:lang w:val="fr-FR"/>
              </w:rPr>
              <w:t>en pesos</w:t>
            </w:r>
          </w:p>
        </w:tc>
        <w:tc>
          <w:tcPr>
            <w:tcW w:w="1701" w:type="dxa"/>
            <w:tcBorders>
              <w:top w:val="single" w:sz="12" w:space="0" w:color="auto"/>
            </w:tcBorders>
            <w:shd w:val="clear" w:color="auto" w:fill="auto"/>
            <w:vAlign w:val="center"/>
          </w:tcPr>
          <w:p w:rsidR="00E3242B" w:rsidRPr="00A91AA1" w:rsidRDefault="00585CDD" w:rsidP="00585CDD">
            <w:pPr>
              <w:pStyle w:val="En-tte"/>
              <w:jc w:val="center"/>
              <w:rPr>
                <w:rFonts w:ascii="Arial" w:hAnsi="Arial" w:cs="Arial"/>
                <w:bCs/>
                <w:lang w:val="fr-FR"/>
              </w:rPr>
            </w:pPr>
            <w:r w:rsidRPr="00A91AA1">
              <w:rPr>
                <w:rFonts w:ascii="Arial" w:hAnsi="Arial" w:cs="Arial"/>
                <w:bCs/>
                <w:lang w:val="fr-FR"/>
              </w:rPr>
              <w:t>Valorisation en pesos</w:t>
            </w:r>
          </w:p>
        </w:tc>
      </w:tr>
      <w:tr w:rsidR="00E81159" w:rsidRPr="00A91AA1" w:rsidTr="00B846D0">
        <w:tc>
          <w:tcPr>
            <w:tcW w:w="2376" w:type="dxa"/>
            <w:tcBorders>
              <w:top w:val="single" w:sz="12" w:space="0" w:color="auto"/>
            </w:tcBorders>
          </w:tcPr>
          <w:p w:rsidR="00E81159" w:rsidRPr="00A91AA1" w:rsidRDefault="00585CDD" w:rsidP="00B846D0">
            <w:pPr>
              <w:pStyle w:val="En-tte"/>
              <w:jc w:val="both"/>
              <w:rPr>
                <w:rFonts w:ascii="Arial" w:hAnsi="Arial" w:cs="Arial"/>
                <w:b/>
                <w:bCs/>
                <w:lang w:val="fr-FR"/>
              </w:rPr>
            </w:pPr>
            <w:r w:rsidRPr="00A91AA1">
              <w:rPr>
                <w:rFonts w:ascii="Arial" w:hAnsi="Arial" w:cs="Arial"/>
                <w:b/>
                <w:bCs/>
                <w:lang w:val="fr-FR"/>
              </w:rPr>
              <w:t>Ligne de travail 1</w:t>
            </w:r>
          </w:p>
        </w:tc>
        <w:sdt>
          <w:sdtPr>
            <w:rPr>
              <w:rFonts w:ascii="Arial" w:hAnsi="Arial" w:cs="Arial"/>
              <w:bCs/>
              <w:sz w:val="20"/>
              <w:lang w:val="fr-FR"/>
            </w:rPr>
            <w:id w:val="-1180032579"/>
            <w:placeholder>
              <w:docPart w:val="7A2EED8F754949BBB726908172AD0134"/>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789892431"/>
            <w:placeholder>
              <w:docPart w:val="DA1C488802D8460A9BC3BB527907240F"/>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989274486"/>
            <w:placeholder>
              <w:docPart w:val="052FE690ED274430B328B7E6E401192E"/>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036007830"/>
            <w:placeholder>
              <w:docPart w:val="DED2403A27914F34ADE82AED0B9C7281"/>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Borders>
              <w:top w:val="single" w:sz="12" w:space="0" w:color="auto"/>
            </w:tcBorders>
          </w:tcPr>
          <w:p w:rsidR="00585CDD" w:rsidRPr="00A91AA1" w:rsidRDefault="00585CDD" w:rsidP="00585CDD">
            <w:pPr>
              <w:pStyle w:val="En-tte"/>
              <w:jc w:val="both"/>
              <w:rPr>
                <w:rFonts w:ascii="Arial" w:hAnsi="Arial" w:cs="Arial"/>
                <w:bCs/>
                <w:i/>
                <w:lang w:val="fr-FR"/>
              </w:rPr>
            </w:pPr>
            <w:r w:rsidRPr="00A91AA1">
              <w:rPr>
                <w:rFonts w:ascii="Arial" w:hAnsi="Arial" w:cs="Arial"/>
                <w:bCs/>
                <w:i/>
                <w:lang w:val="fr-FR"/>
              </w:rPr>
              <w:t>Action 1</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106824154"/>
            <w:placeholder>
              <w:docPart w:val="BD26A9D8D5674346AAEBCC78CC4D7F28"/>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600367033"/>
            <w:placeholder>
              <w:docPart w:val="58F19FDA74D14ABDB8510839D92EE1A5"/>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506709653"/>
            <w:placeholder>
              <w:docPart w:val="95DFC970741145D9A25BA7D8C6AF695D"/>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589804506"/>
            <w:placeholder>
              <w:docPart w:val="129919CCDB40427A87AED6B3DD6DE51D"/>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2</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730274207"/>
            <w:placeholder>
              <w:docPart w:val="E5BD041B97154A8180FC88883D6740A3"/>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620767582"/>
            <w:placeholder>
              <w:docPart w:val="46509C20E5F64F2EBFA3CB746C324A14"/>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579787644"/>
            <w:placeholder>
              <w:docPart w:val="F0F9B7E064D846EAA83866CDCFD76559"/>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282762348"/>
            <w:placeholder>
              <w:docPart w:val="967C0BADD19B4A6B929E9440D14C1B05"/>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3</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1833639158"/>
            <w:placeholder>
              <w:docPart w:val="3223CA14AF60454BAAA05FC006D6117F"/>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51694679"/>
            <w:placeholder>
              <w:docPart w:val="7590C9BCEA1542ADAEF541205A54744E"/>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943380770"/>
            <w:placeholder>
              <w:docPart w:val="128907A67FDD48E8A281205B8528C3D8"/>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428580012"/>
            <w:placeholder>
              <w:docPart w:val="CF0EA9582BF44F24902F8928ECA82B6B"/>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lang w:val="fr-FR"/>
              </w:rPr>
            </w:pPr>
            <w:r w:rsidRPr="00A91AA1">
              <w:rPr>
                <w:rFonts w:ascii="Arial" w:hAnsi="Arial" w:cs="Arial"/>
                <w:b/>
                <w:bCs/>
                <w:lang w:val="fr-FR"/>
              </w:rPr>
              <w:t xml:space="preserve">Ligne de travail </w:t>
            </w:r>
            <w:r w:rsidR="00E81159" w:rsidRPr="00A91AA1">
              <w:rPr>
                <w:rFonts w:ascii="Arial" w:hAnsi="Arial" w:cs="Arial"/>
                <w:b/>
                <w:bCs/>
                <w:lang w:val="fr-FR"/>
              </w:rPr>
              <w:t>2</w:t>
            </w:r>
          </w:p>
        </w:tc>
        <w:sdt>
          <w:sdtPr>
            <w:rPr>
              <w:rFonts w:ascii="Arial" w:hAnsi="Arial" w:cs="Arial"/>
              <w:bCs/>
              <w:sz w:val="20"/>
              <w:lang w:val="fr-FR"/>
            </w:rPr>
            <w:id w:val="-171188248"/>
            <w:placeholder>
              <w:docPart w:val="256ADD443ADA4B6F8C0C0265E36B0710"/>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2002159151"/>
            <w:placeholder>
              <w:docPart w:val="E8C4D0B8360E4358AA6CB05AE108871D"/>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762436882"/>
            <w:placeholder>
              <w:docPart w:val="9927B72053BD4A5AAD5B6F7A24E32456"/>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405810621"/>
            <w:placeholder>
              <w:docPart w:val="E48291D1701448FE9846FC75C274B832"/>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Borders>
              <w:top w:val="single" w:sz="12" w:space="0" w:color="auto"/>
            </w:tcBorders>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4</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1158767296"/>
            <w:placeholder>
              <w:docPart w:val="ACAE8E4427624E86B2CF2D615EDEB5B4"/>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266919561"/>
            <w:placeholder>
              <w:docPart w:val="17235293D92A41C28D7F4E38D754F406"/>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10556371"/>
            <w:placeholder>
              <w:docPart w:val="0A4F65DDCD0A4BB094D051D672EAC983"/>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526169923"/>
            <w:placeholder>
              <w:docPart w:val="9635C48167774A39AB05280F275C6A68"/>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5</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2073502424"/>
            <w:placeholder>
              <w:docPart w:val="C9EACD44444F46DE821BE3C564590CD2"/>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673414556"/>
            <w:placeholder>
              <w:docPart w:val="425EF3D3B94D453EB8F629661A971484"/>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850303623"/>
            <w:placeholder>
              <w:docPart w:val="32527EEBA1D8485BBE6D623E5C14A40E"/>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2068368948"/>
            <w:placeholder>
              <w:docPart w:val="726B6149D0454065A70FEB63F3770CD9"/>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6</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784932781"/>
            <w:placeholder>
              <w:docPart w:val="1A78DFFFCAEB467B91A5C8304CCA186B"/>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803305128"/>
            <w:placeholder>
              <w:docPart w:val="10F7A3165D2C4D1D92E81079EA6EEDAE"/>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622448132"/>
            <w:placeholder>
              <w:docPart w:val="D9FD225141A64CECADFD2E1BA282A463"/>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819071079"/>
            <w:placeholder>
              <w:docPart w:val="831632D5DCB8456FA59D74D7953EEA8C"/>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267595">
            <w:pPr>
              <w:pStyle w:val="En-tte"/>
              <w:jc w:val="both"/>
              <w:rPr>
                <w:rFonts w:ascii="Arial" w:hAnsi="Arial" w:cs="Arial"/>
                <w:bCs/>
                <w:lang w:val="fr-FR"/>
              </w:rPr>
            </w:pPr>
            <w:r w:rsidRPr="00A91AA1">
              <w:rPr>
                <w:rFonts w:ascii="Arial" w:hAnsi="Arial" w:cs="Arial"/>
                <w:b/>
                <w:bCs/>
                <w:lang w:val="fr-FR"/>
              </w:rPr>
              <w:t xml:space="preserve">Ligne de travail </w:t>
            </w:r>
            <w:r w:rsidR="00E81159" w:rsidRPr="00A91AA1">
              <w:rPr>
                <w:rFonts w:ascii="Arial" w:hAnsi="Arial" w:cs="Arial"/>
                <w:b/>
                <w:bCs/>
                <w:lang w:val="fr-FR"/>
              </w:rPr>
              <w:t>3</w:t>
            </w:r>
          </w:p>
        </w:tc>
        <w:sdt>
          <w:sdtPr>
            <w:rPr>
              <w:rFonts w:ascii="Arial" w:hAnsi="Arial" w:cs="Arial"/>
              <w:bCs/>
              <w:sz w:val="20"/>
              <w:lang w:val="fr-FR"/>
            </w:rPr>
            <w:id w:val="879439855"/>
            <w:placeholder>
              <w:docPart w:val="60F8E5142EFC45439AA02C715091CD9B"/>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813784968"/>
            <w:placeholder>
              <w:docPart w:val="01647A05C830429E8A36FDB1BDEC13F8"/>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450903499"/>
            <w:placeholder>
              <w:docPart w:val="8F11EB0F65384C979B9FC4D57BF03EBB"/>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777838558"/>
            <w:placeholder>
              <w:docPart w:val="579C3CBEBD164E53A0B5960D1176B704"/>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Borders>
              <w:top w:val="single" w:sz="12" w:space="0" w:color="auto"/>
            </w:tcBorders>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7</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843598727"/>
            <w:placeholder>
              <w:docPart w:val="497A519D415A4E8095468240794AD87D"/>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47764707"/>
            <w:placeholder>
              <w:docPart w:val="11FD1DE261D0484FB4F7BA43DD8946F2"/>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074016801"/>
            <w:placeholder>
              <w:docPart w:val="9A35152D395240E6952BC912E7FF355C"/>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313251860"/>
            <w:placeholder>
              <w:docPart w:val="D25327134BC64ABC96C2333E145D6A15"/>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8</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1003124913"/>
            <w:placeholder>
              <w:docPart w:val="1D037A0E1D504A63AFCE1793BCD54F10"/>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337997229"/>
            <w:placeholder>
              <w:docPart w:val="B1F0760619604B389E13377B84B6AD9F"/>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08170256"/>
            <w:placeholder>
              <w:docPart w:val="3121C667FE8C4583B8AB7D708D7D1F8F"/>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534717785"/>
            <w:placeholder>
              <w:docPart w:val="DEE28699D01E468CB47C13F136594199"/>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E81159" w:rsidRPr="00A91AA1" w:rsidRDefault="00585CDD" w:rsidP="00B846D0">
            <w:pPr>
              <w:pStyle w:val="En-tte"/>
              <w:jc w:val="both"/>
              <w:rPr>
                <w:rFonts w:ascii="Arial" w:hAnsi="Arial" w:cs="Arial"/>
                <w:bCs/>
                <w:i/>
                <w:lang w:val="fr-FR"/>
              </w:rPr>
            </w:pPr>
            <w:r w:rsidRPr="00A91AA1">
              <w:rPr>
                <w:rFonts w:ascii="Arial" w:hAnsi="Arial" w:cs="Arial"/>
                <w:bCs/>
                <w:i/>
                <w:lang w:val="fr-FR"/>
              </w:rPr>
              <w:t xml:space="preserve">Action </w:t>
            </w:r>
            <w:r w:rsidR="00E81159" w:rsidRPr="00A91AA1">
              <w:rPr>
                <w:rFonts w:ascii="Arial" w:hAnsi="Arial" w:cs="Arial"/>
                <w:bCs/>
                <w:i/>
                <w:lang w:val="fr-FR"/>
              </w:rPr>
              <w:t>9</w:t>
            </w:r>
          </w:p>
          <w:p w:rsidR="00E81159" w:rsidRPr="00A91AA1" w:rsidRDefault="00E81159" w:rsidP="00B846D0">
            <w:pPr>
              <w:pStyle w:val="En-tte"/>
              <w:jc w:val="both"/>
              <w:rPr>
                <w:rFonts w:ascii="Arial" w:hAnsi="Arial" w:cs="Arial"/>
                <w:bCs/>
                <w:i/>
                <w:lang w:val="fr-FR"/>
              </w:rPr>
            </w:pPr>
          </w:p>
        </w:tc>
        <w:sdt>
          <w:sdtPr>
            <w:rPr>
              <w:rFonts w:ascii="Arial" w:hAnsi="Arial" w:cs="Arial"/>
              <w:bCs/>
              <w:sz w:val="20"/>
              <w:lang w:val="fr-FR"/>
            </w:rPr>
            <w:id w:val="1307513786"/>
            <w:placeholder>
              <w:docPart w:val="2AC2D8FFD70A407BB6E4A93B55D6778C"/>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326594471"/>
            <w:placeholder>
              <w:docPart w:val="1929975282BA45C6B6FDCF0A95917B62"/>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387463367"/>
            <w:placeholder>
              <w:docPart w:val="1D246C15D44E4B6185EABD4507525F85"/>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047533818"/>
            <w:placeholder>
              <w:docPart w:val="B1F790E39BDD40FB937353B8D5032558"/>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585CDD" w:rsidRPr="00A91AA1" w:rsidRDefault="00585CDD" w:rsidP="00585CDD">
            <w:pPr>
              <w:pStyle w:val="En-tte"/>
              <w:jc w:val="both"/>
              <w:rPr>
                <w:rFonts w:ascii="Arial" w:hAnsi="Arial" w:cs="Arial"/>
                <w:b/>
                <w:bCs/>
                <w:lang w:val="fr-FR"/>
              </w:rPr>
            </w:pPr>
            <w:r w:rsidRPr="00A91AA1">
              <w:rPr>
                <w:rFonts w:ascii="Arial" w:hAnsi="Arial" w:cs="Arial"/>
                <w:b/>
                <w:bCs/>
                <w:lang w:val="fr-FR"/>
              </w:rPr>
              <w:t>Coûts globaux</w:t>
            </w:r>
          </w:p>
          <w:p w:rsidR="00E81159" w:rsidRPr="00A91AA1" w:rsidRDefault="00E81159" w:rsidP="00B846D0">
            <w:pPr>
              <w:pStyle w:val="En-tte"/>
              <w:jc w:val="both"/>
              <w:rPr>
                <w:rFonts w:ascii="Arial" w:hAnsi="Arial" w:cs="Arial"/>
                <w:b/>
                <w:bCs/>
                <w:lang w:val="fr-FR"/>
              </w:rPr>
            </w:pPr>
          </w:p>
        </w:tc>
        <w:sdt>
          <w:sdtPr>
            <w:rPr>
              <w:rFonts w:ascii="Arial" w:hAnsi="Arial" w:cs="Arial"/>
              <w:bCs/>
              <w:sz w:val="20"/>
              <w:lang w:val="fr-FR"/>
            </w:rPr>
            <w:id w:val="-1092235854"/>
            <w:placeholder>
              <w:docPart w:val="55816A63129D4057AEFF742CFF488547"/>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99782391"/>
            <w:placeholder>
              <w:docPart w:val="FF3FC846D0CE4F73998686D7427C7BDC"/>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1239130305"/>
            <w:placeholder>
              <w:docPart w:val="8AB8B8D674BA4F508339C1558B00DB6A"/>
            </w:placeholder>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1039397460"/>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tcPr>
          <w:p w:rsidR="00585CDD" w:rsidRPr="00A91AA1" w:rsidRDefault="00585CDD" w:rsidP="00585CDD">
            <w:pPr>
              <w:pStyle w:val="En-tte"/>
              <w:jc w:val="both"/>
              <w:rPr>
                <w:rFonts w:ascii="Arial" w:hAnsi="Arial" w:cs="Arial"/>
                <w:b/>
                <w:bCs/>
                <w:lang w:val="fr-FR"/>
              </w:rPr>
            </w:pPr>
            <w:r w:rsidRPr="00A91AA1">
              <w:rPr>
                <w:rFonts w:ascii="Arial" w:hAnsi="Arial" w:cs="Arial"/>
                <w:b/>
                <w:bCs/>
                <w:lang w:val="fr-FR"/>
              </w:rPr>
              <w:t>Coûts de communication</w:t>
            </w:r>
          </w:p>
          <w:p w:rsidR="00E81159" w:rsidRPr="00A91AA1" w:rsidRDefault="00E81159" w:rsidP="00B846D0">
            <w:pPr>
              <w:pStyle w:val="En-tte"/>
              <w:jc w:val="both"/>
              <w:rPr>
                <w:rFonts w:ascii="Arial" w:hAnsi="Arial" w:cs="Arial"/>
                <w:b/>
                <w:bCs/>
                <w:lang w:val="fr-FR"/>
              </w:rPr>
            </w:pPr>
          </w:p>
        </w:tc>
        <w:sdt>
          <w:sdtPr>
            <w:rPr>
              <w:rFonts w:ascii="Arial" w:hAnsi="Arial" w:cs="Arial"/>
              <w:bCs/>
              <w:sz w:val="20"/>
              <w:lang w:val="fr-FR"/>
            </w:rPr>
            <w:id w:val="694737689"/>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268669107"/>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293979819"/>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501514547"/>
            <w:showingPlcHdr/>
            <w:text/>
          </w:sdtPr>
          <w:sdtEndPr/>
          <w:sdtContent>
            <w:tc>
              <w:tcPr>
                <w:tcW w:w="1701" w:type="dxa"/>
                <w:shd w:val="clear" w:color="auto" w:fill="auto"/>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shd w:val="clear" w:color="auto" w:fill="D9D9D9" w:themeFill="background1" w:themeFillShade="D9"/>
          </w:tcPr>
          <w:p w:rsidR="00E81159" w:rsidRPr="00A91AA1" w:rsidRDefault="00E81159" w:rsidP="00585CDD">
            <w:pPr>
              <w:pStyle w:val="En-tte"/>
              <w:jc w:val="both"/>
              <w:rPr>
                <w:rFonts w:ascii="Arial" w:hAnsi="Arial" w:cs="Arial"/>
                <w:b/>
                <w:bCs/>
                <w:lang w:val="fr-FR"/>
              </w:rPr>
            </w:pPr>
            <w:r w:rsidRPr="00A91AA1">
              <w:rPr>
                <w:rFonts w:ascii="Arial" w:hAnsi="Arial" w:cs="Arial"/>
                <w:b/>
                <w:bCs/>
                <w:lang w:val="fr-FR"/>
              </w:rPr>
              <w:t>S</w:t>
            </w:r>
            <w:r w:rsidR="00585CDD" w:rsidRPr="00A91AA1">
              <w:rPr>
                <w:rFonts w:ascii="Arial" w:hAnsi="Arial" w:cs="Arial"/>
                <w:b/>
                <w:bCs/>
                <w:lang w:val="fr-FR"/>
              </w:rPr>
              <w:t>OUS</w:t>
            </w:r>
            <w:r w:rsidRPr="00A91AA1">
              <w:rPr>
                <w:rFonts w:ascii="Arial" w:hAnsi="Arial" w:cs="Arial"/>
                <w:b/>
                <w:bCs/>
                <w:lang w:val="fr-FR"/>
              </w:rPr>
              <w:t xml:space="preserve"> TOTAL</w:t>
            </w:r>
          </w:p>
        </w:tc>
        <w:sdt>
          <w:sdtPr>
            <w:rPr>
              <w:rFonts w:ascii="Arial" w:hAnsi="Arial" w:cs="Arial"/>
              <w:bCs/>
              <w:sz w:val="20"/>
              <w:lang w:val="fr-FR"/>
            </w:rPr>
            <w:id w:val="1343354582"/>
            <w:showingPlcHdr/>
            <w:text/>
          </w:sdtPr>
          <w:sdtEndPr/>
          <w:sdtContent>
            <w:tc>
              <w:tcPr>
                <w:tcW w:w="1701" w:type="dxa"/>
                <w:shd w:val="clear" w:color="auto" w:fill="D9D9D9" w:themeFill="background1" w:themeFillShade="D9"/>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417635199"/>
            <w:showingPlcHdr/>
            <w:text/>
          </w:sdtPr>
          <w:sdtEndPr/>
          <w:sdtContent>
            <w:tc>
              <w:tcPr>
                <w:tcW w:w="1701" w:type="dxa"/>
                <w:shd w:val="clear" w:color="auto" w:fill="D9D9D9" w:themeFill="background1" w:themeFillShade="D9"/>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w:t>
                </w:r>
              </w:p>
            </w:tc>
          </w:sdtContent>
        </w:sdt>
        <w:sdt>
          <w:sdtPr>
            <w:rPr>
              <w:rFonts w:ascii="Arial" w:hAnsi="Arial" w:cs="Arial"/>
              <w:bCs/>
              <w:sz w:val="20"/>
              <w:lang w:val="fr-FR"/>
            </w:rPr>
            <w:id w:val="-218750376"/>
            <w:showingPlcHdr/>
            <w:text/>
          </w:sdtPr>
          <w:sdtEndPr/>
          <w:sdtContent>
            <w:tc>
              <w:tcPr>
                <w:tcW w:w="1701" w:type="dxa"/>
                <w:shd w:val="clear" w:color="auto" w:fill="D9D9D9" w:themeFill="background1" w:themeFillShade="D9"/>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sdt>
          <w:sdtPr>
            <w:rPr>
              <w:rFonts w:ascii="Arial" w:hAnsi="Arial" w:cs="Arial"/>
              <w:bCs/>
              <w:sz w:val="20"/>
              <w:lang w:val="fr-FR"/>
            </w:rPr>
            <w:id w:val="-946068341"/>
            <w:showingPlcHdr/>
            <w:text/>
          </w:sdtPr>
          <w:sdtEndPr/>
          <w:sdtContent>
            <w:tc>
              <w:tcPr>
                <w:tcW w:w="1701" w:type="dxa"/>
                <w:shd w:val="clear" w:color="auto" w:fill="D9D9D9" w:themeFill="background1" w:themeFillShade="D9"/>
              </w:tcPr>
              <w:p w:rsidR="00E81159" w:rsidRPr="00A91AA1" w:rsidRDefault="00E81159" w:rsidP="00B846D0">
                <w:pPr>
                  <w:pStyle w:val="En-tte"/>
                  <w:jc w:val="both"/>
                  <w:rPr>
                    <w:rFonts w:ascii="Arial" w:hAnsi="Arial" w:cs="Arial"/>
                    <w:bCs/>
                    <w:lang w:val="fr-FR"/>
                  </w:rPr>
                </w:pPr>
                <w:r w:rsidRPr="00A91AA1">
                  <w:rPr>
                    <w:rStyle w:val="Textedelespacerserv"/>
                    <w:rFonts w:ascii="Arial" w:hAnsi="Arial" w:cs="Arial"/>
                    <w:lang w:val="fr-FR"/>
                  </w:rPr>
                  <w:t>CLP</w:t>
                </w:r>
              </w:p>
            </w:tc>
          </w:sdtContent>
        </w:sdt>
      </w:tr>
      <w:tr w:rsidR="00E81159" w:rsidRPr="00A91AA1" w:rsidTr="00B846D0">
        <w:tc>
          <w:tcPr>
            <w:tcW w:w="2376" w:type="dxa"/>
            <w:shd w:val="clear" w:color="auto" w:fill="D9D9D9" w:themeFill="background1" w:themeFillShade="D9"/>
          </w:tcPr>
          <w:p w:rsidR="00E81159" w:rsidRPr="00A91AA1" w:rsidRDefault="00E81159" w:rsidP="00B846D0">
            <w:pPr>
              <w:pStyle w:val="En-tte"/>
              <w:jc w:val="both"/>
              <w:rPr>
                <w:rFonts w:ascii="Arial" w:hAnsi="Arial" w:cs="Arial"/>
                <w:b/>
                <w:bCs/>
                <w:lang w:val="fr-FR"/>
              </w:rPr>
            </w:pPr>
          </w:p>
          <w:p w:rsidR="00E81159" w:rsidRPr="00A91AA1" w:rsidRDefault="00585CDD" w:rsidP="00B846D0">
            <w:pPr>
              <w:pStyle w:val="En-tte"/>
              <w:jc w:val="both"/>
              <w:rPr>
                <w:rFonts w:ascii="Arial" w:hAnsi="Arial" w:cs="Arial"/>
                <w:b/>
                <w:bCs/>
                <w:lang w:val="fr-FR"/>
              </w:rPr>
            </w:pPr>
            <w:r w:rsidRPr="00A91AA1">
              <w:rPr>
                <w:rFonts w:ascii="Arial" w:hAnsi="Arial" w:cs="Arial"/>
                <w:b/>
                <w:bCs/>
                <w:lang w:val="fr-FR"/>
              </w:rPr>
              <w:t>COUT TOTAL DU PROJET</w:t>
            </w:r>
          </w:p>
        </w:tc>
        <w:tc>
          <w:tcPr>
            <w:tcW w:w="6804" w:type="dxa"/>
            <w:gridSpan w:val="4"/>
            <w:shd w:val="clear" w:color="auto" w:fill="D9D9D9" w:themeFill="background1" w:themeFillShade="D9"/>
            <w:vAlign w:val="bottom"/>
          </w:tcPr>
          <w:p w:rsidR="00E81159" w:rsidRPr="00A91AA1" w:rsidRDefault="00E81159" w:rsidP="00B846D0">
            <w:pPr>
              <w:pStyle w:val="En-tte"/>
              <w:jc w:val="right"/>
              <w:rPr>
                <w:rFonts w:ascii="Arial" w:hAnsi="Arial" w:cs="Arial"/>
                <w:bCs/>
                <w:i/>
                <w:lang w:val="fr-FR"/>
              </w:rPr>
            </w:pPr>
            <w:r w:rsidRPr="00A91AA1">
              <w:rPr>
                <w:rFonts w:ascii="Arial" w:hAnsi="Arial" w:cs="Arial"/>
                <w:bCs/>
                <w:i/>
                <w:lang w:val="fr-FR"/>
              </w:rPr>
              <w:t xml:space="preserve">En euros </w:t>
            </w:r>
            <w:r w:rsidR="00585CDD" w:rsidRPr="00A91AA1">
              <w:rPr>
                <w:rFonts w:ascii="Arial" w:hAnsi="Arial" w:cs="Arial"/>
                <w:bCs/>
                <w:i/>
                <w:lang w:val="fr-FR"/>
              </w:rPr>
              <w:t>et</w:t>
            </w:r>
            <w:r w:rsidRPr="00A91AA1">
              <w:rPr>
                <w:rFonts w:ascii="Arial" w:hAnsi="Arial" w:cs="Arial"/>
                <w:bCs/>
                <w:i/>
                <w:lang w:val="fr-FR"/>
              </w:rPr>
              <w:t xml:space="preserve"> en pesos</w:t>
            </w:r>
          </w:p>
          <w:p w:rsidR="00E81159" w:rsidRPr="00A91AA1" w:rsidRDefault="009D7F67" w:rsidP="00B846D0">
            <w:pPr>
              <w:pStyle w:val="En-tte"/>
              <w:jc w:val="right"/>
              <w:rPr>
                <w:rFonts w:ascii="Arial" w:hAnsi="Arial" w:cs="Arial"/>
                <w:bCs/>
                <w:lang w:val="fr-FR"/>
              </w:rPr>
            </w:pPr>
            <w:sdt>
              <w:sdtPr>
                <w:rPr>
                  <w:rFonts w:ascii="Arial" w:hAnsi="Arial" w:cs="Arial"/>
                  <w:bCs/>
                  <w:lang w:val="fr-FR"/>
                </w:rPr>
                <w:id w:val="-319894517"/>
                <w:showingPlcHdr/>
                <w:text/>
              </w:sdtPr>
              <w:sdtEndPr/>
              <w:sdtContent>
                <w:r w:rsidR="00E81159" w:rsidRPr="00A91AA1">
                  <w:rPr>
                    <w:rStyle w:val="Textedelespacerserv"/>
                    <w:rFonts w:ascii="Arial" w:hAnsi="Arial" w:cs="Arial"/>
                    <w:lang w:val="fr-FR"/>
                  </w:rPr>
                  <w:t>€</w:t>
                </w:r>
              </w:sdtContent>
            </w:sdt>
            <w:r w:rsidR="007D0954" w:rsidRPr="00A91AA1">
              <w:rPr>
                <w:rFonts w:ascii="Arial" w:hAnsi="Arial" w:cs="Arial"/>
                <w:bCs/>
                <w:lang w:val="fr-FR"/>
              </w:rPr>
              <w:t xml:space="preserve">  </w:t>
            </w:r>
            <w:r w:rsidR="00E81159" w:rsidRPr="00A91AA1">
              <w:rPr>
                <w:rFonts w:ascii="Arial" w:hAnsi="Arial" w:cs="Arial"/>
                <w:bCs/>
                <w:lang w:val="fr-FR"/>
              </w:rPr>
              <w:t>€</w:t>
            </w:r>
          </w:p>
          <w:p w:rsidR="00E81159" w:rsidRPr="00A91AA1" w:rsidRDefault="009D7F67" w:rsidP="00E81159">
            <w:pPr>
              <w:pStyle w:val="En-tte"/>
              <w:jc w:val="right"/>
              <w:rPr>
                <w:rFonts w:ascii="Arial" w:hAnsi="Arial" w:cs="Arial"/>
                <w:bCs/>
                <w:lang w:val="fr-FR"/>
              </w:rPr>
            </w:pPr>
            <w:sdt>
              <w:sdtPr>
                <w:rPr>
                  <w:rFonts w:ascii="Arial" w:hAnsi="Arial" w:cs="Arial"/>
                  <w:bCs/>
                  <w:lang w:val="fr-FR"/>
                </w:rPr>
                <w:id w:val="611171534"/>
                <w:showingPlcHdr/>
                <w:text/>
              </w:sdtPr>
              <w:sdtEndPr/>
              <w:sdtContent>
                <w:r w:rsidR="00E81159" w:rsidRPr="00A91AA1">
                  <w:rPr>
                    <w:rStyle w:val="Textedelespacerserv"/>
                    <w:rFonts w:ascii="Arial" w:hAnsi="Arial" w:cs="Arial"/>
                    <w:lang w:val="fr-FR"/>
                  </w:rPr>
                  <w:t>CLP</w:t>
                </w:r>
              </w:sdtContent>
            </w:sdt>
            <w:r w:rsidR="007D0954" w:rsidRPr="00A91AA1">
              <w:rPr>
                <w:rFonts w:ascii="Arial" w:hAnsi="Arial" w:cs="Arial"/>
                <w:bCs/>
                <w:lang w:val="fr-FR"/>
              </w:rPr>
              <w:t xml:space="preserve">  </w:t>
            </w:r>
            <w:r w:rsidR="00E81159" w:rsidRPr="00A91AA1">
              <w:rPr>
                <w:rFonts w:ascii="Arial" w:hAnsi="Arial" w:cs="Arial"/>
                <w:bCs/>
                <w:lang w:val="fr-FR"/>
              </w:rPr>
              <w:t>CPL</w:t>
            </w:r>
          </w:p>
        </w:tc>
      </w:tr>
    </w:tbl>
    <w:p w:rsidR="00034793" w:rsidRPr="00AB1AD2" w:rsidRDefault="00034793" w:rsidP="00B018A1">
      <w:pPr>
        <w:pStyle w:val="En-tte"/>
        <w:jc w:val="both"/>
        <w:rPr>
          <w:rFonts w:ascii="Arial" w:hAnsi="Arial" w:cs="Arial"/>
          <w:bCs/>
          <w:lang w:val="fr-FR"/>
        </w:rPr>
      </w:pPr>
    </w:p>
    <w:p w:rsidR="00034793" w:rsidRPr="00AB1AD2" w:rsidRDefault="00034793" w:rsidP="00034793">
      <w:pPr>
        <w:tabs>
          <w:tab w:val="left" w:pos="2843"/>
        </w:tabs>
        <w:rPr>
          <w:rFonts w:ascii="Arial" w:hAnsi="Arial" w:cs="Arial"/>
          <w:lang w:val="fr-FR"/>
        </w:rPr>
        <w:sectPr w:rsidR="00034793" w:rsidRPr="00AB1AD2" w:rsidSect="000F7D21">
          <w:headerReference w:type="even" r:id="rId43"/>
          <w:headerReference w:type="default" r:id="rId44"/>
          <w:footerReference w:type="even" r:id="rId45"/>
          <w:footerReference w:type="default" r:id="rId46"/>
          <w:headerReference w:type="first" r:id="rId47"/>
          <w:footerReference w:type="first" r:id="rId48"/>
          <w:pgSz w:w="12240" w:h="15840"/>
          <w:pgMar w:top="1417" w:right="1701" w:bottom="1417" w:left="1701" w:header="708" w:footer="708" w:gutter="0"/>
          <w:cols w:space="708"/>
          <w:titlePg/>
          <w:docGrid w:linePitch="360"/>
        </w:sectPr>
      </w:pPr>
    </w:p>
    <w:p w:rsidR="00585CDD" w:rsidRPr="00483CD7" w:rsidRDefault="00585CDD" w:rsidP="00585CDD">
      <w:pPr>
        <w:pStyle w:val="En-tte"/>
        <w:numPr>
          <w:ilvl w:val="0"/>
          <w:numId w:val="1"/>
        </w:numPr>
        <w:tabs>
          <w:tab w:val="clear" w:pos="4419"/>
          <w:tab w:val="clear" w:pos="8838"/>
        </w:tabs>
        <w:ind w:left="0" w:firstLine="0"/>
        <w:jc w:val="both"/>
        <w:rPr>
          <w:rFonts w:ascii="Arial" w:hAnsi="Arial" w:cs="Arial"/>
          <w:b/>
          <w:bCs/>
          <w:caps/>
          <w:u w:val="single"/>
          <w:lang w:val="es-ES"/>
        </w:rPr>
      </w:pPr>
      <w:r w:rsidRPr="00483CD7">
        <w:rPr>
          <w:rFonts w:ascii="Arial" w:hAnsi="Arial" w:cs="Arial"/>
          <w:b/>
          <w:bCs/>
          <w:caps/>
          <w:u w:val="single"/>
          <w:lang w:val="es-ES"/>
        </w:rPr>
        <w:lastRenderedPageBreak/>
        <w:t>C</w:t>
      </w:r>
      <w:r>
        <w:rPr>
          <w:rFonts w:ascii="Arial" w:hAnsi="Arial" w:cs="Arial"/>
          <w:b/>
          <w:bCs/>
          <w:caps/>
          <w:u w:val="single"/>
          <w:lang w:val="es-ES"/>
        </w:rPr>
        <w:t>HRONOGRAMME</w:t>
      </w:r>
      <w:r w:rsidRPr="00483CD7">
        <w:rPr>
          <w:rFonts w:ascii="Arial" w:hAnsi="Arial" w:cs="Arial"/>
          <w:b/>
          <w:bCs/>
          <w:caps/>
          <w:u w:val="single"/>
          <w:lang w:val="es-ES"/>
        </w:rPr>
        <w:t xml:space="preserve"> </w:t>
      </w:r>
    </w:p>
    <w:p w:rsidR="00034793" w:rsidRPr="00AB1AD2" w:rsidRDefault="00034793" w:rsidP="00034793">
      <w:pPr>
        <w:jc w:val="both"/>
        <w:rPr>
          <w:rFonts w:ascii="Arial" w:hAnsi="Arial" w:cs="Arial"/>
          <w:b/>
          <w:u w:val="single"/>
          <w:lang w:val="fr-FR"/>
        </w:rPr>
      </w:pPr>
    </w:p>
    <w:p w:rsidR="00034793" w:rsidRPr="00AB1AD2" w:rsidRDefault="00117C5B" w:rsidP="009F2040">
      <w:pPr>
        <w:rPr>
          <w:rFonts w:ascii="Arial" w:hAnsi="Arial" w:cs="Arial"/>
          <w:lang w:val="fr-FR"/>
        </w:rPr>
      </w:pPr>
      <w:r w:rsidRPr="00AB1AD2">
        <w:rPr>
          <w:rFonts w:ascii="Arial" w:hAnsi="Arial" w:cs="Arial"/>
          <w:lang w:val="fr-FR"/>
        </w:rPr>
        <w:t>P</w:t>
      </w:r>
      <w:r w:rsidR="004D296C">
        <w:rPr>
          <w:rFonts w:ascii="Arial" w:hAnsi="Arial" w:cs="Arial"/>
          <w:lang w:val="fr-FR"/>
        </w:rPr>
        <w:t>our chaque action, compléter en mettant une croix dans les cases correspondantes.</w:t>
      </w:r>
    </w:p>
    <w:tbl>
      <w:tblPr>
        <w:tblW w:w="14080" w:type="dxa"/>
        <w:tblInd w:w="-1064" w:type="dxa"/>
        <w:tblLayout w:type="fixed"/>
        <w:tblCellMar>
          <w:left w:w="70" w:type="dxa"/>
          <w:right w:w="70" w:type="dxa"/>
        </w:tblCellMar>
        <w:tblLook w:val="04A0" w:firstRow="1" w:lastRow="0" w:firstColumn="1" w:lastColumn="0" w:noHBand="0" w:noVBand="1"/>
      </w:tblPr>
      <w:tblGrid>
        <w:gridCol w:w="3781"/>
        <w:gridCol w:w="677"/>
        <w:gridCol w:w="677"/>
        <w:gridCol w:w="677"/>
        <w:gridCol w:w="677"/>
        <w:gridCol w:w="677"/>
        <w:gridCol w:w="678"/>
        <w:gridCol w:w="677"/>
        <w:gridCol w:w="677"/>
        <w:gridCol w:w="677"/>
        <w:gridCol w:w="677"/>
        <w:gridCol w:w="677"/>
        <w:gridCol w:w="678"/>
        <w:gridCol w:w="2173"/>
      </w:tblGrid>
      <w:tr w:rsidR="00034793" w:rsidRPr="001A1453" w:rsidTr="00B846D0">
        <w:trPr>
          <w:trHeight w:val="315"/>
        </w:trPr>
        <w:tc>
          <w:tcPr>
            <w:tcW w:w="3781"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034793" w:rsidRPr="00A91AA1" w:rsidRDefault="00034793" w:rsidP="00B846D0">
            <w:pPr>
              <w:spacing w:after="0" w:line="240" w:lineRule="auto"/>
              <w:jc w:val="both"/>
              <w:rPr>
                <w:rFonts w:ascii="Arial" w:eastAsia="Times New Roman" w:hAnsi="Arial" w:cs="Arial"/>
                <w:b/>
                <w:bCs/>
                <w:color w:val="000000"/>
                <w:lang w:val="fr-FR" w:eastAsia="fr-FR"/>
              </w:rPr>
            </w:pP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M1</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M2</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M3</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M4</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M5</w:t>
            </w:r>
          </w:p>
        </w:tc>
        <w:tc>
          <w:tcPr>
            <w:tcW w:w="678"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M6</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M7</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M8</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M9</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M10</w:t>
            </w:r>
          </w:p>
        </w:tc>
        <w:tc>
          <w:tcPr>
            <w:tcW w:w="677"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M11</w:t>
            </w:r>
          </w:p>
        </w:tc>
        <w:tc>
          <w:tcPr>
            <w:tcW w:w="678"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034793"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M12</w:t>
            </w:r>
          </w:p>
        </w:tc>
        <w:tc>
          <w:tcPr>
            <w:tcW w:w="2173" w:type="dxa"/>
            <w:tcBorders>
              <w:top w:val="single" w:sz="4" w:space="0" w:color="auto"/>
              <w:left w:val="single" w:sz="4" w:space="0" w:color="auto"/>
              <w:bottom w:val="single" w:sz="4" w:space="0" w:color="auto"/>
              <w:right w:val="single" w:sz="4" w:space="0" w:color="000000"/>
            </w:tcBorders>
            <w:shd w:val="clear" w:color="auto" w:fill="auto"/>
            <w:vAlign w:val="center"/>
          </w:tcPr>
          <w:p w:rsidR="00034793" w:rsidRPr="00A91AA1" w:rsidRDefault="004D296C" w:rsidP="00B846D0">
            <w:pPr>
              <w:spacing w:after="0" w:line="240" w:lineRule="auto"/>
              <w:jc w:val="center"/>
              <w:rPr>
                <w:rFonts w:ascii="Arial" w:eastAsia="Times New Roman" w:hAnsi="Arial" w:cs="Arial"/>
                <w:b/>
                <w:bCs/>
                <w:color w:val="000000"/>
                <w:lang w:val="fr-FR" w:eastAsia="fr-FR"/>
              </w:rPr>
            </w:pPr>
            <w:r w:rsidRPr="00A91AA1">
              <w:rPr>
                <w:rFonts w:ascii="Arial" w:eastAsia="Times New Roman" w:hAnsi="Arial" w:cs="Arial"/>
                <w:b/>
                <w:bCs/>
                <w:color w:val="000000"/>
                <w:lang w:val="fr-FR" w:eastAsia="fr-FR"/>
              </w:rPr>
              <w:t>Partenaire(s) responsable(s) de la mise en marche</w:t>
            </w:r>
          </w:p>
        </w:tc>
      </w:tr>
      <w:tr w:rsidR="00034793" w:rsidRPr="00A91AA1" w:rsidTr="00B846D0">
        <w:trPr>
          <w:trHeight w:val="300"/>
        </w:trPr>
        <w:tc>
          <w:tcPr>
            <w:tcW w:w="140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4793" w:rsidRPr="00A91AA1" w:rsidRDefault="004D296C" w:rsidP="00B846D0">
            <w:pPr>
              <w:spacing w:after="0" w:line="240" w:lineRule="auto"/>
              <w:jc w:val="both"/>
              <w:rPr>
                <w:rFonts w:ascii="Arial" w:eastAsia="Times New Roman" w:hAnsi="Arial" w:cs="Arial"/>
                <w:b/>
                <w:bCs/>
                <w:i/>
                <w:iCs/>
                <w:color w:val="000000"/>
                <w:lang w:val="fr-FR" w:eastAsia="fr-FR"/>
              </w:rPr>
            </w:pPr>
            <w:r w:rsidRPr="00A91AA1">
              <w:rPr>
                <w:rFonts w:ascii="Arial" w:hAnsi="Arial" w:cs="Arial"/>
                <w:b/>
                <w:bCs/>
                <w:lang w:val="fr-FR"/>
              </w:rPr>
              <w:t xml:space="preserve">Ligne de travail </w:t>
            </w:r>
            <w:r w:rsidRPr="00A91AA1">
              <w:rPr>
                <w:rFonts w:ascii="Arial" w:eastAsia="Times New Roman" w:hAnsi="Arial" w:cs="Arial"/>
                <w:b/>
                <w:bCs/>
                <w:i/>
                <w:iCs/>
                <w:color w:val="000000"/>
                <w:lang w:val="fr-FR" w:eastAsia="fr-FR"/>
              </w:rPr>
              <w:t>1 (titre)</w:t>
            </w:r>
          </w:p>
        </w:tc>
      </w:tr>
      <w:tr w:rsidR="00034793"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034793" w:rsidRPr="00A91AA1" w:rsidRDefault="004D296C" w:rsidP="00B846D0">
            <w:pPr>
              <w:spacing w:after="0" w:line="240" w:lineRule="auto"/>
              <w:jc w:val="both"/>
              <w:rPr>
                <w:rFonts w:ascii="Arial" w:eastAsia="Times New Roman" w:hAnsi="Arial" w:cs="Arial"/>
                <w:color w:val="000000"/>
                <w:lang w:val="fr-FR" w:eastAsia="fr-FR"/>
              </w:rPr>
            </w:pPr>
            <w:r w:rsidRPr="00A91AA1">
              <w:rPr>
                <w:rFonts w:ascii="Arial" w:eastAsia="Times New Roman" w:hAnsi="Arial" w:cs="Arial"/>
                <w:color w:val="000000"/>
                <w:lang w:val="fr-FR" w:eastAsia="fr-FR"/>
              </w:rPr>
              <w:t xml:space="preserve">Action </w:t>
            </w:r>
            <w:r w:rsidR="00034793" w:rsidRPr="00A91AA1">
              <w:rPr>
                <w:rFonts w:ascii="Arial" w:eastAsia="Times New Roman" w:hAnsi="Arial" w:cs="Arial"/>
                <w:color w:val="000000"/>
                <w:lang w:val="fr-FR" w:eastAsia="fr-FR"/>
              </w:rPr>
              <w:t>1</w:t>
            </w:r>
          </w:p>
        </w:tc>
        <w:sdt>
          <w:sdtPr>
            <w:rPr>
              <w:rFonts w:ascii="Arial" w:eastAsia="Times New Roman" w:hAnsi="Arial" w:cs="Arial"/>
              <w:color w:val="000000"/>
              <w:lang w:val="fr-FR" w:eastAsia="fr-FR"/>
            </w:rPr>
            <w:id w:val="-1363279178"/>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034793">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2082871785"/>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2044399801"/>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493457141"/>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49621203"/>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510673863"/>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969751688"/>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063371066"/>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03479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311640726"/>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03479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034793"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244112549"/>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03479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034793"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348708241"/>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034793"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034793"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5733936"/>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034793" w:rsidRPr="00A91AA1">
              <w:rPr>
                <w:rFonts w:ascii="Arial" w:eastAsia="Times New Roman" w:hAnsi="Arial" w:cs="Arial"/>
                <w:color w:val="000000"/>
                <w:lang w:val="fr-FR" w:eastAsia="fr-FR"/>
              </w:rPr>
              <w:t>  </w:t>
            </w:r>
          </w:p>
        </w:tc>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034793" w:rsidRPr="00A91AA1" w:rsidRDefault="009D7F67" w:rsidP="006C1CC9">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05657314"/>
                <w:placeholder>
                  <w:docPart w:val="DefaultPlaceholder_1082065158"/>
                </w:placeholder>
                <w:showingPlcHdr/>
                <w:text/>
              </w:sdtPr>
              <w:sdtEndPr/>
              <w:sdtContent>
                <w:r w:rsidR="006C1CC9" w:rsidRPr="00A91AA1">
                  <w:rPr>
                    <w:rStyle w:val="Style2"/>
                    <w:lang w:val="fr-FR"/>
                  </w:rPr>
                  <w:t>Cliquez ici pour taper du texte.</w:t>
                </w:r>
              </w:sdtContent>
            </w:sdt>
            <w:r w:rsidR="00034793" w:rsidRPr="00A91AA1">
              <w:rPr>
                <w:rFonts w:ascii="Arial" w:eastAsia="Times New Roman" w:hAnsi="Arial" w:cs="Arial"/>
                <w:color w:val="000000"/>
                <w:lang w:val="fr-FR" w:eastAsia="fr-FR"/>
              </w:rPr>
              <w:t> </w:t>
            </w:r>
          </w:p>
        </w:tc>
      </w:tr>
      <w:tr w:rsidR="00D75801"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75801" w:rsidRPr="00A91AA1" w:rsidRDefault="004D296C" w:rsidP="00B846D0">
            <w:pPr>
              <w:spacing w:after="0" w:line="240" w:lineRule="auto"/>
              <w:jc w:val="both"/>
              <w:rPr>
                <w:rFonts w:ascii="Arial" w:eastAsia="Times New Roman" w:hAnsi="Arial" w:cs="Arial"/>
                <w:color w:val="000000"/>
                <w:lang w:val="fr-FR" w:eastAsia="fr-FR"/>
              </w:rPr>
            </w:pPr>
            <w:r w:rsidRPr="00A91AA1">
              <w:rPr>
                <w:rFonts w:ascii="Arial" w:eastAsia="Times New Roman" w:hAnsi="Arial" w:cs="Arial"/>
                <w:color w:val="000000"/>
                <w:lang w:val="fr-FR" w:eastAsia="fr-FR"/>
              </w:rPr>
              <w:t xml:space="preserve">Action </w:t>
            </w:r>
            <w:r w:rsidR="00D75801" w:rsidRPr="00A91AA1">
              <w:rPr>
                <w:rFonts w:ascii="Arial" w:eastAsia="Times New Roman" w:hAnsi="Arial" w:cs="Arial"/>
                <w:color w:val="000000"/>
                <w:lang w:val="fr-FR" w:eastAsia="fr-FR"/>
              </w:rPr>
              <w:t>2</w:t>
            </w:r>
          </w:p>
        </w:tc>
        <w:sdt>
          <w:sdtPr>
            <w:rPr>
              <w:rFonts w:ascii="Arial" w:eastAsia="Times New Roman" w:hAnsi="Arial" w:cs="Arial"/>
              <w:color w:val="000000"/>
              <w:lang w:val="fr-FR" w:eastAsia="fr-FR"/>
            </w:rPr>
            <w:id w:val="181005737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18846889"/>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884083840"/>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92545602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37283691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118454314"/>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34668147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11250346"/>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369117834"/>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537209760"/>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78971781"/>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462507724"/>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D75801" w:rsidRPr="00A91AA1" w:rsidRDefault="009D7F67" w:rsidP="006C1CC9">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787874802"/>
                <w:placeholder>
                  <w:docPart w:val="DefaultPlaceholder_1082065158"/>
                </w:placeholder>
                <w:showingPlcHdr/>
                <w:text/>
              </w:sdtPr>
              <w:sdtEndPr/>
              <w:sdtContent>
                <w:r w:rsidR="006C1CC9" w:rsidRPr="00A91AA1">
                  <w:rPr>
                    <w:rStyle w:val="Style2"/>
                    <w:lang w:val="fr-FR"/>
                  </w:rPr>
                  <w:t>Cliquez ici pour taper du texte.</w:t>
                </w:r>
              </w:sdtContent>
            </w:sdt>
            <w:r w:rsidR="00D75801" w:rsidRPr="00A91AA1">
              <w:rPr>
                <w:rFonts w:ascii="Arial" w:eastAsia="Times New Roman" w:hAnsi="Arial" w:cs="Arial"/>
                <w:color w:val="000000"/>
                <w:lang w:val="fr-FR" w:eastAsia="fr-FR"/>
              </w:rPr>
              <w:t> </w:t>
            </w:r>
          </w:p>
        </w:tc>
      </w:tr>
      <w:tr w:rsidR="00D75801"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75801" w:rsidRPr="00A91AA1" w:rsidRDefault="004D296C" w:rsidP="00B846D0">
            <w:pPr>
              <w:spacing w:after="0" w:line="240" w:lineRule="auto"/>
              <w:jc w:val="both"/>
              <w:rPr>
                <w:rFonts w:ascii="Arial" w:eastAsia="Times New Roman" w:hAnsi="Arial" w:cs="Arial"/>
                <w:color w:val="000000"/>
                <w:lang w:val="fr-FR" w:eastAsia="fr-FR"/>
              </w:rPr>
            </w:pPr>
            <w:r w:rsidRPr="00A91AA1">
              <w:rPr>
                <w:rFonts w:ascii="Arial" w:eastAsia="Times New Roman" w:hAnsi="Arial" w:cs="Arial"/>
                <w:color w:val="000000"/>
                <w:lang w:val="fr-FR" w:eastAsia="fr-FR"/>
              </w:rPr>
              <w:t xml:space="preserve">Action </w:t>
            </w:r>
            <w:r w:rsidR="00D75801" w:rsidRPr="00A91AA1">
              <w:rPr>
                <w:rFonts w:ascii="Arial" w:eastAsia="Times New Roman" w:hAnsi="Arial" w:cs="Arial"/>
                <w:color w:val="000000"/>
                <w:lang w:val="fr-FR" w:eastAsia="fr-FR"/>
              </w:rPr>
              <w:t>3</w:t>
            </w:r>
          </w:p>
        </w:tc>
        <w:sdt>
          <w:sdtPr>
            <w:rPr>
              <w:rFonts w:ascii="Arial" w:eastAsia="Times New Roman" w:hAnsi="Arial" w:cs="Arial"/>
              <w:color w:val="000000"/>
              <w:lang w:val="fr-FR" w:eastAsia="fr-FR"/>
            </w:rPr>
            <w:id w:val="14639904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320190833"/>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492961997"/>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292889705"/>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352928429"/>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194032818"/>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7567500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639482810"/>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951986810"/>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367446966"/>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196730851"/>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8" w:type="dxa"/>
            <w:tcBorders>
              <w:top w:val="single" w:sz="8" w:space="0" w:color="auto"/>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160618521"/>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2173" w:type="dxa"/>
            <w:tcBorders>
              <w:top w:val="single" w:sz="8" w:space="0" w:color="auto"/>
              <w:left w:val="nil"/>
              <w:bottom w:val="single" w:sz="4" w:space="0" w:color="auto"/>
              <w:right w:val="single" w:sz="4" w:space="0" w:color="auto"/>
            </w:tcBorders>
            <w:shd w:val="clear" w:color="auto" w:fill="auto"/>
            <w:vAlign w:val="bottom"/>
          </w:tcPr>
          <w:p w:rsidR="00D75801" w:rsidRPr="00A91AA1" w:rsidRDefault="009D7F67" w:rsidP="006C1CC9">
            <w:pPr>
              <w:spacing w:after="0" w:line="240" w:lineRule="auto"/>
              <w:jc w:val="both"/>
              <w:rPr>
                <w:rStyle w:val="Style2"/>
                <w:lang w:val="fr-FR"/>
              </w:rPr>
            </w:pPr>
            <w:sdt>
              <w:sdtPr>
                <w:rPr>
                  <w:rStyle w:val="Style2"/>
                  <w:lang w:val="fr-FR"/>
                </w:rPr>
                <w:id w:val="1770577760"/>
                <w:placeholder>
                  <w:docPart w:val="DefaultPlaceholder_1082065158"/>
                </w:placeholder>
                <w:showingPlcHdr/>
                <w:text/>
              </w:sdtPr>
              <w:sdtEndPr>
                <w:rPr>
                  <w:rStyle w:val="Style2"/>
                </w:rPr>
              </w:sdtEndPr>
              <w:sdtContent>
                <w:r w:rsidR="006C1CC9" w:rsidRPr="00A91AA1">
                  <w:rPr>
                    <w:rStyle w:val="Style2"/>
                    <w:lang w:val="fr-FR"/>
                  </w:rPr>
                  <w:t>Cliquez ici pour taper du texte.</w:t>
                </w:r>
              </w:sdtContent>
            </w:sdt>
            <w:r w:rsidR="00D75801" w:rsidRPr="00A91AA1">
              <w:rPr>
                <w:rStyle w:val="Style2"/>
                <w:lang w:val="fr-FR"/>
              </w:rPr>
              <w:t> </w:t>
            </w:r>
          </w:p>
        </w:tc>
      </w:tr>
      <w:tr w:rsidR="00D75801" w:rsidRPr="00A91AA1" w:rsidTr="00B846D0">
        <w:trPr>
          <w:trHeight w:val="300"/>
        </w:trPr>
        <w:tc>
          <w:tcPr>
            <w:tcW w:w="140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75801" w:rsidRPr="00A91AA1" w:rsidRDefault="004D296C" w:rsidP="004D296C">
            <w:pPr>
              <w:spacing w:after="0" w:line="240" w:lineRule="auto"/>
              <w:jc w:val="both"/>
              <w:rPr>
                <w:rFonts w:ascii="Arial" w:eastAsia="Times New Roman" w:hAnsi="Arial" w:cs="Arial"/>
                <w:b/>
                <w:bCs/>
                <w:i/>
                <w:iCs/>
                <w:color w:val="000000"/>
                <w:lang w:val="fr-FR" w:eastAsia="fr-FR"/>
              </w:rPr>
            </w:pPr>
            <w:r w:rsidRPr="00A91AA1">
              <w:rPr>
                <w:rFonts w:ascii="Arial" w:hAnsi="Arial" w:cs="Arial"/>
                <w:b/>
                <w:bCs/>
                <w:lang w:val="fr-FR"/>
              </w:rPr>
              <w:t>Ligne de travail 2</w:t>
            </w:r>
            <w:r w:rsidRPr="00A91AA1">
              <w:rPr>
                <w:rFonts w:ascii="Arial" w:eastAsia="Times New Roman" w:hAnsi="Arial" w:cs="Arial"/>
                <w:b/>
                <w:bCs/>
                <w:i/>
                <w:iCs/>
                <w:color w:val="000000"/>
                <w:lang w:val="fr-FR" w:eastAsia="fr-FR"/>
              </w:rPr>
              <w:t xml:space="preserve"> (titre)</w:t>
            </w:r>
          </w:p>
        </w:tc>
      </w:tr>
      <w:tr w:rsidR="00D75801"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75801" w:rsidRPr="00A91AA1" w:rsidRDefault="004D296C" w:rsidP="00B846D0">
            <w:pPr>
              <w:spacing w:after="0" w:line="240" w:lineRule="auto"/>
              <w:jc w:val="both"/>
              <w:rPr>
                <w:rFonts w:ascii="Arial" w:eastAsia="Times New Roman" w:hAnsi="Arial" w:cs="Arial"/>
                <w:color w:val="000000"/>
                <w:lang w:val="fr-FR" w:eastAsia="fr-FR"/>
              </w:rPr>
            </w:pPr>
            <w:r w:rsidRPr="00A91AA1">
              <w:rPr>
                <w:rFonts w:ascii="Arial" w:eastAsia="Times New Roman" w:hAnsi="Arial" w:cs="Arial"/>
                <w:color w:val="000000"/>
                <w:lang w:val="fr-FR" w:eastAsia="fr-FR"/>
              </w:rPr>
              <w:t xml:space="preserve">Action </w:t>
            </w:r>
            <w:r w:rsidR="00D75801" w:rsidRPr="00A91AA1">
              <w:rPr>
                <w:rFonts w:ascii="Arial" w:eastAsia="Times New Roman" w:hAnsi="Arial" w:cs="Arial"/>
                <w:color w:val="000000"/>
                <w:lang w:val="fr-FR" w:eastAsia="fr-FR"/>
              </w:rPr>
              <w:t>4</w:t>
            </w:r>
          </w:p>
        </w:tc>
        <w:sdt>
          <w:sdtPr>
            <w:rPr>
              <w:rFonts w:ascii="Arial" w:eastAsia="Times New Roman" w:hAnsi="Arial" w:cs="Arial"/>
              <w:color w:val="000000"/>
              <w:lang w:val="fr-FR" w:eastAsia="fr-FR"/>
            </w:rPr>
            <w:id w:val="-174063675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659493641"/>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0979890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70326788"/>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117C5B"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Arial"/>
                    <w:color w:val="000000"/>
                    <w:lang w:val="fr-FR" w:eastAsia="fr-FR"/>
                  </w:rPr>
                  <w:t>☐</w:t>
                </w:r>
              </w:p>
            </w:tc>
          </w:sdtContent>
        </w:sdt>
        <w:sdt>
          <w:sdtPr>
            <w:rPr>
              <w:rFonts w:ascii="Arial" w:eastAsia="Times New Roman" w:hAnsi="Arial" w:cs="Arial"/>
              <w:color w:val="000000"/>
              <w:lang w:val="fr-FR" w:eastAsia="fr-FR"/>
            </w:rPr>
            <w:id w:val="-2053372201"/>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627455397"/>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611282736"/>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73187922"/>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770977555"/>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844910151"/>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498384154"/>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480257757"/>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D75801" w:rsidRPr="00A91AA1" w:rsidRDefault="009D7F67" w:rsidP="006C1CC9">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692139524"/>
                <w:placeholder>
                  <w:docPart w:val="DefaultPlaceholder_1082065158"/>
                </w:placeholder>
                <w:showingPlcHdr/>
                <w:text/>
              </w:sdtPr>
              <w:sdtEndPr/>
              <w:sdtContent>
                <w:r w:rsidR="006C1CC9" w:rsidRPr="00A91AA1">
                  <w:rPr>
                    <w:rStyle w:val="Style2"/>
                    <w:lang w:val="fr-FR"/>
                  </w:rPr>
                  <w:t>Cliquez ici pour taper du texte.</w:t>
                </w:r>
              </w:sdtContent>
            </w:sdt>
            <w:r w:rsidR="00D75801" w:rsidRPr="00A91AA1">
              <w:rPr>
                <w:rFonts w:ascii="Arial" w:eastAsia="Times New Roman" w:hAnsi="Arial" w:cs="Arial"/>
                <w:color w:val="000000"/>
                <w:lang w:val="fr-FR" w:eastAsia="fr-FR"/>
              </w:rPr>
              <w:t> </w:t>
            </w:r>
          </w:p>
        </w:tc>
      </w:tr>
      <w:tr w:rsidR="00D75801"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75801" w:rsidRPr="00A91AA1" w:rsidRDefault="004D296C" w:rsidP="00B846D0">
            <w:pPr>
              <w:spacing w:after="0" w:line="240" w:lineRule="auto"/>
              <w:jc w:val="both"/>
              <w:rPr>
                <w:rFonts w:ascii="Arial" w:eastAsia="Times New Roman" w:hAnsi="Arial" w:cs="Arial"/>
                <w:color w:val="000000"/>
                <w:lang w:val="fr-FR" w:eastAsia="fr-FR"/>
              </w:rPr>
            </w:pPr>
            <w:r w:rsidRPr="00A91AA1">
              <w:rPr>
                <w:rFonts w:ascii="Arial" w:eastAsia="Times New Roman" w:hAnsi="Arial" w:cs="Arial"/>
                <w:color w:val="000000"/>
                <w:lang w:val="fr-FR" w:eastAsia="fr-FR"/>
              </w:rPr>
              <w:t xml:space="preserve">Action </w:t>
            </w:r>
            <w:r w:rsidR="00D75801" w:rsidRPr="00A91AA1">
              <w:rPr>
                <w:rFonts w:ascii="Arial" w:eastAsia="Times New Roman" w:hAnsi="Arial" w:cs="Arial"/>
                <w:color w:val="000000"/>
                <w:lang w:val="fr-FR" w:eastAsia="fr-FR"/>
              </w:rPr>
              <w:t>5</w:t>
            </w:r>
          </w:p>
        </w:tc>
        <w:sdt>
          <w:sdtPr>
            <w:rPr>
              <w:rFonts w:ascii="Arial" w:eastAsia="Times New Roman" w:hAnsi="Arial" w:cs="Arial"/>
              <w:color w:val="000000"/>
              <w:lang w:val="fr-FR" w:eastAsia="fr-FR"/>
            </w:rPr>
            <w:id w:val="-938517577"/>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70578000"/>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381714360"/>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212881110"/>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371136679"/>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971020688"/>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2142797897"/>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352273983"/>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2118024828"/>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027484118"/>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2135397566"/>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739066652"/>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sdt>
          <w:sdtPr>
            <w:rPr>
              <w:rFonts w:ascii="Arial" w:eastAsia="Times New Roman" w:hAnsi="Arial" w:cs="Arial"/>
              <w:color w:val="000000"/>
              <w:lang w:val="fr-FR" w:eastAsia="fr-FR"/>
            </w:rPr>
            <w:id w:val="190345172"/>
            <w:placeholder>
              <w:docPart w:val="DefaultPlaceholder_1082065158"/>
            </w:placeholder>
            <w:showingPlcHdr/>
            <w:text/>
          </w:sdtPr>
          <w:sdtEndPr/>
          <w:sdtContent>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D75801" w:rsidRPr="00A91AA1" w:rsidRDefault="006C1CC9" w:rsidP="006C1CC9">
                <w:pPr>
                  <w:spacing w:after="0" w:line="240" w:lineRule="auto"/>
                  <w:jc w:val="both"/>
                  <w:rPr>
                    <w:rFonts w:ascii="Arial" w:eastAsia="Times New Roman" w:hAnsi="Arial" w:cs="Arial"/>
                    <w:color w:val="000000"/>
                    <w:lang w:val="fr-FR" w:eastAsia="fr-FR"/>
                  </w:rPr>
                </w:pPr>
                <w:r w:rsidRPr="00A91AA1">
                  <w:rPr>
                    <w:rStyle w:val="Style2"/>
                    <w:lang w:val="fr-FR"/>
                  </w:rPr>
                  <w:t>Cliquez ici pour taper du texte.</w:t>
                </w:r>
              </w:p>
            </w:tc>
          </w:sdtContent>
        </w:sdt>
      </w:tr>
      <w:tr w:rsidR="00D75801"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D75801" w:rsidRPr="00A91AA1" w:rsidRDefault="004D296C" w:rsidP="00B846D0">
            <w:pPr>
              <w:spacing w:after="0" w:line="240" w:lineRule="auto"/>
              <w:jc w:val="both"/>
              <w:rPr>
                <w:rFonts w:ascii="Arial" w:eastAsia="Times New Roman" w:hAnsi="Arial" w:cs="Arial"/>
                <w:color w:val="000000"/>
                <w:lang w:val="fr-FR" w:eastAsia="fr-FR"/>
              </w:rPr>
            </w:pPr>
            <w:r w:rsidRPr="00A91AA1">
              <w:rPr>
                <w:rFonts w:ascii="Arial" w:eastAsia="Times New Roman" w:hAnsi="Arial" w:cs="Arial"/>
                <w:color w:val="000000"/>
                <w:lang w:val="fr-FR" w:eastAsia="fr-FR"/>
              </w:rPr>
              <w:t xml:space="preserve">Action </w:t>
            </w:r>
            <w:r w:rsidR="00D75801" w:rsidRPr="00A91AA1">
              <w:rPr>
                <w:rFonts w:ascii="Arial" w:eastAsia="Times New Roman" w:hAnsi="Arial" w:cs="Arial"/>
                <w:color w:val="000000"/>
                <w:lang w:val="fr-FR" w:eastAsia="fr-FR"/>
              </w:rPr>
              <w:t>6</w:t>
            </w:r>
          </w:p>
        </w:tc>
        <w:sdt>
          <w:sdtPr>
            <w:rPr>
              <w:rFonts w:ascii="Arial" w:eastAsia="Times New Roman" w:hAnsi="Arial" w:cs="Arial"/>
              <w:color w:val="000000"/>
              <w:lang w:val="fr-FR" w:eastAsia="fr-FR"/>
            </w:rPr>
            <w:id w:val="-233250415"/>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3804200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207287436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9286297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22A23"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992855543"/>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881818037"/>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756126164"/>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D75801" w:rsidP="00B846D0">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99416033"/>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705555093"/>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90845258"/>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860856133"/>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75801" w:rsidRPr="00A91AA1" w:rsidRDefault="009D7F67" w:rsidP="00B846D0">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956594553"/>
                <w14:checkbox>
                  <w14:checked w14:val="0"/>
                  <w14:checkedState w14:val="2612" w14:font="ＭＳ ゴシック"/>
                  <w14:uncheckedState w14:val="2610" w14:font="ＭＳ ゴシック"/>
                </w14:checkbox>
              </w:sdtPr>
              <w:sdtEndPr/>
              <w:sdtContent>
                <w:r w:rsidR="00D75801" w:rsidRPr="00A91AA1">
                  <w:rPr>
                    <w:rFonts w:ascii="MS Gothic" w:eastAsia="MS Gothic" w:hAnsi="MS Gothic" w:cs="MS Gothic"/>
                    <w:color w:val="000000"/>
                    <w:lang w:val="fr-FR" w:eastAsia="fr-FR"/>
                  </w:rPr>
                  <w:t>☐</w:t>
                </w:r>
              </w:sdtContent>
            </w:sdt>
            <w:r w:rsidR="00D75801" w:rsidRPr="00A91AA1">
              <w:rPr>
                <w:rFonts w:ascii="Arial" w:eastAsia="Times New Roman" w:hAnsi="Arial" w:cs="Arial"/>
                <w:color w:val="000000"/>
                <w:lang w:val="fr-FR" w:eastAsia="fr-FR"/>
              </w:rPr>
              <w:t>  </w:t>
            </w:r>
          </w:p>
        </w:tc>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D75801" w:rsidRPr="00A91AA1" w:rsidRDefault="009D7F67" w:rsidP="006C1CC9">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642884908"/>
                <w:placeholder>
                  <w:docPart w:val="DefaultPlaceholder_1082065158"/>
                </w:placeholder>
                <w:showingPlcHdr/>
                <w:text/>
              </w:sdtPr>
              <w:sdtEndPr/>
              <w:sdtContent>
                <w:r w:rsidR="006C1CC9" w:rsidRPr="00A91AA1">
                  <w:rPr>
                    <w:rStyle w:val="Style2"/>
                    <w:lang w:val="fr-FR"/>
                  </w:rPr>
                  <w:t>Cliquez ici pour taper du texte.</w:t>
                </w:r>
              </w:sdtContent>
            </w:sdt>
            <w:r w:rsidR="00D75801" w:rsidRPr="00A91AA1">
              <w:rPr>
                <w:rFonts w:ascii="Arial" w:eastAsia="Times New Roman" w:hAnsi="Arial" w:cs="Arial"/>
                <w:color w:val="000000"/>
                <w:lang w:val="fr-FR" w:eastAsia="fr-FR"/>
              </w:rPr>
              <w:t> </w:t>
            </w:r>
          </w:p>
        </w:tc>
      </w:tr>
      <w:tr w:rsidR="00D75801" w:rsidRPr="00A91AA1" w:rsidTr="00B846D0">
        <w:trPr>
          <w:trHeight w:val="315"/>
        </w:trPr>
        <w:tc>
          <w:tcPr>
            <w:tcW w:w="14080"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75801" w:rsidRPr="00A91AA1" w:rsidRDefault="004D296C" w:rsidP="004D296C">
            <w:pPr>
              <w:spacing w:after="0" w:line="240" w:lineRule="auto"/>
              <w:jc w:val="both"/>
              <w:rPr>
                <w:rFonts w:ascii="Arial" w:eastAsia="Times New Roman" w:hAnsi="Arial" w:cs="Arial"/>
                <w:b/>
                <w:bCs/>
                <w:color w:val="000000"/>
                <w:lang w:val="fr-FR" w:eastAsia="fr-FR"/>
              </w:rPr>
            </w:pPr>
            <w:r w:rsidRPr="00A91AA1">
              <w:rPr>
                <w:rFonts w:ascii="Arial" w:hAnsi="Arial" w:cs="Arial"/>
                <w:b/>
                <w:bCs/>
                <w:lang w:val="fr-FR"/>
              </w:rPr>
              <w:t>Ligne de travail 3</w:t>
            </w:r>
            <w:r w:rsidRPr="00A91AA1">
              <w:rPr>
                <w:rFonts w:ascii="Arial" w:eastAsia="Times New Roman" w:hAnsi="Arial" w:cs="Arial"/>
                <w:b/>
                <w:bCs/>
                <w:i/>
                <w:iCs/>
                <w:color w:val="000000"/>
                <w:lang w:val="fr-FR" w:eastAsia="fr-FR"/>
              </w:rPr>
              <w:t xml:space="preserve"> (titre)</w:t>
            </w:r>
          </w:p>
        </w:tc>
      </w:tr>
      <w:tr w:rsidR="00922A23"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922A23" w:rsidRPr="00A91AA1" w:rsidRDefault="004D296C" w:rsidP="00B846D0">
            <w:pPr>
              <w:spacing w:after="0" w:line="240" w:lineRule="auto"/>
              <w:jc w:val="both"/>
              <w:rPr>
                <w:rFonts w:ascii="Arial" w:eastAsia="Times New Roman" w:hAnsi="Arial" w:cs="Arial"/>
                <w:b/>
                <w:color w:val="000000"/>
                <w:lang w:val="fr-FR" w:eastAsia="fr-FR"/>
              </w:rPr>
            </w:pPr>
            <w:r w:rsidRPr="00A91AA1">
              <w:rPr>
                <w:rFonts w:ascii="Arial" w:eastAsia="Times New Roman" w:hAnsi="Arial" w:cs="Arial"/>
                <w:b/>
                <w:color w:val="000000"/>
                <w:lang w:val="fr-FR" w:eastAsia="fr-FR"/>
              </w:rPr>
              <w:t>Evaluation / bilan</w:t>
            </w:r>
          </w:p>
        </w:tc>
        <w:sdt>
          <w:sdtPr>
            <w:rPr>
              <w:rFonts w:ascii="Arial" w:eastAsia="Times New Roman" w:hAnsi="Arial" w:cs="Arial"/>
              <w:color w:val="000000"/>
              <w:lang w:val="fr-FR" w:eastAsia="fr-FR"/>
            </w:rPr>
            <w:id w:val="117360415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97142886"/>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930609150"/>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635241769"/>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442684659"/>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782880362"/>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556155985"/>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890764148"/>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249352424"/>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95182103"/>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44169590"/>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718583104"/>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922A23" w:rsidRPr="00A91AA1" w:rsidRDefault="009D7F67" w:rsidP="006C1CC9">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817146435"/>
                <w:placeholder>
                  <w:docPart w:val="DefaultPlaceholder_1082065158"/>
                </w:placeholder>
                <w:showingPlcHdr/>
                <w:text/>
              </w:sdtPr>
              <w:sdtEndPr/>
              <w:sdtContent>
                <w:r w:rsidR="006C1CC9" w:rsidRPr="00A91AA1">
                  <w:rPr>
                    <w:rStyle w:val="Style2"/>
                    <w:lang w:val="fr-FR"/>
                  </w:rPr>
                  <w:t>Cliquez ici pour taper du texte.</w:t>
                </w:r>
              </w:sdtContent>
            </w:sdt>
            <w:r w:rsidR="00922A23" w:rsidRPr="00A91AA1">
              <w:rPr>
                <w:rFonts w:ascii="Arial" w:eastAsia="Times New Roman" w:hAnsi="Arial" w:cs="Arial"/>
                <w:color w:val="000000"/>
                <w:lang w:val="fr-FR" w:eastAsia="fr-FR"/>
              </w:rPr>
              <w:t> </w:t>
            </w:r>
          </w:p>
        </w:tc>
      </w:tr>
      <w:tr w:rsidR="00922A23" w:rsidRPr="001A1453" w:rsidTr="00B846D0">
        <w:trPr>
          <w:trHeight w:val="300"/>
        </w:trPr>
        <w:tc>
          <w:tcPr>
            <w:tcW w:w="3781" w:type="dxa"/>
            <w:tcBorders>
              <w:top w:val="nil"/>
              <w:left w:val="single" w:sz="4" w:space="0" w:color="auto"/>
              <w:bottom w:val="single" w:sz="4" w:space="0" w:color="auto"/>
              <w:right w:val="single" w:sz="4" w:space="0" w:color="auto"/>
            </w:tcBorders>
            <w:shd w:val="clear" w:color="auto" w:fill="auto"/>
            <w:noWrap/>
            <w:vAlign w:val="bottom"/>
            <w:hideMark/>
          </w:tcPr>
          <w:p w:rsidR="00922A23" w:rsidRPr="00A91AA1" w:rsidRDefault="004D296C" w:rsidP="00B846D0">
            <w:pPr>
              <w:spacing w:after="0" w:line="240" w:lineRule="auto"/>
              <w:jc w:val="both"/>
              <w:rPr>
                <w:rFonts w:ascii="Arial" w:eastAsia="Times New Roman" w:hAnsi="Arial" w:cs="Arial"/>
                <w:b/>
                <w:color w:val="000000"/>
                <w:lang w:val="fr-FR" w:eastAsia="fr-FR"/>
              </w:rPr>
            </w:pPr>
            <w:r w:rsidRPr="00A91AA1">
              <w:rPr>
                <w:rFonts w:ascii="Arial" w:eastAsia="Times New Roman" w:hAnsi="Arial" w:cs="Arial"/>
                <w:b/>
                <w:color w:val="000000"/>
                <w:lang w:val="fr-FR" w:eastAsia="fr-FR"/>
              </w:rPr>
              <w:t>Suivi/ Durabilité du projet</w:t>
            </w:r>
          </w:p>
        </w:tc>
        <w:sdt>
          <w:sdtPr>
            <w:rPr>
              <w:rFonts w:ascii="Arial" w:eastAsia="Times New Roman" w:hAnsi="Arial" w:cs="Arial"/>
              <w:color w:val="000000"/>
              <w:lang w:val="fr-FR" w:eastAsia="fr-FR"/>
            </w:rPr>
            <w:id w:val="1415202492"/>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395520279"/>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557988895"/>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141192355"/>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269053586"/>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883156252"/>
            <w14:checkbox>
              <w14:checked w14:val="0"/>
              <w14:checkedState w14:val="2612" w14:font="ＭＳ ゴシック"/>
              <w14:uncheckedState w14:val="2610" w14:font="ＭＳ ゴシック"/>
            </w14:checkbox>
          </w:sdtPr>
          <w:sdtEndPr/>
          <w:sdtContent>
            <w:tc>
              <w:tcPr>
                <w:tcW w:w="678"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sdt>
          <w:sdtPr>
            <w:rPr>
              <w:rFonts w:ascii="Arial" w:eastAsia="Times New Roman" w:hAnsi="Arial" w:cs="Arial"/>
              <w:color w:val="000000"/>
              <w:lang w:val="fr-FR" w:eastAsia="fr-FR"/>
            </w:rPr>
            <w:id w:val="-1785177700"/>
            <w14:checkbox>
              <w14:checked w14:val="0"/>
              <w14:checkedState w14:val="2612" w14:font="ＭＳ ゴシック"/>
              <w14:uncheckedState w14:val="2610" w14:font="ＭＳ ゴシック"/>
            </w14:checkbox>
          </w:sdtPr>
          <w:sdtEndPr/>
          <w:sdtConten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22A23" w:rsidP="00950846">
                <w:pPr>
                  <w:spacing w:after="0" w:line="240" w:lineRule="auto"/>
                  <w:jc w:val="both"/>
                  <w:rPr>
                    <w:rFonts w:ascii="Arial" w:eastAsia="Times New Roman" w:hAnsi="Arial" w:cs="Arial"/>
                    <w:color w:val="000000"/>
                    <w:lang w:val="fr-FR" w:eastAsia="fr-FR"/>
                  </w:rPr>
                </w:pPr>
                <w:r w:rsidRPr="00A91AA1">
                  <w:rPr>
                    <w:rFonts w:ascii="MS Gothic" w:eastAsia="MS Gothic" w:hAnsi="MS Gothic" w:cs="MS Gothic"/>
                    <w:color w:val="000000"/>
                    <w:lang w:val="fr-FR" w:eastAsia="fr-FR"/>
                  </w:rPr>
                  <w:t>☐</w:t>
                </w:r>
              </w:p>
            </w:tc>
          </w:sdtContent>
        </w:sdt>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57220257"/>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1392269875"/>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4"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65111236"/>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7" w:type="dxa"/>
            <w:tcBorders>
              <w:top w:val="nil"/>
              <w:left w:val="nil"/>
              <w:bottom w:val="single" w:sz="4" w:space="0" w:color="auto"/>
              <w:right w:val="single" w:sz="8"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513360"/>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67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22A23" w:rsidRPr="00A91AA1" w:rsidRDefault="009D7F67" w:rsidP="00950846">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32232747"/>
                <w14:checkbox>
                  <w14:checked w14:val="0"/>
                  <w14:checkedState w14:val="2612" w14:font="ＭＳ ゴシック"/>
                  <w14:uncheckedState w14:val="2610" w14:font="ＭＳ ゴシック"/>
                </w14:checkbox>
              </w:sdtPr>
              <w:sdtEndPr/>
              <w:sdtContent>
                <w:r w:rsidR="00922A23" w:rsidRPr="00A91AA1">
                  <w:rPr>
                    <w:rFonts w:ascii="MS Gothic" w:eastAsia="MS Gothic" w:hAnsi="MS Gothic" w:cs="MS Gothic"/>
                    <w:color w:val="000000"/>
                    <w:lang w:val="fr-FR" w:eastAsia="fr-FR"/>
                  </w:rPr>
                  <w:t>☐</w:t>
                </w:r>
              </w:sdtContent>
            </w:sdt>
            <w:r w:rsidR="00922A23" w:rsidRPr="00A91AA1">
              <w:rPr>
                <w:rFonts w:ascii="Arial" w:eastAsia="Times New Roman" w:hAnsi="Arial" w:cs="Arial"/>
                <w:color w:val="000000"/>
                <w:lang w:val="fr-FR" w:eastAsia="fr-FR"/>
              </w:rPr>
              <w:t>  </w:t>
            </w:r>
          </w:p>
        </w:tc>
        <w:tc>
          <w:tcPr>
            <w:tcW w:w="2173" w:type="dxa"/>
            <w:tcBorders>
              <w:top w:val="single" w:sz="8" w:space="0" w:color="auto"/>
              <w:left w:val="single" w:sz="8" w:space="0" w:color="auto"/>
              <w:bottom w:val="single" w:sz="8" w:space="0" w:color="auto"/>
              <w:right w:val="single" w:sz="8" w:space="0" w:color="auto"/>
            </w:tcBorders>
            <w:shd w:val="clear" w:color="auto" w:fill="auto"/>
            <w:vAlign w:val="bottom"/>
          </w:tcPr>
          <w:p w:rsidR="00922A23" w:rsidRPr="00A91AA1" w:rsidRDefault="009D7F67" w:rsidP="006C1CC9">
            <w:pPr>
              <w:spacing w:after="0" w:line="240" w:lineRule="auto"/>
              <w:jc w:val="both"/>
              <w:rPr>
                <w:rFonts w:ascii="Arial" w:eastAsia="Times New Roman" w:hAnsi="Arial" w:cs="Arial"/>
                <w:color w:val="000000"/>
                <w:lang w:val="fr-FR" w:eastAsia="fr-FR"/>
              </w:rPr>
            </w:pPr>
            <w:sdt>
              <w:sdtPr>
                <w:rPr>
                  <w:rFonts w:ascii="Arial" w:eastAsia="Times New Roman" w:hAnsi="Arial" w:cs="Arial"/>
                  <w:color w:val="000000"/>
                  <w:lang w:val="fr-FR" w:eastAsia="fr-FR"/>
                </w:rPr>
                <w:id w:val="-972909394"/>
                <w:placeholder>
                  <w:docPart w:val="DefaultPlaceholder_1082065158"/>
                </w:placeholder>
                <w:showingPlcHdr/>
                <w:text/>
              </w:sdtPr>
              <w:sdtEndPr/>
              <w:sdtContent>
                <w:r w:rsidR="006C1CC9" w:rsidRPr="00A91AA1">
                  <w:rPr>
                    <w:rStyle w:val="Style2"/>
                    <w:lang w:val="fr-FR"/>
                  </w:rPr>
                  <w:t>Cliquez ici pour taper du texte.</w:t>
                </w:r>
              </w:sdtContent>
            </w:sdt>
            <w:r w:rsidR="00922A23" w:rsidRPr="00A91AA1">
              <w:rPr>
                <w:rFonts w:ascii="Arial" w:eastAsia="Times New Roman" w:hAnsi="Arial" w:cs="Arial"/>
                <w:color w:val="000000"/>
                <w:lang w:val="fr-FR" w:eastAsia="fr-FR"/>
              </w:rPr>
              <w:t> </w:t>
            </w:r>
          </w:p>
        </w:tc>
      </w:tr>
    </w:tbl>
    <w:p w:rsidR="00D75801" w:rsidRPr="00AB1AD2" w:rsidRDefault="00D75801" w:rsidP="00034793">
      <w:pPr>
        <w:tabs>
          <w:tab w:val="left" w:pos="2843"/>
        </w:tabs>
        <w:rPr>
          <w:rFonts w:ascii="Arial" w:hAnsi="Arial" w:cs="Arial"/>
          <w:lang w:val="fr-FR"/>
        </w:rPr>
        <w:sectPr w:rsidR="00D75801" w:rsidRPr="00AB1AD2" w:rsidSect="00034793">
          <w:headerReference w:type="first" r:id="rId49"/>
          <w:pgSz w:w="15840" w:h="12240" w:orient="landscape"/>
          <w:pgMar w:top="1701" w:right="1417" w:bottom="1701" w:left="1417" w:header="708" w:footer="708" w:gutter="0"/>
          <w:cols w:space="708"/>
          <w:titlePg/>
          <w:docGrid w:linePitch="360"/>
        </w:sectPr>
      </w:pPr>
    </w:p>
    <w:p w:rsidR="00E3242B" w:rsidRPr="00AB1AD2" w:rsidRDefault="00E3242B" w:rsidP="00034793">
      <w:pPr>
        <w:tabs>
          <w:tab w:val="left" w:pos="2843"/>
        </w:tabs>
        <w:rPr>
          <w:rFonts w:ascii="Arial" w:hAnsi="Arial" w:cs="Arial"/>
          <w:lang w:val="fr-FR"/>
        </w:rPr>
      </w:pPr>
    </w:p>
    <w:p w:rsidR="004D296C" w:rsidRDefault="004D296C" w:rsidP="004D296C">
      <w:pPr>
        <w:pStyle w:val="En-tte"/>
        <w:numPr>
          <w:ilvl w:val="0"/>
          <w:numId w:val="1"/>
        </w:numPr>
        <w:tabs>
          <w:tab w:val="clear" w:pos="4419"/>
          <w:tab w:val="clear" w:pos="8838"/>
        </w:tabs>
        <w:jc w:val="both"/>
        <w:rPr>
          <w:rFonts w:ascii="Arial" w:hAnsi="Arial" w:cs="Arial"/>
          <w:b/>
          <w:bCs/>
          <w:u w:val="single"/>
          <w:lang w:val="es-ES"/>
        </w:rPr>
      </w:pPr>
      <w:r w:rsidRPr="00483CD7">
        <w:rPr>
          <w:rFonts w:ascii="Arial" w:hAnsi="Arial" w:cs="Arial"/>
          <w:b/>
          <w:bCs/>
          <w:u w:val="single"/>
          <w:lang w:val="es-ES"/>
        </w:rPr>
        <w:t>DOCUMENT</w:t>
      </w:r>
      <w:r>
        <w:rPr>
          <w:rFonts w:ascii="Arial" w:hAnsi="Arial" w:cs="Arial"/>
          <w:b/>
          <w:bCs/>
          <w:u w:val="single"/>
          <w:lang w:val="es-ES"/>
        </w:rPr>
        <w:t>S JOINTS AU FORMULAIRE</w:t>
      </w:r>
    </w:p>
    <w:p w:rsidR="00D75801" w:rsidRPr="00AB1AD2" w:rsidRDefault="00D75801" w:rsidP="00D75801">
      <w:pPr>
        <w:pStyle w:val="En-tte"/>
        <w:jc w:val="both"/>
        <w:rPr>
          <w:rFonts w:ascii="Arial" w:hAnsi="Arial" w:cs="Arial"/>
          <w:lang w:val="fr-FR"/>
        </w:rPr>
      </w:pPr>
    </w:p>
    <w:p w:rsidR="004D296C" w:rsidRPr="004D296C" w:rsidRDefault="004D296C" w:rsidP="004D296C">
      <w:pPr>
        <w:pStyle w:val="En-tte"/>
        <w:jc w:val="both"/>
        <w:rPr>
          <w:rFonts w:ascii="Arial" w:hAnsi="Arial" w:cs="Arial"/>
          <w:lang w:val="fr-FR"/>
        </w:rPr>
      </w:pPr>
      <w:r w:rsidRPr="004D296C">
        <w:rPr>
          <w:rFonts w:ascii="Arial" w:hAnsi="Arial" w:cs="Arial"/>
          <w:lang w:val="fr-FR"/>
        </w:rPr>
        <w:t xml:space="preserve">Afin de compléter la présentation du projet, il devra être ajouté au formulaire de présentation du projet les lettres d’intention des autorités locales partenaires ainsi que le formulaire en version espagnole au plus tard le </w:t>
      </w:r>
      <w:r w:rsidR="00352314">
        <w:rPr>
          <w:rFonts w:ascii="Arial" w:hAnsi="Arial" w:cs="Arial"/>
          <w:lang w:val="fr-FR"/>
        </w:rPr>
        <w:t xml:space="preserve">15 </w:t>
      </w:r>
      <w:r w:rsidRPr="004D296C">
        <w:rPr>
          <w:rFonts w:ascii="Arial" w:hAnsi="Arial" w:cs="Arial"/>
          <w:lang w:val="fr-FR"/>
        </w:rPr>
        <w:t>octobre 2014.</w:t>
      </w:r>
    </w:p>
    <w:p w:rsidR="00D75801" w:rsidRPr="00AB1AD2" w:rsidRDefault="00D75801" w:rsidP="00D75801">
      <w:pPr>
        <w:pStyle w:val="En-tte"/>
        <w:jc w:val="both"/>
        <w:rPr>
          <w:rFonts w:ascii="Arial" w:hAnsi="Arial" w:cs="Arial"/>
          <w:lang w:val="fr-FR"/>
        </w:rPr>
      </w:pPr>
    </w:p>
    <w:p w:rsidR="00D75801" w:rsidRPr="00AB1AD2" w:rsidRDefault="00D75801" w:rsidP="00D75801">
      <w:pPr>
        <w:pStyle w:val="En-tte"/>
        <w:jc w:val="center"/>
        <w:rPr>
          <w:rFonts w:ascii="Arial" w:hAnsi="Arial" w:cs="Arial"/>
          <w:lang w:val="fr-FR"/>
        </w:rPr>
      </w:pPr>
    </w:p>
    <w:p w:rsidR="00D75801" w:rsidRPr="00AB1AD2" w:rsidRDefault="00D75801" w:rsidP="00D75801">
      <w:pPr>
        <w:pStyle w:val="En-tte"/>
        <w:jc w:val="center"/>
        <w:rPr>
          <w:rFonts w:ascii="Arial" w:hAnsi="Arial" w:cs="Arial"/>
          <w:lang w:val="fr-FR"/>
        </w:rPr>
      </w:pPr>
      <w:r w:rsidRPr="00AB1AD2">
        <w:rPr>
          <w:rFonts w:ascii="Arial" w:hAnsi="Arial" w:cs="Arial"/>
          <w:lang w:val="fr-FR"/>
        </w:rPr>
        <w:t>__________________________________________</w:t>
      </w:r>
    </w:p>
    <w:p w:rsidR="00D75801" w:rsidRPr="00AB1AD2" w:rsidRDefault="00D75801" w:rsidP="00D75801">
      <w:pPr>
        <w:pStyle w:val="En-tte"/>
        <w:jc w:val="center"/>
        <w:rPr>
          <w:rFonts w:ascii="Arial" w:hAnsi="Arial" w:cs="Arial"/>
          <w:lang w:val="fr-FR"/>
        </w:rPr>
      </w:pPr>
    </w:p>
    <w:p w:rsidR="00D75801" w:rsidRPr="00AB1AD2" w:rsidRDefault="00D75801" w:rsidP="00D75801">
      <w:pPr>
        <w:pStyle w:val="En-tte"/>
        <w:jc w:val="both"/>
        <w:rPr>
          <w:rFonts w:ascii="Arial" w:hAnsi="Arial" w:cs="Arial"/>
          <w:lang w:val="fr-FR"/>
        </w:rPr>
      </w:pPr>
    </w:p>
    <w:p w:rsidR="00D75801" w:rsidRPr="00AB1AD2" w:rsidRDefault="00D75801" w:rsidP="00D75801">
      <w:pPr>
        <w:pStyle w:val="En-tte"/>
        <w:jc w:val="both"/>
        <w:rPr>
          <w:rFonts w:ascii="Arial" w:hAnsi="Arial" w:cs="Arial"/>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9"/>
        <w:gridCol w:w="3018"/>
        <w:gridCol w:w="3017"/>
      </w:tblGrid>
      <w:tr w:rsidR="00D75801" w:rsidRPr="001A1453" w:rsidTr="00B846D0">
        <w:trPr>
          <w:jc w:val="center"/>
        </w:trPr>
        <w:tc>
          <w:tcPr>
            <w:tcW w:w="3070" w:type="dxa"/>
            <w:shd w:val="clear" w:color="auto" w:fill="auto"/>
          </w:tcPr>
          <w:p w:rsidR="00D75801" w:rsidRPr="00352314" w:rsidRDefault="004D296C" w:rsidP="004D296C">
            <w:pPr>
              <w:pStyle w:val="En-tte"/>
              <w:jc w:val="both"/>
              <w:rPr>
                <w:rFonts w:ascii="Arial" w:hAnsi="Arial" w:cs="Arial"/>
                <w:lang w:val="fr-FR"/>
              </w:rPr>
            </w:pPr>
            <w:r w:rsidRPr="00352314">
              <w:rPr>
                <w:rFonts w:ascii="Arial" w:hAnsi="Arial" w:cs="Arial"/>
                <w:lang w:val="fr-FR"/>
              </w:rPr>
              <w:t xml:space="preserve">Signature du représentant de la collectivité territoriale française </w:t>
            </w:r>
            <w:r w:rsidRPr="00352314">
              <w:rPr>
                <w:rFonts w:ascii="Arial" w:hAnsi="Arial" w:cs="Arial"/>
                <w:i/>
                <w:lang w:val="fr-FR"/>
              </w:rPr>
              <w:t>(Préciser le nom et la fonction)</w:t>
            </w:r>
          </w:p>
        </w:tc>
        <w:tc>
          <w:tcPr>
            <w:tcW w:w="3070" w:type="dxa"/>
            <w:shd w:val="clear" w:color="auto" w:fill="auto"/>
          </w:tcPr>
          <w:p w:rsidR="004D296C" w:rsidRPr="00352314" w:rsidRDefault="004D296C" w:rsidP="004D296C">
            <w:pPr>
              <w:pStyle w:val="En-tte"/>
              <w:jc w:val="both"/>
              <w:rPr>
                <w:rFonts w:ascii="Arial" w:hAnsi="Arial" w:cs="Arial"/>
                <w:lang w:val="fr-FR"/>
              </w:rPr>
            </w:pPr>
            <w:r w:rsidRPr="00352314">
              <w:rPr>
                <w:rFonts w:ascii="Arial" w:hAnsi="Arial" w:cs="Arial"/>
                <w:lang w:val="fr-FR"/>
              </w:rPr>
              <w:t xml:space="preserve">Signature du représentant de la municipalité chilienne </w:t>
            </w:r>
          </w:p>
          <w:p w:rsidR="00D75801" w:rsidRPr="00352314" w:rsidRDefault="004D296C" w:rsidP="004D296C">
            <w:pPr>
              <w:pStyle w:val="En-tte"/>
              <w:jc w:val="both"/>
              <w:rPr>
                <w:rFonts w:ascii="Arial" w:hAnsi="Arial" w:cs="Arial"/>
                <w:lang w:val="fr-FR"/>
              </w:rPr>
            </w:pPr>
            <w:r w:rsidRPr="00352314">
              <w:rPr>
                <w:rFonts w:ascii="Arial" w:hAnsi="Arial" w:cs="Arial"/>
                <w:i/>
                <w:lang w:val="fr-FR"/>
              </w:rPr>
              <w:t>Préciser le nom et la fonction)</w:t>
            </w:r>
          </w:p>
        </w:tc>
        <w:tc>
          <w:tcPr>
            <w:tcW w:w="3070" w:type="dxa"/>
            <w:shd w:val="clear" w:color="auto" w:fill="auto"/>
          </w:tcPr>
          <w:p w:rsidR="004D296C" w:rsidRPr="00352314" w:rsidRDefault="004D296C" w:rsidP="004D296C">
            <w:pPr>
              <w:pStyle w:val="En-tte"/>
              <w:jc w:val="both"/>
              <w:rPr>
                <w:rFonts w:ascii="Arial" w:hAnsi="Arial" w:cs="Arial"/>
                <w:lang w:val="fr-FR"/>
              </w:rPr>
            </w:pPr>
            <w:r w:rsidRPr="00352314">
              <w:rPr>
                <w:rFonts w:ascii="Arial" w:hAnsi="Arial" w:cs="Arial"/>
                <w:lang w:val="fr-FR"/>
              </w:rPr>
              <w:t>Signature du responsable du troisième pays</w:t>
            </w:r>
          </w:p>
          <w:p w:rsidR="00D75801" w:rsidRPr="00352314" w:rsidRDefault="004D296C" w:rsidP="004D296C">
            <w:pPr>
              <w:pStyle w:val="En-tte"/>
              <w:jc w:val="both"/>
              <w:rPr>
                <w:rFonts w:ascii="Arial" w:hAnsi="Arial" w:cs="Arial"/>
                <w:lang w:val="fr-FR"/>
              </w:rPr>
            </w:pPr>
            <w:r w:rsidRPr="00352314">
              <w:rPr>
                <w:rFonts w:ascii="Arial" w:hAnsi="Arial" w:cs="Arial"/>
                <w:i/>
                <w:lang w:val="fr-FR"/>
              </w:rPr>
              <w:t>Préciser le nom et la fonction)</w:t>
            </w:r>
          </w:p>
        </w:tc>
      </w:tr>
      <w:tr w:rsidR="00D75801" w:rsidRPr="001A1453" w:rsidTr="00B846D0">
        <w:trPr>
          <w:jc w:val="center"/>
        </w:trPr>
        <w:tc>
          <w:tcPr>
            <w:tcW w:w="3070" w:type="dxa"/>
            <w:shd w:val="clear" w:color="auto" w:fill="auto"/>
          </w:tcPr>
          <w:sdt>
            <w:sdtPr>
              <w:rPr>
                <w:rFonts w:ascii="Arial" w:hAnsi="Arial" w:cs="Arial"/>
                <w:lang w:val="fr-FR"/>
              </w:rPr>
              <w:id w:val="1623573298"/>
              <w:placeholder>
                <w:docPart w:val="DefaultPlaceholder_1082065158"/>
              </w:placeholder>
              <w:showingPlcHdr/>
              <w:text/>
            </w:sdtPr>
            <w:sdtEndPr/>
            <w:sdtContent>
              <w:p w:rsidR="00D75801" w:rsidRPr="00352314" w:rsidRDefault="006C1CC9" w:rsidP="00B846D0">
                <w:pPr>
                  <w:pStyle w:val="En-tte"/>
                  <w:jc w:val="both"/>
                  <w:rPr>
                    <w:rFonts w:ascii="Arial" w:hAnsi="Arial" w:cs="Arial"/>
                    <w:lang w:val="fr-FR"/>
                  </w:rPr>
                </w:pPr>
                <w:r w:rsidRPr="00B51A63">
                  <w:rPr>
                    <w:rStyle w:val="Style2"/>
                    <w:lang w:val="fr-FR"/>
                  </w:rPr>
                  <w:t>Cliquez ici pour taper du texte.</w:t>
                </w:r>
              </w:p>
            </w:sdtContent>
          </w:sdt>
          <w:p w:rsidR="00D75801" w:rsidRPr="00352314" w:rsidRDefault="00D75801" w:rsidP="00B846D0">
            <w:pPr>
              <w:pStyle w:val="En-tte"/>
              <w:jc w:val="both"/>
              <w:rPr>
                <w:rFonts w:ascii="Arial" w:hAnsi="Arial" w:cs="Arial"/>
                <w:lang w:val="fr-FR"/>
              </w:rPr>
            </w:pPr>
          </w:p>
          <w:p w:rsidR="00D75801" w:rsidRPr="00352314" w:rsidRDefault="00D75801" w:rsidP="00B846D0">
            <w:pPr>
              <w:pStyle w:val="En-tte"/>
              <w:jc w:val="both"/>
              <w:rPr>
                <w:rFonts w:ascii="Arial" w:hAnsi="Arial" w:cs="Arial"/>
                <w:lang w:val="fr-FR"/>
              </w:rPr>
            </w:pPr>
          </w:p>
        </w:tc>
        <w:sdt>
          <w:sdtPr>
            <w:rPr>
              <w:rStyle w:val="Style2"/>
            </w:rPr>
            <w:id w:val="1366493400"/>
            <w:placeholder>
              <w:docPart w:val="DefaultPlaceholder_1082065158"/>
            </w:placeholder>
            <w:showingPlcHdr/>
            <w:text/>
          </w:sdtPr>
          <w:sdtEndPr>
            <w:rPr>
              <w:rStyle w:val="Style2"/>
            </w:rPr>
          </w:sdtEndPr>
          <w:sdtContent>
            <w:tc>
              <w:tcPr>
                <w:tcW w:w="3070" w:type="dxa"/>
                <w:shd w:val="clear" w:color="auto" w:fill="auto"/>
              </w:tcPr>
              <w:p w:rsidR="00D75801" w:rsidRPr="006C1CC9" w:rsidRDefault="006C1CC9" w:rsidP="006C1CC9">
                <w:pPr>
                  <w:pStyle w:val="En-tte"/>
                  <w:jc w:val="both"/>
                  <w:rPr>
                    <w:rStyle w:val="Style2"/>
                    <w:lang w:val="fr-FR"/>
                  </w:rPr>
                </w:pPr>
                <w:r w:rsidRPr="00B51A63">
                  <w:rPr>
                    <w:rStyle w:val="Style2"/>
                    <w:lang w:val="fr-FR"/>
                  </w:rPr>
                  <w:t>Cliquez ici pour taper du texte.</w:t>
                </w:r>
              </w:p>
            </w:tc>
          </w:sdtContent>
        </w:sdt>
        <w:sdt>
          <w:sdtPr>
            <w:rPr>
              <w:rFonts w:ascii="Arial" w:hAnsi="Arial" w:cs="Arial"/>
              <w:lang w:val="fr-FR"/>
            </w:rPr>
            <w:id w:val="2090352397"/>
            <w:placeholder>
              <w:docPart w:val="DefaultPlaceholder_1082065158"/>
            </w:placeholder>
            <w:showingPlcHdr/>
            <w:text/>
          </w:sdtPr>
          <w:sdtEndPr/>
          <w:sdtContent>
            <w:tc>
              <w:tcPr>
                <w:tcW w:w="3070" w:type="dxa"/>
                <w:shd w:val="clear" w:color="auto" w:fill="auto"/>
              </w:tcPr>
              <w:p w:rsidR="00D75801" w:rsidRPr="00352314" w:rsidRDefault="006C1CC9" w:rsidP="006C1CC9">
                <w:pPr>
                  <w:pStyle w:val="En-tte"/>
                  <w:jc w:val="both"/>
                  <w:rPr>
                    <w:rFonts w:ascii="Arial" w:hAnsi="Arial" w:cs="Arial"/>
                    <w:lang w:val="fr-FR"/>
                  </w:rPr>
                </w:pPr>
                <w:r w:rsidRPr="00B51A63">
                  <w:rPr>
                    <w:rStyle w:val="Style2"/>
                    <w:lang w:val="fr-FR"/>
                  </w:rPr>
                  <w:t>Cliquez ici pour taper du texte.</w:t>
                </w:r>
              </w:p>
            </w:tc>
          </w:sdtContent>
        </w:sdt>
      </w:tr>
      <w:tr w:rsidR="00D75801" w:rsidRPr="001A1453" w:rsidTr="00B846D0">
        <w:trPr>
          <w:jc w:val="center"/>
        </w:trPr>
        <w:tc>
          <w:tcPr>
            <w:tcW w:w="9210" w:type="dxa"/>
            <w:gridSpan w:val="3"/>
            <w:shd w:val="clear" w:color="auto" w:fill="auto"/>
          </w:tcPr>
          <w:p w:rsidR="00D75801" w:rsidRPr="00352314" w:rsidRDefault="004D296C" w:rsidP="006C1CC9">
            <w:pPr>
              <w:pStyle w:val="En-tte"/>
              <w:jc w:val="both"/>
              <w:rPr>
                <w:rFonts w:ascii="Arial" w:hAnsi="Arial" w:cs="Arial"/>
                <w:lang w:val="fr-FR"/>
              </w:rPr>
            </w:pPr>
            <w:r w:rsidRPr="00352314">
              <w:rPr>
                <w:rFonts w:ascii="Arial" w:hAnsi="Arial" w:cs="Arial"/>
                <w:lang w:val="fr-FR"/>
              </w:rPr>
              <w:t>Date et lieu</w:t>
            </w:r>
            <w:r w:rsidR="00D75801" w:rsidRPr="00352314">
              <w:rPr>
                <w:rFonts w:ascii="Arial" w:hAnsi="Arial" w:cs="Arial"/>
                <w:lang w:val="fr-FR"/>
              </w:rPr>
              <w:t xml:space="preserve">: </w:t>
            </w:r>
            <w:sdt>
              <w:sdtPr>
                <w:rPr>
                  <w:rFonts w:ascii="Arial" w:hAnsi="Arial" w:cs="Arial"/>
                  <w:lang w:val="fr-FR"/>
                </w:rPr>
                <w:id w:val="-1864826989"/>
                <w:placeholder>
                  <w:docPart w:val="DefaultPlaceholder_1082065158"/>
                </w:placeholder>
                <w:showingPlcHdr/>
                <w:text/>
              </w:sdtPr>
              <w:sdtEndPr/>
              <w:sdtContent>
                <w:r w:rsidR="006C1CC9" w:rsidRPr="00B51A63">
                  <w:rPr>
                    <w:rStyle w:val="Style2"/>
                    <w:lang w:val="fr-FR"/>
                  </w:rPr>
                  <w:t>Cliquez ici pour taper du texte.</w:t>
                </w:r>
              </w:sdtContent>
            </w:sdt>
          </w:p>
        </w:tc>
      </w:tr>
    </w:tbl>
    <w:p w:rsidR="00D75801" w:rsidRPr="00AB1AD2" w:rsidRDefault="00D75801" w:rsidP="00D75801">
      <w:pPr>
        <w:jc w:val="both"/>
        <w:rPr>
          <w:rFonts w:ascii="Arial" w:hAnsi="Arial" w:cs="Arial"/>
          <w:b/>
          <w:u w:val="single"/>
          <w:lang w:val="fr-FR"/>
        </w:rPr>
      </w:pPr>
    </w:p>
    <w:p w:rsidR="00D75801" w:rsidRPr="00AB1AD2" w:rsidRDefault="00D75801" w:rsidP="00034793">
      <w:pPr>
        <w:tabs>
          <w:tab w:val="left" w:pos="2843"/>
        </w:tabs>
        <w:rPr>
          <w:rFonts w:ascii="Arial" w:hAnsi="Arial" w:cs="Arial"/>
          <w:lang w:val="fr-FR"/>
        </w:rPr>
      </w:pPr>
    </w:p>
    <w:sectPr w:rsidR="00D75801" w:rsidRPr="00AB1AD2" w:rsidSect="00D7580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E56" w:rsidRDefault="00452E56" w:rsidP="000F7D21">
      <w:pPr>
        <w:spacing w:after="0" w:line="240" w:lineRule="auto"/>
      </w:pPr>
      <w:r>
        <w:separator/>
      </w:r>
    </w:p>
  </w:endnote>
  <w:endnote w:type="continuationSeparator" w:id="0">
    <w:p w:rsidR="00452E56" w:rsidRDefault="00452E56" w:rsidP="000F7D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6" w:rsidRDefault="00452E56">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858462153"/>
      <w:docPartObj>
        <w:docPartGallery w:val="Page Numbers (Bottom of Page)"/>
        <w:docPartUnique/>
      </w:docPartObj>
    </w:sdtPr>
    <w:sdtEndPr/>
    <w:sdtContent>
      <w:p w:rsidR="00452E56" w:rsidRPr="00DE76B5" w:rsidRDefault="00452E56">
        <w:pPr>
          <w:pStyle w:val="Pieddepage"/>
          <w:jc w:val="center"/>
          <w:rPr>
            <w:rFonts w:ascii="Arial" w:hAnsi="Arial" w:cs="Arial"/>
          </w:rPr>
        </w:pPr>
        <w:r w:rsidRPr="00DE76B5">
          <w:rPr>
            <w:rFonts w:ascii="Arial" w:hAnsi="Arial" w:cs="Arial"/>
          </w:rPr>
          <w:fldChar w:fldCharType="begin"/>
        </w:r>
        <w:r w:rsidRPr="00DE76B5">
          <w:rPr>
            <w:rFonts w:ascii="Arial" w:hAnsi="Arial" w:cs="Arial"/>
          </w:rPr>
          <w:instrText>PAGE   \* MERGEFORMAT</w:instrText>
        </w:r>
        <w:r w:rsidRPr="00DE76B5">
          <w:rPr>
            <w:rFonts w:ascii="Arial" w:hAnsi="Arial" w:cs="Arial"/>
          </w:rPr>
          <w:fldChar w:fldCharType="separate"/>
        </w:r>
        <w:r w:rsidR="009D7F67" w:rsidRPr="009D7F67">
          <w:rPr>
            <w:rFonts w:ascii="Arial" w:hAnsi="Arial" w:cs="Arial"/>
            <w:noProof/>
            <w:lang w:val="es-ES"/>
          </w:rPr>
          <w:t>4</w:t>
        </w:r>
        <w:r w:rsidRPr="00DE76B5">
          <w:rPr>
            <w:rFonts w:ascii="Arial" w:hAnsi="Arial" w:cs="Arial"/>
          </w:rPr>
          <w:fldChar w:fldCharType="end"/>
        </w:r>
      </w:p>
    </w:sdtContent>
  </w:sdt>
  <w:p w:rsidR="00452E56" w:rsidRDefault="00452E56">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148604"/>
      <w:docPartObj>
        <w:docPartGallery w:val="Page Numbers (Bottom of Page)"/>
        <w:docPartUnique/>
      </w:docPartObj>
    </w:sdtPr>
    <w:sdtEndPr/>
    <w:sdtContent>
      <w:p w:rsidR="00452E56" w:rsidRDefault="00452E56">
        <w:pPr>
          <w:pStyle w:val="Pieddepage"/>
          <w:jc w:val="center"/>
        </w:pPr>
        <w:r w:rsidRPr="00817F24">
          <w:rPr>
            <w:rFonts w:ascii="Arial" w:hAnsi="Arial" w:cs="Arial"/>
          </w:rPr>
          <w:fldChar w:fldCharType="begin"/>
        </w:r>
        <w:r w:rsidRPr="00817F24">
          <w:rPr>
            <w:rFonts w:ascii="Arial" w:hAnsi="Arial" w:cs="Arial"/>
          </w:rPr>
          <w:instrText>PAGE   \* MERGEFORMAT</w:instrText>
        </w:r>
        <w:r w:rsidRPr="00817F24">
          <w:rPr>
            <w:rFonts w:ascii="Arial" w:hAnsi="Arial" w:cs="Arial"/>
          </w:rPr>
          <w:fldChar w:fldCharType="separate"/>
        </w:r>
        <w:r w:rsidR="009D7F67" w:rsidRPr="009D7F67">
          <w:rPr>
            <w:rFonts w:ascii="Arial" w:hAnsi="Arial" w:cs="Arial"/>
            <w:noProof/>
            <w:lang w:val="es-ES"/>
          </w:rPr>
          <w:t>1</w:t>
        </w:r>
        <w:r w:rsidRPr="00817F24">
          <w:rPr>
            <w:rFonts w:ascii="Arial" w:hAnsi="Arial" w:cs="Arial"/>
          </w:rPr>
          <w:fldChar w:fldCharType="end"/>
        </w:r>
      </w:p>
    </w:sdtContent>
  </w:sdt>
  <w:p w:rsidR="00452E56" w:rsidRDefault="00452E56">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E56" w:rsidRDefault="00452E56" w:rsidP="000F7D21">
      <w:pPr>
        <w:spacing w:after="0" w:line="240" w:lineRule="auto"/>
      </w:pPr>
      <w:r>
        <w:separator/>
      </w:r>
    </w:p>
  </w:footnote>
  <w:footnote w:type="continuationSeparator" w:id="0">
    <w:p w:rsidR="00452E56" w:rsidRDefault="00452E56" w:rsidP="000F7D2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6" w:rsidRDefault="00452E56">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6" w:rsidRDefault="00452E56" w:rsidP="00B4466F">
    <w:pPr>
      <w:pStyle w:val="En-tte"/>
      <w:tabs>
        <w:tab w:val="left" w:pos="2461"/>
      </w:tabs>
      <w:jc w:val="right"/>
    </w:pPr>
    <w:r>
      <w:tab/>
    </w:r>
    <w:r>
      <w:tab/>
    </w:r>
    <w:r>
      <w:tab/>
    </w:r>
    <w:r>
      <w:rPr>
        <w:noProof/>
        <w:lang w:val="fr-FR" w:eastAsia="fr-FR"/>
      </w:rPr>
      <w:drawing>
        <wp:inline distT="0" distB="0" distL="0" distR="0" wp14:anchorId="728DFAF5" wp14:editId="4BE16B4F">
          <wp:extent cx="1260000" cy="1137600"/>
          <wp:effectExtent l="0" t="0" r="0" b="571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1137600"/>
                  </a:xfrm>
                  <a:prstGeom prst="rect">
                    <a:avLst/>
                  </a:prstGeom>
                  <a:noFill/>
                  <a:ln>
                    <a:noFill/>
                  </a:ln>
                </pic:spPr>
              </pic:pic>
            </a:graphicData>
          </a:graphic>
        </wp:inline>
      </w:drawing>
    </w:r>
    <w:r>
      <w:rPr>
        <w:rFonts w:ascii="Arial" w:hAnsi="Arial" w:cs="Arial"/>
        <w:noProof/>
        <w:color w:val="FF0000"/>
        <w:lang w:val="fr-FR" w:eastAsia="fr-FR"/>
      </w:rPr>
      <w:drawing>
        <wp:anchor distT="0" distB="0" distL="114300" distR="114300" simplePos="0" relativeHeight="251659264" behindDoc="0" locked="0" layoutInCell="1" allowOverlap="1" wp14:anchorId="21DE9B87" wp14:editId="74015E1C">
          <wp:simplePos x="0" y="0"/>
          <wp:positionH relativeFrom="column">
            <wp:posOffset>17780</wp:posOffset>
          </wp:positionH>
          <wp:positionV relativeFrom="paragraph">
            <wp:posOffset>-14605</wp:posOffset>
          </wp:positionV>
          <wp:extent cx="1159200" cy="1137600"/>
          <wp:effectExtent l="0" t="0" r="3175" b="5715"/>
          <wp:wrapSquare wrapText="bothSides"/>
          <wp:docPr id="12" name="Image 4" descr="logo_MA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E-N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200" cy="11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E56" w:rsidRDefault="00452E56">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6" w:rsidRDefault="00452E56" w:rsidP="002F64D6">
    <w:pPr>
      <w:pStyle w:val="En-tte"/>
      <w:tabs>
        <w:tab w:val="left" w:pos="2461"/>
      </w:tabs>
    </w:pPr>
    <w:r>
      <w:tab/>
    </w:r>
    <w:r>
      <w:tab/>
    </w:r>
    <w:r>
      <w:tab/>
    </w:r>
    <w:r>
      <w:rPr>
        <w:noProof/>
        <w:lang w:val="fr-FR" w:eastAsia="fr-FR"/>
      </w:rPr>
      <w:drawing>
        <wp:inline distT="0" distB="0" distL="0" distR="0" wp14:anchorId="738450BB" wp14:editId="3619F9D0">
          <wp:extent cx="1260000" cy="1137600"/>
          <wp:effectExtent l="0" t="0" r="0" b="571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1137600"/>
                  </a:xfrm>
                  <a:prstGeom prst="rect">
                    <a:avLst/>
                  </a:prstGeom>
                  <a:noFill/>
                  <a:ln>
                    <a:noFill/>
                  </a:ln>
                </pic:spPr>
              </pic:pic>
            </a:graphicData>
          </a:graphic>
        </wp:inline>
      </w:drawing>
    </w:r>
    <w:r>
      <w:rPr>
        <w:rFonts w:ascii="Arial" w:hAnsi="Arial" w:cs="Arial"/>
        <w:noProof/>
        <w:color w:val="FF0000"/>
        <w:lang w:val="fr-FR" w:eastAsia="fr-FR"/>
      </w:rPr>
      <w:drawing>
        <wp:anchor distT="0" distB="0" distL="114300" distR="114300" simplePos="0" relativeHeight="251661312" behindDoc="0" locked="0" layoutInCell="1" allowOverlap="1" wp14:anchorId="1D917F59" wp14:editId="71CF4A8D">
          <wp:simplePos x="0" y="0"/>
          <wp:positionH relativeFrom="column">
            <wp:posOffset>17780</wp:posOffset>
          </wp:positionH>
          <wp:positionV relativeFrom="paragraph">
            <wp:posOffset>-14605</wp:posOffset>
          </wp:positionV>
          <wp:extent cx="1159200" cy="1137600"/>
          <wp:effectExtent l="0" t="0" r="3175" b="5715"/>
          <wp:wrapSquare wrapText="bothSides"/>
          <wp:docPr id="6" name="Image 4" descr="logo_MA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E-N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200" cy="11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E56" w:rsidRDefault="00452E56" w:rsidP="004B0F3F">
    <w:pPr>
      <w:pStyle w:val="En-tte"/>
    </w:pPr>
    <w:r w:rsidRPr="00A02274">
      <w:rPr>
        <w:noProof/>
        <w:lang w:val="fr-FR" w:eastAsia="fr-FR"/>
      </w:rPr>
      <mc:AlternateContent>
        <mc:Choice Requires="wps">
          <w:drawing>
            <wp:anchor distT="0" distB="0" distL="114300" distR="114300" simplePos="0" relativeHeight="251662336" behindDoc="0" locked="0" layoutInCell="1" allowOverlap="1" wp14:anchorId="386BFF88" wp14:editId="2236C512">
              <wp:simplePos x="0" y="0"/>
              <wp:positionH relativeFrom="column">
                <wp:posOffset>3020533</wp:posOffset>
              </wp:positionH>
              <wp:positionV relativeFrom="paragraph">
                <wp:posOffset>22860</wp:posOffset>
              </wp:positionV>
              <wp:extent cx="2579370" cy="471805"/>
              <wp:effectExtent l="0" t="0" r="0" b="444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471805"/>
                      </a:xfrm>
                      <a:prstGeom prst="rect">
                        <a:avLst/>
                      </a:prstGeom>
                      <a:solidFill>
                        <a:srgbClr val="FFFFFF"/>
                      </a:solidFill>
                      <a:ln w="9525">
                        <a:noFill/>
                        <a:miter lim="800000"/>
                        <a:headEnd/>
                        <a:tailEnd/>
                      </a:ln>
                    </wps:spPr>
                    <wps:txbx>
                      <w:txbxContent>
                        <w:p w:rsidR="00452E56" w:rsidRDefault="00452E56" w:rsidP="004C60E9">
                          <w:pPr>
                            <w:spacing w:after="0"/>
                            <w:jc w:val="right"/>
                            <w:rPr>
                              <w:rFonts w:ascii="Arial" w:hAnsi="Arial" w:cs="Arial"/>
                              <w:b/>
                              <w:sz w:val="20"/>
                              <w:lang w:val="es-ES"/>
                            </w:rPr>
                          </w:pPr>
                          <w:r w:rsidRPr="001834A8">
                            <w:rPr>
                              <w:rFonts w:ascii="Arial" w:hAnsi="Arial" w:cs="Arial"/>
                              <w:b/>
                              <w:sz w:val="20"/>
                              <w:lang w:val="es-ES"/>
                            </w:rPr>
                            <w:t xml:space="preserve">Agencia de Cooperación International </w:t>
                          </w:r>
                        </w:p>
                        <w:p w:rsidR="00452E56" w:rsidRPr="001834A8" w:rsidRDefault="00452E56" w:rsidP="002F64D6">
                          <w:pPr>
                            <w:jc w:val="right"/>
                            <w:rPr>
                              <w:rFonts w:ascii="Arial" w:hAnsi="Arial" w:cs="Arial"/>
                              <w:b/>
                              <w:sz w:val="20"/>
                              <w:lang w:val="es-ES"/>
                            </w:rPr>
                          </w:pPr>
                          <w:r w:rsidRPr="001834A8">
                            <w:rPr>
                              <w:rFonts w:ascii="Arial" w:hAnsi="Arial" w:cs="Arial"/>
                              <w:b/>
                              <w:sz w:val="20"/>
                              <w:lang w:val="es-ES"/>
                            </w:rPr>
                            <w:t>de Chile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7.85pt;margin-top:1.8pt;width:203.1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" stroked="f">
              <v:textbox style="mso-fit-shape-to-text:t" inset="0,0,0,0">
                <w:txbxContent>
                  <w:p w:rsidR="00452E56" w:rsidRDefault="00452E56" w:rsidP="004C60E9">
                    <w:pPr>
                      <w:spacing w:after="0"/>
                      <w:jc w:val="right"/>
                      <w:rPr>
                        <w:rFonts w:ascii="Arial" w:hAnsi="Arial" w:cs="Arial"/>
                        <w:b/>
                        <w:sz w:val="20"/>
                        <w:lang w:val="es-ES"/>
                      </w:rPr>
                    </w:pPr>
                    <w:r w:rsidRPr="001834A8">
                      <w:rPr>
                        <w:rFonts w:ascii="Arial" w:hAnsi="Arial" w:cs="Arial"/>
                        <w:b/>
                        <w:sz w:val="20"/>
                        <w:lang w:val="es-ES"/>
                      </w:rPr>
                      <w:t xml:space="preserve">Agencia de Cooperación International </w:t>
                    </w:r>
                  </w:p>
                  <w:p w:rsidR="00452E56" w:rsidRPr="001834A8" w:rsidRDefault="00452E56" w:rsidP="002F64D6">
                    <w:pPr>
                      <w:jc w:val="right"/>
                      <w:rPr>
                        <w:rFonts w:ascii="Arial" w:hAnsi="Arial" w:cs="Arial"/>
                        <w:b/>
                        <w:sz w:val="20"/>
                        <w:lang w:val="es-ES"/>
                      </w:rPr>
                    </w:pPr>
                    <w:proofErr w:type="gramStart"/>
                    <w:r w:rsidRPr="001834A8">
                      <w:rPr>
                        <w:rFonts w:ascii="Arial" w:hAnsi="Arial" w:cs="Arial"/>
                        <w:b/>
                        <w:sz w:val="20"/>
                        <w:lang w:val="es-ES"/>
                      </w:rPr>
                      <w:t>de</w:t>
                    </w:r>
                    <w:proofErr w:type="gramEnd"/>
                    <w:r w:rsidRPr="001834A8">
                      <w:rPr>
                        <w:rFonts w:ascii="Arial" w:hAnsi="Arial" w:cs="Arial"/>
                        <w:b/>
                        <w:sz w:val="20"/>
                        <w:lang w:val="es-ES"/>
                      </w:rPr>
                      <w:t xml:space="preserve"> Chile</w:t>
                    </w:r>
                  </w:p>
                </w:txbxContent>
              </v:textbox>
            </v:shape>
          </w:pict>
        </mc:Fallback>
      </mc:AlternateContent>
    </w:r>
    <w:r w:rsidRPr="00A02274">
      <w:rPr>
        <w:noProof/>
        <w:lang w:val="fr-FR" w:eastAsia="fr-FR"/>
      </w:rPr>
      <mc:AlternateContent>
        <mc:Choice Requires="wps">
          <w:drawing>
            <wp:anchor distT="0" distB="0" distL="114300" distR="114300" simplePos="0" relativeHeight="251663360" behindDoc="0" locked="0" layoutInCell="1" allowOverlap="1" wp14:anchorId="2A331404" wp14:editId="04939414">
              <wp:simplePos x="0" y="0"/>
              <wp:positionH relativeFrom="column">
                <wp:posOffset>36830</wp:posOffset>
              </wp:positionH>
              <wp:positionV relativeFrom="paragraph">
                <wp:posOffset>25873</wp:posOffset>
              </wp:positionV>
              <wp:extent cx="2508885" cy="871855"/>
              <wp:effectExtent l="0" t="0" r="5715" b="444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871855"/>
                      </a:xfrm>
                      <a:prstGeom prst="rect">
                        <a:avLst/>
                      </a:prstGeom>
                      <a:solidFill>
                        <a:srgbClr val="FFFFFF"/>
                      </a:solidFill>
                      <a:ln w="9525">
                        <a:noFill/>
                        <a:miter lim="800000"/>
                        <a:headEnd/>
                        <a:tailEnd/>
                      </a:ln>
                    </wps:spPr>
                    <wps:txbx>
                      <w:txbxContent>
                        <w:p w:rsidR="00452E56" w:rsidRPr="00254169" w:rsidRDefault="00452E56" w:rsidP="004B0F3F">
                          <w:pPr>
                            <w:spacing w:after="100"/>
                            <w:jc w:val="both"/>
                            <w:rPr>
                              <w:rFonts w:ascii="Arial" w:hAnsi="Arial" w:cs="Arial"/>
                              <w:b/>
                              <w:bCs/>
                              <w:sz w:val="20"/>
                              <w:lang w:val="fr-FR"/>
                            </w:rPr>
                          </w:pPr>
                          <w:r w:rsidRPr="00254169">
                            <w:rPr>
                              <w:rFonts w:ascii="Arial" w:hAnsi="Arial" w:cs="Arial"/>
                              <w:b/>
                              <w:bCs/>
                              <w:sz w:val="20"/>
                              <w:lang w:val="fr-FR"/>
                            </w:rPr>
                            <w:t>Direction générale de la mondialisation, du développement et des partenariats</w:t>
                          </w:r>
                        </w:p>
                        <w:p w:rsidR="00452E56" w:rsidRPr="00254169" w:rsidRDefault="00452E56" w:rsidP="004B0F3F">
                          <w:pPr>
                            <w:spacing w:after="100"/>
                            <w:jc w:val="both"/>
                            <w:rPr>
                              <w:rFonts w:ascii="Arial" w:hAnsi="Arial" w:cs="Arial"/>
                              <w:sz w:val="18"/>
                              <w:szCs w:val="20"/>
                              <w:lang w:val="fr-FR"/>
                            </w:rPr>
                          </w:pPr>
                          <w:r w:rsidRPr="00254169">
                            <w:rPr>
                              <w:rFonts w:ascii="Arial" w:hAnsi="Arial" w:cs="Arial"/>
                              <w:sz w:val="18"/>
                              <w:szCs w:val="20"/>
                              <w:lang w:val="fr-FR"/>
                            </w:rPr>
                            <w:t>Délégation pour l’action extérieure des collectivités territoriales</w:t>
                          </w:r>
                        </w:p>
                        <w:p w:rsidR="00452E56" w:rsidRPr="00254169" w:rsidRDefault="00452E56" w:rsidP="004B0F3F">
                          <w:pPr>
                            <w:jc w:val="right"/>
                            <w:rPr>
                              <w:rFonts w:ascii="Arial" w:hAnsi="Arial" w:cs="Arial"/>
                              <w:b/>
                              <w:lang w:val="fr-FR"/>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pt;margin-top:2.05pt;width:197.55pt;height:6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" stroked="f">
              <v:textbox inset="0,0,0,0">
                <w:txbxContent>
                  <w:p w:rsidR="00452E56" w:rsidRPr="00254169" w:rsidRDefault="00452E56" w:rsidP="004B0F3F">
                    <w:pPr>
                      <w:spacing w:after="100"/>
                      <w:jc w:val="both"/>
                      <w:rPr>
                        <w:rFonts w:ascii="Arial" w:hAnsi="Arial" w:cs="Arial"/>
                        <w:b/>
                        <w:bCs/>
                        <w:sz w:val="20"/>
                        <w:lang w:val="fr-FR"/>
                      </w:rPr>
                    </w:pPr>
                    <w:r w:rsidRPr="00254169">
                      <w:rPr>
                        <w:rFonts w:ascii="Arial" w:hAnsi="Arial" w:cs="Arial"/>
                        <w:b/>
                        <w:bCs/>
                        <w:sz w:val="20"/>
                        <w:lang w:val="fr-FR"/>
                      </w:rPr>
                      <w:t>Direction générale de la mondialisation, du développement et des partenariats</w:t>
                    </w:r>
                  </w:p>
                  <w:p w:rsidR="00452E56" w:rsidRPr="00254169" w:rsidRDefault="00452E56" w:rsidP="004B0F3F">
                    <w:pPr>
                      <w:spacing w:after="100"/>
                      <w:jc w:val="both"/>
                      <w:rPr>
                        <w:rFonts w:ascii="Arial" w:hAnsi="Arial" w:cs="Arial"/>
                        <w:sz w:val="18"/>
                        <w:szCs w:val="20"/>
                        <w:lang w:val="fr-FR"/>
                      </w:rPr>
                    </w:pPr>
                    <w:r w:rsidRPr="00254169">
                      <w:rPr>
                        <w:rFonts w:ascii="Arial" w:hAnsi="Arial" w:cs="Arial"/>
                        <w:sz w:val="18"/>
                        <w:szCs w:val="20"/>
                        <w:lang w:val="fr-FR"/>
                      </w:rPr>
                      <w:t>Délégation pour l’action extérieure des collectivités territoriales</w:t>
                    </w:r>
                  </w:p>
                  <w:p w:rsidR="00452E56" w:rsidRPr="00254169" w:rsidRDefault="00452E56" w:rsidP="004B0F3F">
                    <w:pPr>
                      <w:jc w:val="right"/>
                      <w:rPr>
                        <w:rFonts w:ascii="Arial" w:hAnsi="Arial" w:cs="Arial"/>
                        <w:b/>
                        <w:lang w:val="fr-FR"/>
                      </w:rPr>
                    </w:pPr>
                  </w:p>
                </w:txbxContent>
              </v:textbox>
            </v:shape>
          </w:pict>
        </mc:Fallback>
      </mc:AlternateContent>
    </w:r>
  </w:p>
  <w:p w:rsidR="00452E56" w:rsidRDefault="00452E56" w:rsidP="004B0F3F">
    <w:pPr>
      <w:pStyle w:val="En-tte"/>
    </w:pPr>
  </w:p>
  <w:p w:rsidR="00452E56" w:rsidRDefault="00452E56" w:rsidP="004B0F3F">
    <w:pPr>
      <w:pStyle w:val="En-tte"/>
    </w:pPr>
  </w:p>
  <w:p w:rsidR="00452E56" w:rsidRDefault="00452E56" w:rsidP="004B0F3F">
    <w:pPr>
      <w:pStyle w:val="En-tte"/>
    </w:pPr>
  </w:p>
  <w:p w:rsidR="00452E56" w:rsidRPr="004B0F3F" w:rsidRDefault="00452E56" w:rsidP="004B0F3F">
    <w:pPr>
      <w:pStyle w:val="En-tte"/>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2E56" w:rsidRDefault="00452E56" w:rsidP="004B0F3F">
    <w:pPr>
      <w:pStyle w:val="En-tte"/>
      <w:tabs>
        <w:tab w:val="left" w:pos="2461"/>
      </w:tabs>
      <w:jc w:val="right"/>
    </w:pPr>
    <w:r>
      <w:tab/>
    </w:r>
    <w:r>
      <w:tab/>
    </w:r>
    <w:r>
      <w:tab/>
    </w:r>
    <w:r>
      <w:rPr>
        <w:noProof/>
        <w:lang w:val="fr-FR" w:eastAsia="fr-FR"/>
      </w:rPr>
      <w:drawing>
        <wp:inline distT="0" distB="0" distL="0" distR="0" wp14:anchorId="2CA486B4" wp14:editId="3ED06D26">
          <wp:extent cx="1260000" cy="1137600"/>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0000" cy="1137600"/>
                  </a:xfrm>
                  <a:prstGeom prst="rect">
                    <a:avLst/>
                  </a:prstGeom>
                  <a:noFill/>
                  <a:ln>
                    <a:noFill/>
                  </a:ln>
                </pic:spPr>
              </pic:pic>
            </a:graphicData>
          </a:graphic>
        </wp:inline>
      </w:drawing>
    </w:r>
    <w:r>
      <w:rPr>
        <w:rFonts w:ascii="Arial" w:hAnsi="Arial" w:cs="Arial"/>
        <w:noProof/>
        <w:color w:val="FF0000"/>
        <w:lang w:val="fr-FR" w:eastAsia="fr-FR"/>
      </w:rPr>
      <w:drawing>
        <wp:anchor distT="0" distB="0" distL="114300" distR="114300" simplePos="0" relativeHeight="251665408" behindDoc="0" locked="0" layoutInCell="1" allowOverlap="1" wp14:anchorId="5CF828C3" wp14:editId="3740B880">
          <wp:simplePos x="0" y="0"/>
          <wp:positionH relativeFrom="column">
            <wp:posOffset>17780</wp:posOffset>
          </wp:positionH>
          <wp:positionV relativeFrom="paragraph">
            <wp:posOffset>-14605</wp:posOffset>
          </wp:positionV>
          <wp:extent cx="1159200" cy="1137600"/>
          <wp:effectExtent l="0" t="0" r="3175" b="5715"/>
          <wp:wrapSquare wrapText="bothSides"/>
          <wp:docPr id="4" name="Image 4" descr="logo_MAE-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E-N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200" cy="113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E56" w:rsidRPr="004B0F3F" w:rsidRDefault="00452E56" w:rsidP="004B0F3F">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A9E"/>
    <w:multiLevelType w:val="hybridMultilevel"/>
    <w:tmpl w:val="7DAE1632"/>
    <w:lvl w:ilvl="0" w:tplc="F7DA1E82">
      <w:start w:val="1"/>
      <w:numFmt w:val="upperRoman"/>
      <w:lvlText w:val="%1."/>
      <w:lvlJc w:val="left"/>
      <w:pPr>
        <w:tabs>
          <w:tab w:val="num" w:pos="1080"/>
        </w:tabs>
        <w:ind w:left="1080" w:hanging="720"/>
      </w:pPr>
      <w:rPr>
        <w:rFonts w:hint="default"/>
        <w:lang w:val="es-E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92041A7"/>
    <w:multiLevelType w:val="hybridMultilevel"/>
    <w:tmpl w:val="AC34D90C"/>
    <w:lvl w:ilvl="0" w:tplc="3A38C852">
      <w:start w:val="1"/>
      <w:numFmt w:val="bullet"/>
      <w:pStyle w:val="Paragraphedeliste"/>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nsid w:val="19BE331C"/>
    <w:multiLevelType w:val="hybridMultilevel"/>
    <w:tmpl w:val="6C0C80FE"/>
    <w:lvl w:ilvl="0" w:tplc="F7DA1E82">
      <w:start w:val="1"/>
      <w:numFmt w:val="upperRoman"/>
      <w:lvlText w:val="%1."/>
      <w:lvlJc w:val="left"/>
      <w:pPr>
        <w:tabs>
          <w:tab w:val="num" w:pos="1080"/>
        </w:tabs>
        <w:ind w:left="1080" w:hanging="720"/>
      </w:pPr>
      <w:rPr>
        <w:rFonts w:hint="default"/>
        <w:lang w:val="es-E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24F86E4B"/>
    <w:multiLevelType w:val="hybridMultilevel"/>
    <w:tmpl w:val="1076C01C"/>
    <w:lvl w:ilvl="0" w:tplc="C2E8D20E">
      <w:start w:val="1"/>
      <w:numFmt w:val="bullet"/>
      <w:lvlText w:val="-"/>
      <w:lvlJc w:val="left"/>
      <w:pPr>
        <w:tabs>
          <w:tab w:val="num" w:pos="1440"/>
        </w:tabs>
        <w:ind w:left="1440" w:hanging="360"/>
      </w:pPr>
      <w:rPr>
        <w:rFonts w:ascii="Arial" w:eastAsia="Times New Roman" w:hAnsi="Arial" w:cs="Arial" w:hint="default"/>
      </w:rPr>
    </w:lvl>
    <w:lvl w:ilvl="1" w:tplc="999ED228">
      <w:start w:val="1"/>
      <w:numFmt w:val="bullet"/>
      <w:lvlText w:val=""/>
      <w:lvlJc w:val="left"/>
      <w:pPr>
        <w:tabs>
          <w:tab w:val="num" w:pos="720"/>
        </w:tabs>
        <w:ind w:left="720" w:hanging="360"/>
      </w:pPr>
      <w:rPr>
        <w:rFonts w:ascii="Wingdings" w:hAnsi="Wingdings" w:hint="default"/>
        <w:color w:val="auto"/>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4">
    <w:nsid w:val="3AF87A23"/>
    <w:multiLevelType w:val="hybridMultilevel"/>
    <w:tmpl w:val="E6BC4E8C"/>
    <w:lvl w:ilvl="0" w:tplc="75B2BE6C">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5">
    <w:nsid w:val="5A5F3E76"/>
    <w:multiLevelType w:val="hybridMultilevel"/>
    <w:tmpl w:val="E6BC4E8C"/>
    <w:lvl w:ilvl="0" w:tplc="75B2BE6C">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nsid w:val="653D0E8E"/>
    <w:multiLevelType w:val="hybridMultilevel"/>
    <w:tmpl w:val="6C0C80FE"/>
    <w:lvl w:ilvl="0" w:tplc="F7DA1E82">
      <w:start w:val="1"/>
      <w:numFmt w:val="upperRoman"/>
      <w:lvlText w:val="%1."/>
      <w:lvlJc w:val="left"/>
      <w:pPr>
        <w:tabs>
          <w:tab w:val="num" w:pos="1080"/>
        </w:tabs>
        <w:ind w:left="1080" w:hanging="720"/>
      </w:pPr>
      <w:rPr>
        <w:rFonts w:hint="default"/>
        <w:lang w:val="es-E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nsid w:val="69220223"/>
    <w:multiLevelType w:val="hybridMultilevel"/>
    <w:tmpl w:val="B0E24EE6"/>
    <w:lvl w:ilvl="0" w:tplc="75B2BE6C">
      <w:start w:val="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8">
    <w:nsid w:val="716910D3"/>
    <w:multiLevelType w:val="hybridMultilevel"/>
    <w:tmpl w:val="1F68597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8"/>
  </w:num>
  <w:num w:numId="6">
    <w:abstractNumId w:val="3"/>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956"/>
    <w:rsid w:val="000147B5"/>
    <w:rsid w:val="00034793"/>
    <w:rsid w:val="00041E38"/>
    <w:rsid w:val="00062150"/>
    <w:rsid w:val="0008267B"/>
    <w:rsid w:val="00092F7C"/>
    <w:rsid w:val="000A2824"/>
    <w:rsid w:val="000D52AE"/>
    <w:rsid w:val="000F7D21"/>
    <w:rsid w:val="00117C5B"/>
    <w:rsid w:val="00133752"/>
    <w:rsid w:val="00171774"/>
    <w:rsid w:val="00184F42"/>
    <w:rsid w:val="001A1453"/>
    <w:rsid w:val="001C29E6"/>
    <w:rsid w:val="001D13A6"/>
    <w:rsid w:val="001D33FA"/>
    <w:rsid w:val="001F040D"/>
    <w:rsid w:val="00254169"/>
    <w:rsid w:val="00265817"/>
    <w:rsid w:val="00267595"/>
    <w:rsid w:val="00275943"/>
    <w:rsid w:val="002A3047"/>
    <w:rsid w:val="002B3FD0"/>
    <w:rsid w:val="002F64D6"/>
    <w:rsid w:val="00305E3F"/>
    <w:rsid w:val="00311FA6"/>
    <w:rsid w:val="00352314"/>
    <w:rsid w:val="00383F18"/>
    <w:rsid w:val="003842F0"/>
    <w:rsid w:val="00390C01"/>
    <w:rsid w:val="00395500"/>
    <w:rsid w:val="003A245A"/>
    <w:rsid w:val="00423908"/>
    <w:rsid w:val="00452E56"/>
    <w:rsid w:val="00456895"/>
    <w:rsid w:val="0049749C"/>
    <w:rsid w:val="004B0F3F"/>
    <w:rsid w:val="004C60E9"/>
    <w:rsid w:val="004C7C42"/>
    <w:rsid w:val="004D296C"/>
    <w:rsid w:val="004E450A"/>
    <w:rsid w:val="00527E9F"/>
    <w:rsid w:val="0053633A"/>
    <w:rsid w:val="00561C5D"/>
    <w:rsid w:val="00571074"/>
    <w:rsid w:val="00585CDD"/>
    <w:rsid w:val="005F7135"/>
    <w:rsid w:val="00696A16"/>
    <w:rsid w:val="006A0D4F"/>
    <w:rsid w:val="006B61C9"/>
    <w:rsid w:val="006C1CC9"/>
    <w:rsid w:val="006F3213"/>
    <w:rsid w:val="00702D5C"/>
    <w:rsid w:val="00740621"/>
    <w:rsid w:val="007A34B2"/>
    <w:rsid w:val="007B0519"/>
    <w:rsid w:val="007D0954"/>
    <w:rsid w:val="00817F24"/>
    <w:rsid w:val="00837647"/>
    <w:rsid w:val="00842A64"/>
    <w:rsid w:val="00866C7A"/>
    <w:rsid w:val="008C3630"/>
    <w:rsid w:val="00922A23"/>
    <w:rsid w:val="00923169"/>
    <w:rsid w:val="0094556E"/>
    <w:rsid w:val="00950846"/>
    <w:rsid w:val="00957532"/>
    <w:rsid w:val="009D7F67"/>
    <w:rsid w:val="009F2040"/>
    <w:rsid w:val="00A50BCC"/>
    <w:rsid w:val="00A510A3"/>
    <w:rsid w:val="00A52B64"/>
    <w:rsid w:val="00A55470"/>
    <w:rsid w:val="00A74D1F"/>
    <w:rsid w:val="00A74D71"/>
    <w:rsid w:val="00A91AA1"/>
    <w:rsid w:val="00AB1AD2"/>
    <w:rsid w:val="00AD0B8F"/>
    <w:rsid w:val="00B018A1"/>
    <w:rsid w:val="00B32876"/>
    <w:rsid w:val="00B4466F"/>
    <w:rsid w:val="00B467F8"/>
    <w:rsid w:val="00B51A63"/>
    <w:rsid w:val="00B846D0"/>
    <w:rsid w:val="00B91FDB"/>
    <w:rsid w:val="00C33650"/>
    <w:rsid w:val="00C50FC7"/>
    <w:rsid w:val="00C7647D"/>
    <w:rsid w:val="00D75801"/>
    <w:rsid w:val="00DB4DD4"/>
    <w:rsid w:val="00DC38D8"/>
    <w:rsid w:val="00DE76B5"/>
    <w:rsid w:val="00E0697A"/>
    <w:rsid w:val="00E3242B"/>
    <w:rsid w:val="00E50956"/>
    <w:rsid w:val="00E81159"/>
    <w:rsid w:val="00EA0707"/>
    <w:rsid w:val="00F21673"/>
    <w:rsid w:val="00F73660"/>
    <w:rsid w:val="00F95A47"/>
    <w:rsid w:val="00FB0F89"/>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next w:val="Normal"/>
    <w:link w:val="Titre5Car"/>
    <w:qFormat/>
    <w:rsid w:val="00585CDD"/>
    <w:pPr>
      <w:keepNext/>
      <w:spacing w:after="0" w:line="240" w:lineRule="auto"/>
      <w:outlineLvl w:val="4"/>
    </w:pPr>
    <w:rPr>
      <w:rFonts w:ascii="Times New Roman" w:eastAsia="Times New Roman" w:hAnsi="Times New Roman" w:cs="Times New Roman"/>
      <w:sz w:val="24"/>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7D21"/>
    <w:pPr>
      <w:tabs>
        <w:tab w:val="center" w:pos="4419"/>
        <w:tab w:val="right" w:pos="8838"/>
      </w:tabs>
      <w:spacing w:after="0" w:line="240" w:lineRule="auto"/>
    </w:pPr>
  </w:style>
  <w:style w:type="character" w:customStyle="1" w:styleId="En-tteCar">
    <w:name w:val="En-tête Car"/>
    <w:basedOn w:val="Policepardfaut"/>
    <w:link w:val="En-tte"/>
    <w:uiPriority w:val="99"/>
    <w:rsid w:val="000F7D21"/>
  </w:style>
  <w:style w:type="paragraph" w:styleId="Pieddepage">
    <w:name w:val="footer"/>
    <w:basedOn w:val="Normal"/>
    <w:link w:val="PieddepageCar"/>
    <w:uiPriority w:val="99"/>
    <w:unhideWhenUsed/>
    <w:rsid w:val="000F7D21"/>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0F7D21"/>
  </w:style>
  <w:style w:type="paragraph" w:styleId="Textedebulles">
    <w:name w:val="Balloon Text"/>
    <w:basedOn w:val="Normal"/>
    <w:link w:val="TextedebullesCar"/>
    <w:uiPriority w:val="99"/>
    <w:semiHidden/>
    <w:unhideWhenUsed/>
    <w:rsid w:val="000F7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7D21"/>
    <w:rPr>
      <w:rFonts w:ascii="Tahoma" w:hAnsi="Tahoma" w:cs="Tahoma"/>
      <w:sz w:val="16"/>
      <w:szCs w:val="16"/>
    </w:rPr>
  </w:style>
  <w:style w:type="character" w:styleId="Textedelespacerserv">
    <w:name w:val="Placeholder Text"/>
    <w:basedOn w:val="Policepardfaut"/>
    <w:uiPriority w:val="99"/>
    <w:semiHidden/>
    <w:rsid w:val="000F7D21"/>
    <w:rPr>
      <w:color w:val="808080"/>
    </w:rPr>
  </w:style>
  <w:style w:type="table" w:styleId="Grille">
    <w:name w:val="Table Grid"/>
    <w:basedOn w:val="TableauNormal"/>
    <w:uiPriority w:val="59"/>
    <w:rsid w:val="00F73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571074"/>
    <w:rPr>
      <w:b/>
      <w:bCs/>
    </w:rPr>
  </w:style>
  <w:style w:type="paragraph" w:styleId="Paragraphedeliste">
    <w:name w:val="List Paragraph"/>
    <w:basedOn w:val="Normal"/>
    <w:autoRedefine/>
    <w:uiPriority w:val="34"/>
    <w:qFormat/>
    <w:rsid w:val="00184F42"/>
    <w:pPr>
      <w:numPr>
        <w:numId w:val="4"/>
      </w:numPr>
      <w:contextualSpacing/>
      <w:jc w:val="both"/>
    </w:pPr>
    <w:rPr>
      <w:rFonts w:eastAsiaTheme="minorHAnsi"/>
      <w:lang w:val="fr-FR" w:eastAsia="en-US"/>
    </w:rPr>
  </w:style>
  <w:style w:type="character" w:customStyle="1" w:styleId="Titre5Car">
    <w:name w:val="Titre 5 Car"/>
    <w:basedOn w:val="Policepardfaut"/>
    <w:link w:val="Titre5"/>
    <w:rsid w:val="00585CDD"/>
    <w:rPr>
      <w:rFonts w:ascii="Times New Roman" w:eastAsia="Times New Roman" w:hAnsi="Times New Roman" w:cs="Times New Roman"/>
      <w:sz w:val="24"/>
      <w:szCs w:val="20"/>
      <w:lang w:val="fr-FR" w:eastAsia="fr-FR"/>
    </w:rPr>
  </w:style>
  <w:style w:type="character" w:customStyle="1" w:styleId="Style1">
    <w:name w:val="Style1"/>
    <w:basedOn w:val="Policepardfaut"/>
    <w:uiPriority w:val="1"/>
    <w:rsid w:val="00452E56"/>
    <w:rPr>
      <w:rFonts w:ascii="Arial" w:hAnsi="Arial"/>
      <w:sz w:val="20"/>
    </w:rPr>
  </w:style>
  <w:style w:type="character" w:customStyle="1" w:styleId="Style2">
    <w:name w:val="Style2"/>
    <w:basedOn w:val="Policepardfaut"/>
    <w:uiPriority w:val="1"/>
    <w:qFormat/>
    <w:rsid w:val="000A2824"/>
    <w:rPr>
      <w:rFonts w:ascii="Arial" w:hAnsi="Arial"/>
      <w:color w:val="808080" w:themeColor="background1" w:themeShade="80"/>
      <w:sz w:val="20"/>
    </w:rPr>
  </w:style>
  <w:style w:type="character" w:customStyle="1" w:styleId="Style3">
    <w:name w:val="Style3"/>
    <w:basedOn w:val="Policepardfaut"/>
    <w:uiPriority w:val="1"/>
    <w:rsid w:val="00452E56"/>
    <w:rPr>
      <w:rFonts w:ascii="Arial" w:hAnsi="Arial"/>
      <w:color w:val="808080" w:themeColor="background1" w:themeShade="80"/>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next w:val="Normal"/>
    <w:link w:val="Titre5Car"/>
    <w:qFormat/>
    <w:rsid w:val="00585CDD"/>
    <w:pPr>
      <w:keepNext/>
      <w:spacing w:after="0" w:line="240" w:lineRule="auto"/>
      <w:outlineLvl w:val="4"/>
    </w:pPr>
    <w:rPr>
      <w:rFonts w:ascii="Times New Roman" w:eastAsia="Times New Roman" w:hAnsi="Times New Roman" w:cs="Times New Roman"/>
      <w:sz w:val="24"/>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F7D21"/>
    <w:pPr>
      <w:tabs>
        <w:tab w:val="center" w:pos="4419"/>
        <w:tab w:val="right" w:pos="8838"/>
      </w:tabs>
      <w:spacing w:after="0" w:line="240" w:lineRule="auto"/>
    </w:pPr>
  </w:style>
  <w:style w:type="character" w:customStyle="1" w:styleId="En-tteCar">
    <w:name w:val="En-tête Car"/>
    <w:basedOn w:val="Policepardfaut"/>
    <w:link w:val="En-tte"/>
    <w:uiPriority w:val="99"/>
    <w:rsid w:val="000F7D21"/>
  </w:style>
  <w:style w:type="paragraph" w:styleId="Pieddepage">
    <w:name w:val="footer"/>
    <w:basedOn w:val="Normal"/>
    <w:link w:val="PieddepageCar"/>
    <w:uiPriority w:val="99"/>
    <w:unhideWhenUsed/>
    <w:rsid w:val="000F7D21"/>
    <w:pPr>
      <w:tabs>
        <w:tab w:val="center" w:pos="4419"/>
        <w:tab w:val="right" w:pos="8838"/>
      </w:tabs>
      <w:spacing w:after="0" w:line="240" w:lineRule="auto"/>
    </w:pPr>
  </w:style>
  <w:style w:type="character" w:customStyle="1" w:styleId="PieddepageCar">
    <w:name w:val="Pied de page Car"/>
    <w:basedOn w:val="Policepardfaut"/>
    <w:link w:val="Pieddepage"/>
    <w:uiPriority w:val="99"/>
    <w:rsid w:val="000F7D21"/>
  </w:style>
  <w:style w:type="paragraph" w:styleId="Textedebulles">
    <w:name w:val="Balloon Text"/>
    <w:basedOn w:val="Normal"/>
    <w:link w:val="TextedebullesCar"/>
    <w:uiPriority w:val="99"/>
    <w:semiHidden/>
    <w:unhideWhenUsed/>
    <w:rsid w:val="000F7D2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7D21"/>
    <w:rPr>
      <w:rFonts w:ascii="Tahoma" w:hAnsi="Tahoma" w:cs="Tahoma"/>
      <w:sz w:val="16"/>
      <w:szCs w:val="16"/>
    </w:rPr>
  </w:style>
  <w:style w:type="character" w:styleId="Textedelespacerserv">
    <w:name w:val="Placeholder Text"/>
    <w:basedOn w:val="Policepardfaut"/>
    <w:uiPriority w:val="99"/>
    <w:semiHidden/>
    <w:rsid w:val="000F7D21"/>
    <w:rPr>
      <w:color w:val="808080"/>
    </w:rPr>
  </w:style>
  <w:style w:type="table" w:styleId="Grille">
    <w:name w:val="Table Grid"/>
    <w:basedOn w:val="TableauNormal"/>
    <w:uiPriority w:val="59"/>
    <w:rsid w:val="00F736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571074"/>
    <w:rPr>
      <w:b/>
      <w:bCs/>
    </w:rPr>
  </w:style>
  <w:style w:type="paragraph" w:styleId="Paragraphedeliste">
    <w:name w:val="List Paragraph"/>
    <w:basedOn w:val="Normal"/>
    <w:autoRedefine/>
    <w:uiPriority w:val="34"/>
    <w:qFormat/>
    <w:rsid w:val="00184F42"/>
    <w:pPr>
      <w:numPr>
        <w:numId w:val="4"/>
      </w:numPr>
      <w:contextualSpacing/>
      <w:jc w:val="both"/>
    </w:pPr>
    <w:rPr>
      <w:rFonts w:eastAsiaTheme="minorHAnsi"/>
      <w:lang w:val="fr-FR" w:eastAsia="en-US"/>
    </w:rPr>
  </w:style>
  <w:style w:type="character" w:customStyle="1" w:styleId="Titre5Car">
    <w:name w:val="Titre 5 Car"/>
    <w:basedOn w:val="Policepardfaut"/>
    <w:link w:val="Titre5"/>
    <w:rsid w:val="00585CDD"/>
    <w:rPr>
      <w:rFonts w:ascii="Times New Roman" w:eastAsia="Times New Roman" w:hAnsi="Times New Roman" w:cs="Times New Roman"/>
      <w:sz w:val="24"/>
      <w:szCs w:val="20"/>
      <w:lang w:val="fr-FR" w:eastAsia="fr-FR"/>
    </w:rPr>
  </w:style>
  <w:style w:type="character" w:customStyle="1" w:styleId="Style1">
    <w:name w:val="Style1"/>
    <w:basedOn w:val="Policepardfaut"/>
    <w:uiPriority w:val="1"/>
    <w:rsid w:val="00452E56"/>
    <w:rPr>
      <w:rFonts w:ascii="Arial" w:hAnsi="Arial"/>
      <w:sz w:val="20"/>
    </w:rPr>
  </w:style>
  <w:style w:type="character" w:customStyle="1" w:styleId="Style2">
    <w:name w:val="Style2"/>
    <w:basedOn w:val="Policepardfaut"/>
    <w:uiPriority w:val="1"/>
    <w:qFormat/>
    <w:rsid w:val="000A2824"/>
    <w:rPr>
      <w:rFonts w:ascii="Arial" w:hAnsi="Arial"/>
      <w:color w:val="808080" w:themeColor="background1" w:themeShade="80"/>
      <w:sz w:val="20"/>
    </w:rPr>
  </w:style>
  <w:style w:type="character" w:customStyle="1" w:styleId="Style3">
    <w:name w:val="Style3"/>
    <w:basedOn w:val="Policepardfaut"/>
    <w:uiPriority w:val="1"/>
    <w:rsid w:val="00452E56"/>
    <w:rPr>
      <w:rFonts w:ascii="Arial" w:hAnsi="Arial"/>
      <w:color w:val="808080" w:themeColor="background1" w:themeShade="8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2.xml"/><Relationship Id="rId47" Type="http://schemas.openxmlformats.org/officeDocument/2006/relationships/header" Target="header3.xml"/><Relationship Id="rId48" Type="http://schemas.openxmlformats.org/officeDocument/2006/relationships/footer" Target="footer3.xml"/><Relationship Id="rId49" Type="http://schemas.openxmlformats.org/officeDocument/2006/relationships/header" Target="header4.xml"/><Relationship Id="rId20" Type="http://schemas.openxmlformats.org/officeDocument/2006/relationships/image" Target="media/image12.wmf"/><Relationship Id="rId21" Type="http://schemas.openxmlformats.org/officeDocument/2006/relationships/image" Target="media/image13.wmf"/><Relationship Id="rId22" Type="http://schemas.openxmlformats.org/officeDocument/2006/relationships/image" Target="media/image14.wmf"/><Relationship Id="rId23" Type="http://schemas.openxmlformats.org/officeDocument/2006/relationships/image" Target="media/image15.wmf"/><Relationship Id="rId24" Type="http://schemas.openxmlformats.org/officeDocument/2006/relationships/image" Target="media/image16.wmf"/><Relationship Id="rId25" Type="http://schemas.openxmlformats.org/officeDocument/2006/relationships/image" Target="media/image17.wmf"/><Relationship Id="rId26" Type="http://schemas.openxmlformats.org/officeDocument/2006/relationships/image" Target="media/image18.wmf"/><Relationship Id="rId27" Type="http://schemas.openxmlformats.org/officeDocument/2006/relationships/image" Target="media/image19.wmf"/><Relationship Id="rId28" Type="http://schemas.openxmlformats.org/officeDocument/2006/relationships/image" Target="media/image20.wmf"/><Relationship Id="rId29" Type="http://schemas.openxmlformats.org/officeDocument/2006/relationships/image" Target="media/image21.wmf"/><Relationship Id="rId50" Type="http://schemas.openxmlformats.org/officeDocument/2006/relationships/fontTable" Target="fontTable.xml"/><Relationship Id="rId51" Type="http://schemas.openxmlformats.org/officeDocument/2006/relationships/glossaryDocument" Target="glossary/document.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wmf"/><Relationship Id="rId31" Type="http://schemas.openxmlformats.org/officeDocument/2006/relationships/image" Target="media/image23.wmf"/><Relationship Id="rId32" Type="http://schemas.openxmlformats.org/officeDocument/2006/relationships/image" Target="media/image24.wmf"/><Relationship Id="rId9" Type="http://schemas.openxmlformats.org/officeDocument/2006/relationships/image" Target="media/image1.w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image" Target="media/image27.wmf"/><Relationship Id="rId36" Type="http://schemas.openxmlformats.org/officeDocument/2006/relationships/image" Target="media/image28.wmf"/><Relationship Id="rId10" Type="http://schemas.openxmlformats.org/officeDocument/2006/relationships/image" Target="media/image2.wmf"/><Relationship Id="rId11" Type="http://schemas.openxmlformats.org/officeDocument/2006/relationships/image" Target="media/image3.wmf"/><Relationship Id="rId12" Type="http://schemas.openxmlformats.org/officeDocument/2006/relationships/image" Target="media/image4.wmf"/><Relationship Id="rId13" Type="http://schemas.openxmlformats.org/officeDocument/2006/relationships/image" Target="media/image5.wmf"/><Relationship Id="rId14" Type="http://schemas.openxmlformats.org/officeDocument/2006/relationships/image" Target="media/image6.wmf"/><Relationship Id="rId15" Type="http://schemas.openxmlformats.org/officeDocument/2006/relationships/image" Target="media/image7.wmf"/><Relationship Id="rId16" Type="http://schemas.openxmlformats.org/officeDocument/2006/relationships/image" Target="media/image8.wmf"/><Relationship Id="rId17" Type="http://schemas.openxmlformats.org/officeDocument/2006/relationships/image" Target="media/image9.wmf"/><Relationship Id="rId18" Type="http://schemas.openxmlformats.org/officeDocument/2006/relationships/image" Target="media/image10.wmf"/><Relationship Id="rId19" Type="http://schemas.openxmlformats.org/officeDocument/2006/relationships/image" Target="media/image11.wmf"/><Relationship Id="rId37" Type="http://schemas.openxmlformats.org/officeDocument/2006/relationships/image" Target="media/image29.wmf"/><Relationship Id="rId38" Type="http://schemas.openxmlformats.org/officeDocument/2006/relationships/image" Target="media/image30.wmf"/><Relationship Id="rId39" Type="http://schemas.openxmlformats.org/officeDocument/2006/relationships/image" Target="media/image31.wmf"/><Relationship Id="rId40" Type="http://schemas.openxmlformats.org/officeDocument/2006/relationships/image" Target="media/image32.wmf"/><Relationship Id="rId41" Type="http://schemas.openxmlformats.org/officeDocument/2006/relationships/image" Target="media/image33.wmf"/><Relationship Id="rId42" Type="http://schemas.openxmlformats.org/officeDocument/2006/relationships/image" Target="media/image34.wmf"/><Relationship Id="rId43" Type="http://schemas.openxmlformats.org/officeDocument/2006/relationships/header" Target="header1.xml"/><Relationship Id="rId44" Type="http://schemas.openxmlformats.org/officeDocument/2006/relationships/header" Target="header2.xml"/><Relationship Id="rId4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5.jpg"/><Relationship Id="rId2" Type="http://schemas.openxmlformats.org/officeDocument/2006/relationships/image" Target="media/image36.jpeg"/></Relationships>
</file>

<file path=word/_rels/header3.xml.rels><?xml version="1.0" encoding="UTF-8" standalone="yes"?>
<Relationships xmlns="http://schemas.openxmlformats.org/package/2006/relationships"><Relationship Id="rId1" Type="http://schemas.openxmlformats.org/officeDocument/2006/relationships/image" Target="media/image35.jpg"/><Relationship Id="rId2" Type="http://schemas.openxmlformats.org/officeDocument/2006/relationships/image" Target="media/image36.jpeg"/></Relationships>
</file>

<file path=word/_rels/header4.xml.rels><?xml version="1.0" encoding="UTF-8" standalone="yes"?>
<Relationships xmlns="http://schemas.openxmlformats.org/package/2006/relationships"><Relationship Id="rId1" Type="http://schemas.openxmlformats.org/officeDocument/2006/relationships/image" Target="media/image35.jpg"/><Relationship Id="rId2" Type="http://schemas.openxmlformats.org/officeDocument/2006/relationships/image" Target="media/image3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cobbim1\AppData\Local\Microsoft\Windows\Temporary%20Internet%20Files\Content.Outlook\AEJSD1HQ\Formulario%20de%20Convocatori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B45367A38F84172B48828916FE87B83"/>
        <w:category>
          <w:name w:val="Général"/>
          <w:gallery w:val="placeholder"/>
        </w:category>
        <w:types>
          <w:type w:val="bbPlcHdr"/>
        </w:types>
        <w:behaviors>
          <w:behavior w:val="content"/>
        </w:behaviors>
        <w:guid w:val="{9CA54040-51D9-47A7-AD6E-3EC10C57FF15}"/>
      </w:docPartPr>
      <w:docPartBody>
        <w:p w:rsidR="0088568F" w:rsidRDefault="0088568F" w:rsidP="0088568F">
          <w:pPr>
            <w:pStyle w:val="5B45367A38F84172B48828916FE87B832"/>
          </w:pPr>
          <w:r w:rsidRPr="00352314">
            <w:rPr>
              <w:rStyle w:val="Textedelespacerserv"/>
              <w:rFonts w:ascii="Arial" w:hAnsi="Arial" w:cs="Arial"/>
              <w:lang w:val="fr-FR"/>
            </w:rPr>
            <w:t>€</w:t>
          </w:r>
        </w:p>
      </w:docPartBody>
    </w:docPart>
    <w:docPart>
      <w:docPartPr>
        <w:name w:val="5CFA71421913452E809AAAC0358F9FBB"/>
        <w:category>
          <w:name w:val="Général"/>
          <w:gallery w:val="placeholder"/>
        </w:category>
        <w:types>
          <w:type w:val="bbPlcHdr"/>
        </w:types>
        <w:behaviors>
          <w:behavior w:val="content"/>
        </w:behaviors>
        <w:guid w:val="{5B9CEA88-3753-4AAF-BCEF-CA4C286F87E6}"/>
      </w:docPartPr>
      <w:docPartBody>
        <w:p w:rsidR="0088568F" w:rsidRDefault="0088568F" w:rsidP="0088568F">
          <w:pPr>
            <w:pStyle w:val="5CFA71421913452E809AAAC0358F9FBB2"/>
          </w:pPr>
          <w:r w:rsidRPr="00352314">
            <w:rPr>
              <w:rStyle w:val="Textedelespacerserv"/>
              <w:rFonts w:ascii="Arial" w:hAnsi="Arial" w:cs="Arial"/>
              <w:lang w:val="fr-FR"/>
            </w:rPr>
            <w:t>€</w:t>
          </w:r>
        </w:p>
      </w:docPartBody>
    </w:docPart>
    <w:docPart>
      <w:docPartPr>
        <w:name w:val="BA47657F59A74B9E846A2E4C06532CFA"/>
        <w:category>
          <w:name w:val="Général"/>
          <w:gallery w:val="placeholder"/>
        </w:category>
        <w:types>
          <w:type w:val="bbPlcHdr"/>
        </w:types>
        <w:behaviors>
          <w:behavior w:val="content"/>
        </w:behaviors>
        <w:guid w:val="{A4CA4450-24D3-484E-B41D-9E02E21F735A}"/>
      </w:docPartPr>
      <w:docPartBody>
        <w:p w:rsidR="0088568F" w:rsidRDefault="0088568F" w:rsidP="0088568F">
          <w:pPr>
            <w:pStyle w:val="BA47657F59A74B9E846A2E4C06532CFA2"/>
          </w:pPr>
          <w:r w:rsidRPr="00352314">
            <w:rPr>
              <w:rStyle w:val="Textedelespacerserv"/>
              <w:rFonts w:ascii="Arial" w:hAnsi="Arial" w:cs="Arial"/>
              <w:lang w:val="fr-FR"/>
            </w:rPr>
            <w:t>CLP</w:t>
          </w:r>
        </w:p>
      </w:docPartBody>
    </w:docPart>
    <w:docPart>
      <w:docPartPr>
        <w:name w:val="0CFB8F43B4324042B7AFEDEF5ED6E109"/>
        <w:category>
          <w:name w:val="Général"/>
          <w:gallery w:val="placeholder"/>
        </w:category>
        <w:types>
          <w:type w:val="bbPlcHdr"/>
        </w:types>
        <w:behaviors>
          <w:behavior w:val="content"/>
        </w:behaviors>
        <w:guid w:val="{408FC330-1D5E-4593-B2F2-4AAFEDFF8D5A}"/>
      </w:docPartPr>
      <w:docPartBody>
        <w:p w:rsidR="0088568F" w:rsidRDefault="0088568F" w:rsidP="0088568F">
          <w:pPr>
            <w:pStyle w:val="0CFB8F43B4324042B7AFEDEF5ED6E1092"/>
          </w:pPr>
          <w:r w:rsidRPr="00352314">
            <w:rPr>
              <w:rStyle w:val="Textedelespacerserv"/>
              <w:rFonts w:ascii="Arial" w:hAnsi="Arial" w:cs="Arial"/>
              <w:lang w:val="fr-FR"/>
            </w:rPr>
            <w:t>CLP</w:t>
          </w:r>
        </w:p>
      </w:docPartBody>
    </w:docPart>
    <w:docPart>
      <w:docPartPr>
        <w:name w:val="88C17220C3704479B9695BE29068FE52"/>
        <w:category>
          <w:name w:val="Général"/>
          <w:gallery w:val="placeholder"/>
        </w:category>
        <w:types>
          <w:type w:val="bbPlcHdr"/>
        </w:types>
        <w:behaviors>
          <w:behavior w:val="content"/>
        </w:behaviors>
        <w:guid w:val="{642700FE-C594-4726-882D-A09359091DFA}"/>
      </w:docPartPr>
      <w:docPartBody>
        <w:p w:rsidR="0088568F" w:rsidRDefault="0088568F" w:rsidP="0088568F">
          <w:pPr>
            <w:pStyle w:val="88C17220C3704479B9695BE29068FE522"/>
          </w:pPr>
          <w:r w:rsidRPr="00352314">
            <w:rPr>
              <w:rStyle w:val="Textedelespacerserv"/>
              <w:rFonts w:ascii="Arial" w:hAnsi="Arial" w:cs="Arial"/>
              <w:lang w:val="fr-FR"/>
            </w:rPr>
            <w:t>€</w:t>
          </w:r>
        </w:p>
      </w:docPartBody>
    </w:docPart>
    <w:docPart>
      <w:docPartPr>
        <w:name w:val="9AA70AB3BFDD43BCBA60599F5B943988"/>
        <w:category>
          <w:name w:val="Général"/>
          <w:gallery w:val="placeholder"/>
        </w:category>
        <w:types>
          <w:type w:val="bbPlcHdr"/>
        </w:types>
        <w:behaviors>
          <w:behavior w:val="content"/>
        </w:behaviors>
        <w:guid w:val="{C1752A67-FF08-49CF-91FA-98E76C508A37}"/>
      </w:docPartPr>
      <w:docPartBody>
        <w:p w:rsidR="0088568F" w:rsidRDefault="0088568F" w:rsidP="0088568F">
          <w:pPr>
            <w:pStyle w:val="9AA70AB3BFDD43BCBA60599F5B9439882"/>
          </w:pPr>
          <w:r w:rsidRPr="00352314">
            <w:rPr>
              <w:rStyle w:val="Textedelespacerserv"/>
              <w:rFonts w:ascii="Arial" w:hAnsi="Arial" w:cs="Arial"/>
              <w:lang w:val="fr-FR"/>
            </w:rPr>
            <w:t>€</w:t>
          </w:r>
        </w:p>
      </w:docPartBody>
    </w:docPart>
    <w:docPart>
      <w:docPartPr>
        <w:name w:val="79F0DDBB9C8C4B50A6F9451B21F78703"/>
        <w:category>
          <w:name w:val="Général"/>
          <w:gallery w:val="placeholder"/>
        </w:category>
        <w:types>
          <w:type w:val="bbPlcHdr"/>
        </w:types>
        <w:behaviors>
          <w:behavior w:val="content"/>
        </w:behaviors>
        <w:guid w:val="{D8622EC0-5342-4B21-9D34-3BF67939089F}"/>
      </w:docPartPr>
      <w:docPartBody>
        <w:p w:rsidR="0088568F" w:rsidRDefault="0088568F" w:rsidP="0088568F">
          <w:pPr>
            <w:pStyle w:val="79F0DDBB9C8C4B50A6F9451B21F787032"/>
          </w:pPr>
          <w:r w:rsidRPr="00352314">
            <w:rPr>
              <w:rStyle w:val="Textedelespacerserv"/>
              <w:rFonts w:ascii="Arial" w:hAnsi="Arial" w:cs="Arial"/>
              <w:lang w:val="fr-FR"/>
            </w:rPr>
            <w:t>CLP</w:t>
          </w:r>
        </w:p>
      </w:docPartBody>
    </w:docPart>
    <w:docPart>
      <w:docPartPr>
        <w:name w:val="95DA45F951C746E886917A9B2E74F353"/>
        <w:category>
          <w:name w:val="Général"/>
          <w:gallery w:val="placeholder"/>
        </w:category>
        <w:types>
          <w:type w:val="bbPlcHdr"/>
        </w:types>
        <w:behaviors>
          <w:behavior w:val="content"/>
        </w:behaviors>
        <w:guid w:val="{74EFA03A-4C2B-4F20-B175-307ACA1DC7DF}"/>
      </w:docPartPr>
      <w:docPartBody>
        <w:p w:rsidR="0088568F" w:rsidRDefault="0088568F" w:rsidP="0088568F">
          <w:pPr>
            <w:pStyle w:val="95DA45F951C746E886917A9B2E74F3532"/>
          </w:pPr>
          <w:r w:rsidRPr="00352314">
            <w:rPr>
              <w:rStyle w:val="Textedelespacerserv"/>
              <w:rFonts w:ascii="Arial" w:hAnsi="Arial" w:cs="Arial"/>
              <w:lang w:val="fr-FR"/>
            </w:rPr>
            <w:t>CLP</w:t>
          </w:r>
        </w:p>
      </w:docPartBody>
    </w:docPart>
    <w:docPart>
      <w:docPartPr>
        <w:name w:val="47DA93E055DB41D5A0524FDB7DE4E645"/>
        <w:category>
          <w:name w:val="Général"/>
          <w:gallery w:val="placeholder"/>
        </w:category>
        <w:types>
          <w:type w:val="bbPlcHdr"/>
        </w:types>
        <w:behaviors>
          <w:behavior w:val="content"/>
        </w:behaviors>
        <w:guid w:val="{C926A3E6-680D-4073-8E45-5D949F33F5C4}"/>
      </w:docPartPr>
      <w:docPartBody>
        <w:p w:rsidR="0088568F" w:rsidRDefault="0088568F" w:rsidP="0088568F">
          <w:pPr>
            <w:pStyle w:val="47DA93E055DB41D5A0524FDB7DE4E6452"/>
          </w:pPr>
          <w:r w:rsidRPr="00352314">
            <w:rPr>
              <w:rStyle w:val="Textedelespacerserv"/>
              <w:rFonts w:ascii="Arial" w:hAnsi="Arial" w:cs="Arial"/>
              <w:lang w:val="fr-FR"/>
            </w:rPr>
            <w:t>€</w:t>
          </w:r>
        </w:p>
      </w:docPartBody>
    </w:docPart>
    <w:docPart>
      <w:docPartPr>
        <w:name w:val="11AFBC51AEFC4EB2874C274732498EB2"/>
        <w:category>
          <w:name w:val="Général"/>
          <w:gallery w:val="placeholder"/>
        </w:category>
        <w:types>
          <w:type w:val="bbPlcHdr"/>
        </w:types>
        <w:behaviors>
          <w:behavior w:val="content"/>
        </w:behaviors>
        <w:guid w:val="{D359152B-EC0E-4B12-B50F-07172A743753}"/>
      </w:docPartPr>
      <w:docPartBody>
        <w:p w:rsidR="0088568F" w:rsidRDefault="0088568F" w:rsidP="0088568F">
          <w:pPr>
            <w:pStyle w:val="11AFBC51AEFC4EB2874C274732498EB22"/>
          </w:pPr>
          <w:r w:rsidRPr="00352314">
            <w:rPr>
              <w:rStyle w:val="Textedelespacerserv"/>
              <w:rFonts w:ascii="Arial" w:hAnsi="Arial" w:cs="Arial"/>
              <w:lang w:val="fr-FR"/>
            </w:rPr>
            <w:t>€</w:t>
          </w:r>
        </w:p>
      </w:docPartBody>
    </w:docPart>
    <w:docPart>
      <w:docPartPr>
        <w:name w:val="BCE1B69FC29540C688F9B2703977A6B1"/>
        <w:category>
          <w:name w:val="Général"/>
          <w:gallery w:val="placeholder"/>
        </w:category>
        <w:types>
          <w:type w:val="bbPlcHdr"/>
        </w:types>
        <w:behaviors>
          <w:behavior w:val="content"/>
        </w:behaviors>
        <w:guid w:val="{E534B052-0B9E-4718-846D-D5A6CBE6CB75}"/>
      </w:docPartPr>
      <w:docPartBody>
        <w:p w:rsidR="0088568F" w:rsidRDefault="0088568F" w:rsidP="0088568F">
          <w:pPr>
            <w:pStyle w:val="BCE1B69FC29540C688F9B2703977A6B12"/>
          </w:pPr>
          <w:r w:rsidRPr="00352314">
            <w:rPr>
              <w:rStyle w:val="Textedelespacerserv"/>
              <w:rFonts w:ascii="Arial" w:hAnsi="Arial" w:cs="Arial"/>
              <w:lang w:val="fr-FR"/>
            </w:rPr>
            <w:t>CLP</w:t>
          </w:r>
        </w:p>
      </w:docPartBody>
    </w:docPart>
    <w:docPart>
      <w:docPartPr>
        <w:name w:val="F8D14D9B3A8247A1B5F6F27595AF0577"/>
        <w:category>
          <w:name w:val="Général"/>
          <w:gallery w:val="placeholder"/>
        </w:category>
        <w:types>
          <w:type w:val="bbPlcHdr"/>
        </w:types>
        <w:behaviors>
          <w:behavior w:val="content"/>
        </w:behaviors>
        <w:guid w:val="{A5AF54E9-7BEE-4BB7-9D00-31FB662F1685}"/>
      </w:docPartPr>
      <w:docPartBody>
        <w:p w:rsidR="0088568F" w:rsidRDefault="0088568F" w:rsidP="0088568F">
          <w:pPr>
            <w:pStyle w:val="F8D14D9B3A8247A1B5F6F27595AF05772"/>
          </w:pPr>
          <w:r w:rsidRPr="00352314">
            <w:rPr>
              <w:rStyle w:val="Textedelespacerserv"/>
              <w:rFonts w:ascii="Arial" w:hAnsi="Arial" w:cs="Arial"/>
              <w:lang w:val="fr-FR"/>
            </w:rPr>
            <w:t>CLP</w:t>
          </w:r>
        </w:p>
      </w:docPartBody>
    </w:docPart>
    <w:docPart>
      <w:docPartPr>
        <w:name w:val="A663E21E808B496EA1935E3C7D467D23"/>
        <w:category>
          <w:name w:val="Général"/>
          <w:gallery w:val="placeholder"/>
        </w:category>
        <w:types>
          <w:type w:val="bbPlcHdr"/>
        </w:types>
        <w:behaviors>
          <w:behavior w:val="content"/>
        </w:behaviors>
        <w:guid w:val="{384D5C61-60B6-4DE9-9955-68A85D531D98}"/>
      </w:docPartPr>
      <w:docPartBody>
        <w:p w:rsidR="0088568F" w:rsidRDefault="0088568F" w:rsidP="0088568F">
          <w:pPr>
            <w:pStyle w:val="A663E21E808B496EA1935E3C7D467D232"/>
          </w:pPr>
          <w:r w:rsidRPr="00352314">
            <w:rPr>
              <w:rStyle w:val="Textedelespacerserv"/>
              <w:rFonts w:ascii="Arial" w:hAnsi="Arial" w:cs="Arial"/>
              <w:lang w:val="fr-FR"/>
            </w:rPr>
            <w:t>€</w:t>
          </w:r>
        </w:p>
      </w:docPartBody>
    </w:docPart>
    <w:docPart>
      <w:docPartPr>
        <w:name w:val="5D2D4F75DAFC4027B564D46789315528"/>
        <w:category>
          <w:name w:val="Général"/>
          <w:gallery w:val="placeholder"/>
        </w:category>
        <w:types>
          <w:type w:val="bbPlcHdr"/>
        </w:types>
        <w:behaviors>
          <w:behavior w:val="content"/>
        </w:behaviors>
        <w:guid w:val="{D7765D7B-7270-4247-ADA0-79FD5939ED0E}"/>
      </w:docPartPr>
      <w:docPartBody>
        <w:p w:rsidR="0088568F" w:rsidRDefault="0088568F" w:rsidP="0088568F">
          <w:pPr>
            <w:pStyle w:val="5D2D4F75DAFC4027B564D467893155282"/>
          </w:pPr>
          <w:r w:rsidRPr="00352314">
            <w:rPr>
              <w:rStyle w:val="Textedelespacerserv"/>
              <w:rFonts w:ascii="Arial" w:hAnsi="Arial" w:cs="Arial"/>
              <w:lang w:val="fr-FR"/>
            </w:rPr>
            <w:t>€</w:t>
          </w:r>
        </w:p>
      </w:docPartBody>
    </w:docPart>
    <w:docPart>
      <w:docPartPr>
        <w:name w:val="D3FECF8AE07843ECAA8F714215C421E0"/>
        <w:category>
          <w:name w:val="Général"/>
          <w:gallery w:val="placeholder"/>
        </w:category>
        <w:types>
          <w:type w:val="bbPlcHdr"/>
        </w:types>
        <w:behaviors>
          <w:behavior w:val="content"/>
        </w:behaviors>
        <w:guid w:val="{6470C8F5-ADB4-4FE4-A1FE-85EBE4FE9E2C}"/>
      </w:docPartPr>
      <w:docPartBody>
        <w:p w:rsidR="0088568F" w:rsidRDefault="0088568F" w:rsidP="0088568F">
          <w:pPr>
            <w:pStyle w:val="D3FECF8AE07843ECAA8F714215C421E02"/>
          </w:pPr>
          <w:r w:rsidRPr="00352314">
            <w:rPr>
              <w:rStyle w:val="Textedelespacerserv"/>
              <w:rFonts w:ascii="Arial" w:hAnsi="Arial" w:cs="Arial"/>
              <w:lang w:val="fr-FR"/>
            </w:rPr>
            <w:t>CLP</w:t>
          </w:r>
        </w:p>
      </w:docPartBody>
    </w:docPart>
    <w:docPart>
      <w:docPartPr>
        <w:name w:val="E8EFEF4BB11B45FF9E4D2B443AEF3C4B"/>
        <w:category>
          <w:name w:val="Général"/>
          <w:gallery w:val="placeholder"/>
        </w:category>
        <w:types>
          <w:type w:val="bbPlcHdr"/>
        </w:types>
        <w:behaviors>
          <w:behavior w:val="content"/>
        </w:behaviors>
        <w:guid w:val="{B05C4669-518E-466D-BE37-421BCA153D0A}"/>
      </w:docPartPr>
      <w:docPartBody>
        <w:p w:rsidR="0088568F" w:rsidRDefault="0088568F" w:rsidP="0088568F">
          <w:pPr>
            <w:pStyle w:val="E8EFEF4BB11B45FF9E4D2B443AEF3C4B2"/>
          </w:pPr>
          <w:r w:rsidRPr="00352314">
            <w:rPr>
              <w:rStyle w:val="Textedelespacerserv"/>
              <w:rFonts w:ascii="Arial" w:hAnsi="Arial" w:cs="Arial"/>
              <w:lang w:val="fr-FR"/>
            </w:rPr>
            <w:t>CLP</w:t>
          </w:r>
        </w:p>
      </w:docPartBody>
    </w:docPart>
    <w:docPart>
      <w:docPartPr>
        <w:name w:val="5182616585A94F65B9DE45FFEAD86F28"/>
        <w:category>
          <w:name w:val="Général"/>
          <w:gallery w:val="placeholder"/>
        </w:category>
        <w:types>
          <w:type w:val="bbPlcHdr"/>
        </w:types>
        <w:behaviors>
          <w:behavior w:val="content"/>
        </w:behaviors>
        <w:guid w:val="{28D7092B-A46F-4FAC-AFE7-C4DB287342CC}"/>
      </w:docPartPr>
      <w:docPartBody>
        <w:p w:rsidR="0088568F" w:rsidRDefault="0088568F" w:rsidP="0088568F">
          <w:pPr>
            <w:pStyle w:val="5182616585A94F65B9DE45FFEAD86F282"/>
          </w:pPr>
          <w:r w:rsidRPr="00352314">
            <w:rPr>
              <w:rStyle w:val="Textedelespacerserv"/>
              <w:rFonts w:ascii="Arial" w:hAnsi="Arial" w:cs="Arial"/>
              <w:lang w:val="fr-FR"/>
            </w:rPr>
            <w:t>€</w:t>
          </w:r>
        </w:p>
      </w:docPartBody>
    </w:docPart>
    <w:docPart>
      <w:docPartPr>
        <w:name w:val="16CA40D254BF4A4BBEEC4D46439B6BC1"/>
        <w:category>
          <w:name w:val="Général"/>
          <w:gallery w:val="placeholder"/>
        </w:category>
        <w:types>
          <w:type w:val="bbPlcHdr"/>
        </w:types>
        <w:behaviors>
          <w:behavior w:val="content"/>
        </w:behaviors>
        <w:guid w:val="{D657EFEC-BA1A-4485-A3B8-59FBB06AA834}"/>
      </w:docPartPr>
      <w:docPartBody>
        <w:p w:rsidR="0088568F" w:rsidRDefault="0088568F" w:rsidP="0088568F">
          <w:pPr>
            <w:pStyle w:val="16CA40D254BF4A4BBEEC4D46439B6BC12"/>
          </w:pPr>
          <w:r w:rsidRPr="00352314">
            <w:rPr>
              <w:rStyle w:val="Textedelespacerserv"/>
              <w:rFonts w:ascii="Arial" w:hAnsi="Arial" w:cs="Arial"/>
              <w:lang w:val="fr-FR"/>
            </w:rPr>
            <w:t>€</w:t>
          </w:r>
        </w:p>
      </w:docPartBody>
    </w:docPart>
    <w:docPart>
      <w:docPartPr>
        <w:name w:val="ED005626A64F487BB58961A7251FB6AF"/>
        <w:category>
          <w:name w:val="Général"/>
          <w:gallery w:val="placeholder"/>
        </w:category>
        <w:types>
          <w:type w:val="bbPlcHdr"/>
        </w:types>
        <w:behaviors>
          <w:behavior w:val="content"/>
        </w:behaviors>
        <w:guid w:val="{FA6D634A-4AF2-4AD6-847D-D3D55D5F0AD1}"/>
      </w:docPartPr>
      <w:docPartBody>
        <w:p w:rsidR="0088568F" w:rsidRDefault="0088568F" w:rsidP="0088568F">
          <w:pPr>
            <w:pStyle w:val="ED005626A64F487BB58961A7251FB6AF2"/>
          </w:pPr>
          <w:r w:rsidRPr="00352314">
            <w:rPr>
              <w:rStyle w:val="Textedelespacerserv"/>
              <w:rFonts w:ascii="Arial" w:hAnsi="Arial" w:cs="Arial"/>
              <w:lang w:val="fr-FR"/>
            </w:rPr>
            <w:t>CLP</w:t>
          </w:r>
        </w:p>
      </w:docPartBody>
    </w:docPart>
    <w:docPart>
      <w:docPartPr>
        <w:name w:val="8E07885A8B794BE9809E75F481C0B2A0"/>
        <w:category>
          <w:name w:val="Général"/>
          <w:gallery w:val="placeholder"/>
        </w:category>
        <w:types>
          <w:type w:val="bbPlcHdr"/>
        </w:types>
        <w:behaviors>
          <w:behavior w:val="content"/>
        </w:behaviors>
        <w:guid w:val="{78E125B4-D752-4E4C-9268-EC962CAB83A0}"/>
      </w:docPartPr>
      <w:docPartBody>
        <w:p w:rsidR="0088568F" w:rsidRDefault="0088568F" w:rsidP="0088568F">
          <w:pPr>
            <w:pStyle w:val="8E07885A8B794BE9809E75F481C0B2A02"/>
          </w:pPr>
          <w:r w:rsidRPr="00352314">
            <w:rPr>
              <w:rStyle w:val="Textedelespacerserv"/>
              <w:rFonts w:ascii="Arial" w:hAnsi="Arial" w:cs="Arial"/>
              <w:lang w:val="fr-FR"/>
            </w:rPr>
            <w:t>CLP</w:t>
          </w:r>
        </w:p>
      </w:docPartBody>
    </w:docPart>
    <w:docPart>
      <w:docPartPr>
        <w:name w:val="43A27F7EE3FF481EA02619037DEFB436"/>
        <w:category>
          <w:name w:val="Général"/>
          <w:gallery w:val="placeholder"/>
        </w:category>
        <w:types>
          <w:type w:val="bbPlcHdr"/>
        </w:types>
        <w:behaviors>
          <w:behavior w:val="content"/>
        </w:behaviors>
        <w:guid w:val="{34F27B0C-C61F-4546-8538-FC340B81A181}"/>
      </w:docPartPr>
      <w:docPartBody>
        <w:p w:rsidR="0088568F" w:rsidRDefault="0088568F" w:rsidP="0088568F">
          <w:pPr>
            <w:pStyle w:val="43A27F7EE3FF481EA02619037DEFB4362"/>
          </w:pPr>
          <w:r w:rsidRPr="00352314">
            <w:rPr>
              <w:rStyle w:val="Textedelespacerserv"/>
              <w:rFonts w:ascii="Arial" w:hAnsi="Arial" w:cs="Arial"/>
              <w:lang w:val="fr-FR"/>
            </w:rPr>
            <w:t>€</w:t>
          </w:r>
        </w:p>
      </w:docPartBody>
    </w:docPart>
    <w:docPart>
      <w:docPartPr>
        <w:name w:val="946ACCE77A2F4D98A47B88AE28E8088E"/>
        <w:category>
          <w:name w:val="Général"/>
          <w:gallery w:val="placeholder"/>
        </w:category>
        <w:types>
          <w:type w:val="bbPlcHdr"/>
        </w:types>
        <w:behaviors>
          <w:behavior w:val="content"/>
        </w:behaviors>
        <w:guid w:val="{3B85ED53-FB2E-414F-AAAF-3A6AB0C0EB37}"/>
      </w:docPartPr>
      <w:docPartBody>
        <w:p w:rsidR="0088568F" w:rsidRDefault="0088568F" w:rsidP="0088568F">
          <w:pPr>
            <w:pStyle w:val="946ACCE77A2F4D98A47B88AE28E8088E2"/>
          </w:pPr>
          <w:r w:rsidRPr="00352314">
            <w:rPr>
              <w:rStyle w:val="Textedelespacerserv"/>
              <w:rFonts w:ascii="Arial" w:hAnsi="Arial" w:cs="Arial"/>
              <w:lang w:val="fr-FR"/>
            </w:rPr>
            <w:t>CLP</w:t>
          </w:r>
        </w:p>
      </w:docPartBody>
    </w:docPart>
    <w:docPart>
      <w:docPartPr>
        <w:name w:val="126526642A964E02A031E66F315595A1"/>
        <w:category>
          <w:name w:val="Général"/>
          <w:gallery w:val="placeholder"/>
        </w:category>
        <w:types>
          <w:type w:val="bbPlcHdr"/>
        </w:types>
        <w:behaviors>
          <w:behavior w:val="content"/>
        </w:behaviors>
        <w:guid w:val="{37D94C73-43FF-48AA-8566-17547DF48D6B}"/>
      </w:docPartPr>
      <w:docPartBody>
        <w:p w:rsidR="0088568F" w:rsidRPr="00AB1AD2" w:rsidRDefault="0088568F" w:rsidP="0088568F">
          <w:pPr>
            <w:pStyle w:val="En-tte"/>
            <w:jc w:val="center"/>
            <w:rPr>
              <w:rFonts w:ascii="Arial" w:hAnsi="Arial" w:cs="Arial"/>
              <w:bCs/>
              <w:sz w:val="20"/>
              <w:lang w:val="fr-FR"/>
            </w:rPr>
          </w:pPr>
          <w:r w:rsidRPr="00AB1AD2">
            <w:rPr>
              <w:rStyle w:val="Textedelespacerserv"/>
              <w:rFonts w:ascii="Arial" w:hAnsi="Arial" w:cs="Arial"/>
              <w:lang w:val="fr-FR"/>
            </w:rPr>
            <w:t>€</w:t>
          </w:r>
        </w:p>
        <w:p w:rsidR="0088568F" w:rsidRDefault="0088568F"/>
      </w:docPartBody>
    </w:docPart>
    <w:docPart>
      <w:docPartPr>
        <w:name w:val="75CF8683CC88471FAE485634D779D595"/>
        <w:category>
          <w:name w:val="Général"/>
          <w:gallery w:val="placeholder"/>
        </w:category>
        <w:types>
          <w:type w:val="bbPlcHdr"/>
        </w:types>
        <w:behaviors>
          <w:behavior w:val="content"/>
        </w:behaviors>
        <w:guid w:val="{76216088-3CF4-4320-9E3A-A53C66E74CD1}"/>
      </w:docPartPr>
      <w:docPartBody>
        <w:p w:rsidR="0088568F" w:rsidRDefault="0088568F" w:rsidP="0088568F">
          <w:pPr>
            <w:pStyle w:val="75CF8683CC88471FAE485634D779D5952"/>
          </w:pPr>
          <w:r w:rsidRPr="00AB1AD2">
            <w:rPr>
              <w:rStyle w:val="Textedelespacerserv"/>
              <w:rFonts w:ascii="Arial" w:hAnsi="Arial" w:cs="Arial"/>
              <w:lang w:val="fr-FR"/>
            </w:rPr>
            <w:t>CLP</w:t>
          </w:r>
        </w:p>
      </w:docPartBody>
    </w:docPart>
    <w:docPart>
      <w:docPartPr>
        <w:name w:val="B7B11BD2540E4BD086FC9D91D33ADF5C"/>
        <w:category>
          <w:name w:val="Général"/>
          <w:gallery w:val="placeholder"/>
        </w:category>
        <w:types>
          <w:type w:val="bbPlcHdr"/>
        </w:types>
        <w:behaviors>
          <w:behavior w:val="content"/>
        </w:behaviors>
        <w:guid w:val="{645FD2EF-D344-4584-933F-FF48C630AEF2}"/>
      </w:docPartPr>
      <w:docPartBody>
        <w:p w:rsidR="0088568F" w:rsidRDefault="0088568F" w:rsidP="0088568F">
          <w:pPr>
            <w:pStyle w:val="B7B11BD2540E4BD086FC9D91D33ADF5C2"/>
          </w:pPr>
          <w:r w:rsidRPr="00AB1AD2">
            <w:rPr>
              <w:rFonts w:ascii="Arial" w:hAnsi="Arial" w:cs="Arial"/>
              <w:bCs/>
              <w:sz w:val="20"/>
              <w:lang w:val="fr-FR"/>
            </w:rPr>
            <w:t>%</w:t>
          </w:r>
        </w:p>
      </w:docPartBody>
    </w:docPart>
    <w:docPart>
      <w:docPartPr>
        <w:name w:val="9E5A220DA90346468AEBFC68CA361495"/>
        <w:category>
          <w:name w:val="Général"/>
          <w:gallery w:val="placeholder"/>
        </w:category>
        <w:types>
          <w:type w:val="bbPlcHdr"/>
        </w:types>
        <w:behaviors>
          <w:behavior w:val="content"/>
        </w:behaviors>
        <w:guid w:val="{B566549C-8EBF-4605-8357-35C943158F46}"/>
      </w:docPartPr>
      <w:docPartBody>
        <w:p w:rsidR="0088568F" w:rsidRDefault="0088568F" w:rsidP="0088568F">
          <w:pPr>
            <w:pStyle w:val="9E5A220DA90346468AEBFC68CA3614952"/>
          </w:pPr>
          <w:r w:rsidRPr="00AB1AD2">
            <w:rPr>
              <w:rStyle w:val="Textedelespacerserv"/>
              <w:rFonts w:ascii="Arial" w:hAnsi="Arial" w:cs="Arial"/>
              <w:lang w:val="fr-FR"/>
            </w:rPr>
            <w:t>€</w:t>
          </w:r>
        </w:p>
      </w:docPartBody>
    </w:docPart>
    <w:docPart>
      <w:docPartPr>
        <w:name w:val="278F4B9C409542F885F4D32CA75F8802"/>
        <w:category>
          <w:name w:val="Général"/>
          <w:gallery w:val="placeholder"/>
        </w:category>
        <w:types>
          <w:type w:val="bbPlcHdr"/>
        </w:types>
        <w:behaviors>
          <w:behavior w:val="content"/>
        </w:behaviors>
        <w:guid w:val="{4F6F2D9D-E095-4D07-B4ED-5B59765F2D66}"/>
      </w:docPartPr>
      <w:docPartBody>
        <w:p w:rsidR="0088568F" w:rsidRDefault="0088568F" w:rsidP="0088568F">
          <w:pPr>
            <w:pStyle w:val="278F4B9C409542F885F4D32CA75F88022"/>
          </w:pPr>
          <w:r w:rsidRPr="00AB1AD2">
            <w:rPr>
              <w:rStyle w:val="Textedelespacerserv"/>
              <w:rFonts w:ascii="Arial" w:hAnsi="Arial" w:cs="Arial"/>
              <w:lang w:val="fr-FR"/>
            </w:rPr>
            <w:t>CLP</w:t>
          </w:r>
        </w:p>
      </w:docPartBody>
    </w:docPart>
    <w:docPart>
      <w:docPartPr>
        <w:name w:val="59F6F4FFA7D2443C9922FCBCB4C51C0D"/>
        <w:category>
          <w:name w:val="Général"/>
          <w:gallery w:val="placeholder"/>
        </w:category>
        <w:types>
          <w:type w:val="bbPlcHdr"/>
        </w:types>
        <w:behaviors>
          <w:behavior w:val="content"/>
        </w:behaviors>
        <w:guid w:val="{AC252B8C-4696-4645-B9A9-2CB3B78D68C8}"/>
      </w:docPartPr>
      <w:docPartBody>
        <w:p w:rsidR="0088568F" w:rsidRDefault="0088568F" w:rsidP="0088568F">
          <w:pPr>
            <w:pStyle w:val="59F6F4FFA7D2443C9922FCBCB4C51C0D2"/>
          </w:pPr>
          <w:r w:rsidRPr="00AB1AD2">
            <w:rPr>
              <w:rFonts w:ascii="Arial" w:hAnsi="Arial" w:cs="Arial"/>
              <w:bCs/>
              <w:sz w:val="20"/>
              <w:lang w:val="fr-FR"/>
            </w:rPr>
            <w:t>%</w:t>
          </w:r>
        </w:p>
      </w:docPartBody>
    </w:docPart>
    <w:docPart>
      <w:docPartPr>
        <w:name w:val="E943531BE98544438123031865D61EA2"/>
        <w:category>
          <w:name w:val="Général"/>
          <w:gallery w:val="placeholder"/>
        </w:category>
        <w:types>
          <w:type w:val="bbPlcHdr"/>
        </w:types>
        <w:behaviors>
          <w:behavior w:val="content"/>
        </w:behaviors>
        <w:guid w:val="{86B8828F-7DF6-4B4B-8FC6-3BC9E1FFC180}"/>
      </w:docPartPr>
      <w:docPartBody>
        <w:p w:rsidR="0088568F" w:rsidRDefault="0088568F" w:rsidP="0088568F">
          <w:pPr>
            <w:pStyle w:val="E943531BE98544438123031865D61EA22"/>
          </w:pPr>
          <w:r w:rsidRPr="00AB1AD2">
            <w:rPr>
              <w:rStyle w:val="Textedelespacerserv"/>
              <w:rFonts w:ascii="Arial" w:hAnsi="Arial" w:cs="Arial"/>
              <w:lang w:val="fr-FR"/>
            </w:rPr>
            <w:t>€</w:t>
          </w:r>
        </w:p>
      </w:docPartBody>
    </w:docPart>
    <w:docPart>
      <w:docPartPr>
        <w:name w:val="FC41BE9E941C4A64A1792A31F133B359"/>
        <w:category>
          <w:name w:val="Général"/>
          <w:gallery w:val="placeholder"/>
        </w:category>
        <w:types>
          <w:type w:val="bbPlcHdr"/>
        </w:types>
        <w:behaviors>
          <w:behavior w:val="content"/>
        </w:behaviors>
        <w:guid w:val="{ABE4CF6F-F2F1-4C8A-A142-163466DE1CC5}"/>
      </w:docPartPr>
      <w:docPartBody>
        <w:p w:rsidR="0088568F" w:rsidRDefault="0088568F" w:rsidP="0088568F">
          <w:pPr>
            <w:pStyle w:val="FC41BE9E941C4A64A1792A31F133B3592"/>
          </w:pPr>
          <w:r w:rsidRPr="00AB1AD2">
            <w:rPr>
              <w:rStyle w:val="Textedelespacerserv"/>
              <w:rFonts w:ascii="Arial" w:hAnsi="Arial" w:cs="Arial"/>
              <w:lang w:val="fr-FR"/>
            </w:rPr>
            <w:t>CLP</w:t>
          </w:r>
        </w:p>
      </w:docPartBody>
    </w:docPart>
    <w:docPart>
      <w:docPartPr>
        <w:name w:val="ACF470FED4994370A36471D8FB8C27D5"/>
        <w:category>
          <w:name w:val="Général"/>
          <w:gallery w:val="placeholder"/>
        </w:category>
        <w:types>
          <w:type w:val="bbPlcHdr"/>
        </w:types>
        <w:behaviors>
          <w:behavior w:val="content"/>
        </w:behaviors>
        <w:guid w:val="{92443BB0-87A8-4757-AAF2-93823C2FDD43}"/>
      </w:docPartPr>
      <w:docPartBody>
        <w:p w:rsidR="0088568F" w:rsidRDefault="0088568F" w:rsidP="0088568F">
          <w:pPr>
            <w:pStyle w:val="ACF470FED4994370A36471D8FB8C27D52"/>
          </w:pPr>
          <w:r w:rsidRPr="00AB1AD2">
            <w:rPr>
              <w:rStyle w:val="Textedelespacerserv"/>
              <w:rFonts w:ascii="Arial" w:hAnsi="Arial" w:cs="Arial"/>
              <w:lang w:val="fr-FR"/>
            </w:rPr>
            <w:t>€</w:t>
          </w:r>
        </w:p>
      </w:docPartBody>
    </w:docPart>
    <w:docPart>
      <w:docPartPr>
        <w:name w:val="AD63128E8C174114A1EB4BF7C513B524"/>
        <w:category>
          <w:name w:val="Général"/>
          <w:gallery w:val="placeholder"/>
        </w:category>
        <w:types>
          <w:type w:val="bbPlcHdr"/>
        </w:types>
        <w:behaviors>
          <w:behavior w:val="content"/>
        </w:behaviors>
        <w:guid w:val="{2A60EEA9-72D2-43FC-8665-8687E135A14E}"/>
      </w:docPartPr>
      <w:docPartBody>
        <w:p w:rsidR="0088568F" w:rsidRDefault="0088568F" w:rsidP="0088568F">
          <w:pPr>
            <w:pStyle w:val="AD63128E8C174114A1EB4BF7C513B5242"/>
          </w:pPr>
          <w:r w:rsidRPr="00AB1AD2">
            <w:rPr>
              <w:rStyle w:val="Textedelespacerserv"/>
              <w:rFonts w:ascii="Arial" w:hAnsi="Arial" w:cs="Arial"/>
              <w:lang w:val="fr-FR"/>
            </w:rPr>
            <w:t>CLP</w:t>
          </w:r>
        </w:p>
      </w:docPartBody>
    </w:docPart>
    <w:docPart>
      <w:docPartPr>
        <w:name w:val="F5517C868C1C48BDA33233B7FA6C4EAD"/>
        <w:category>
          <w:name w:val="Général"/>
          <w:gallery w:val="placeholder"/>
        </w:category>
        <w:types>
          <w:type w:val="bbPlcHdr"/>
        </w:types>
        <w:behaviors>
          <w:behavior w:val="content"/>
        </w:behaviors>
        <w:guid w:val="{1C830699-4B6C-41FB-A560-0C3B776403B8}"/>
      </w:docPartPr>
      <w:docPartBody>
        <w:p w:rsidR="0088568F" w:rsidRDefault="0088568F" w:rsidP="0088568F">
          <w:pPr>
            <w:pStyle w:val="F5517C868C1C48BDA33233B7FA6C4EAD2"/>
          </w:pPr>
          <w:r w:rsidRPr="00AB1AD2">
            <w:rPr>
              <w:rFonts w:ascii="Arial" w:hAnsi="Arial" w:cs="Arial"/>
              <w:bCs/>
              <w:sz w:val="20"/>
              <w:lang w:val="fr-FR"/>
            </w:rPr>
            <w:t>%</w:t>
          </w:r>
        </w:p>
      </w:docPartBody>
    </w:docPart>
    <w:docPart>
      <w:docPartPr>
        <w:name w:val="533C76B7B393453BA7A5E43FAE114A74"/>
        <w:category>
          <w:name w:val="Général"/>
          <w:gallery w:val="placeholder"/>
        </w:category>
        <w:types>
          <w:type w:val="bbPlcHdr"/>
        </w:types>
        <w:behaviors>
          <w:behavior w:val="content"/>
        </w:behaviors>
        <w:guid w:val="{E1DA5FBE-6A21-46EC-B8C5-C76E1402C000}"/>
      </w:docPartPr>
      <w:docPartBody>
        <w:p w:rsidR="0088568F" w:rsidRDefault="0088568F" w:rsidP="0088568F">
          <w:pPr>
            <w:pStyle w:val="533C76B7B393453BA7A5E43FAE114A742"/>
          </w:pPr>
          <w:r w:rsidRPr="00AB1AD2">
            <w:rPr>
              <w:rStyle w:val="Textedelespacerserv"/>
              <w:rFonts w:ascii="Arial" w:hAnsi="Arial" w:cs="Arial"/>
              <w:lang w:val="fr-FR"/>
            </w:rPr>
            <w:t>€</w:t>
          </w:r>
        </w:p>
      </w:docPartBody>
    </w:docPart>
    <w:docPart>
      <w:docPartPr>
        <w:name w:val="99FAE2C2B3DC4D4FACDF0AFD53383FC2"/>
        <w:category>
          <w:name w:val="Général"/>
          <w:gallery w:val="placeholder"/>
        </w:category>
        <w:types>
          <w:type w:val="bbPlcHdr"/>
        </w:types>
        <w:behaviors>
          <w:behavior w:val="content"/>
        </w:behaviors>
        <w:guid w:val="{1E804985-6514-40C8-913D-8F5EBD8E67AF}"/>
      </w:docPartPr>
      <w:docPartBody>
        <w:p w:rsidR="0088568F" w:rsidRDefault="0088568F" w:rsidP="0088568F">
          <w:pPr>
            <w:pStyle w:val="99FAE2C2B3DC4D4FACDF0AFD53383FC22"/>
          </w:pPr>
          <w:r w:rsidRPr="00AB1AD2">
            <w:rPr>
              <w:rStyle w:val="Textedelespacerserv"/>
              <w:rFonts w:ascii="Arial" w:hAnsi="Arial" w:cs="Arial"/>
              <w:lang w:val="fr-FR"/>
            </w:rPr>
            <w:t>CLP</w:t>
          </w:r>
        </w:p>
      </w:docPartBody>
    </w:docPart>
    <w:docPart>
      <w:docPartPr>
        <w:name w:val="D1EA8479034847DC89120C8A0A22AF8D"/>
        <w:category>
          <w:name w:val="Général"/>
          <w:gallery w:val="placeholder"/>
        </w:category>
        <w:types>
          <w:type w:val="bbPlcHdr"/>
        </w:types>
        <w:behaviors>
          <w:behavior w:val="content"/>
        </w:behaviors>
        <w:guid w:val="{7BF2C7FF-5764-48FC-9B30-C8C36F278379}"/>
      </w:docPartPr>
      <w:docPartBody>
        <w:p w:rsidR="0088568F" w:rsidRDefault="0088568F" w:rsidP="0088568F">
          <w:pPr>
            <w:pStyle w:val="D1EA8479034847DC89120C8A0A22AF8D2"/>
          </w:pPr>
          <w:r w:rsidRPr="00AB1AD2">
            <w:rPr>
              <w:rFonts w:ascii="Arial" w:hAnsi="Arial" w:cs="Arial"/>
              <w:bCs/>
              <w:sz w:val="20"/>
              <w:lang w:val="fr-FR"/>
            </w:rPr>
            <w:t>%</w:t>
          </w:r>
        </w:p>
      </w:docPartBody>
    </w:docPart>
    <w:docPart>
      <w:docPartPr>
        <w:name w:val="E1E5CE080BCD452E96D7341AF4560028"/>
        <w:category>
          <w:name w:val="Général"/>
          <w:gallery w:val="placeholder"/>
        </w:category>
        <w:types>
          <w:type w:val="bbPlcHdr"/>
        </w:types>
        <w:behaviors>
          <w:behavior w:val="content"/>
        </w:behaviors>
        <w:guid w:val="{4D773BAB-478D-4FD8-864E-C75AB6C9F6A1}"/>
      </w:docPartPr>
      <w:docPartBody>
        <w:p w:rsidR="0088568F" w:rsidRDefault="0088568F" w:rsidP="0088568F">
          <w:pPr>
            <w:pStyle w:val="E1E5CE080BCD452E96D7341AF45600282"/>
          </w:pPr>
          <w:r w:rsidRPr="00AB1AD2">
            <w:rPr>
              <w:rStyle w:val="Textedelespacerserv"/>
              <w:rFonts w:ascii="Arial" w:hAnsi="Arial" w:cs="Arial"/>
              <w:lang w:val="fr-FR"/>
            </w:rPr>
            <w:t>€</w:t>
          </w:r>
        </w:p>
      </w:docPartBody>
    </w:docPart>
    <w:docPart>
      <w:docPartPr>
        <w:name w:val="48F2D37DD3ED4A4988FD742B27CBEFC6"/>
        <w:category>
          <w:name w:val="Général"/>
          <w:gallery w:val="placeholder"/>
        </w:category>
        <w:types>
          <w:type w:val="bbPlcHdr"/>
        </w:types>
        <w:behaviors>
          <w:behavior w:val="content"/>
        </w:behaviors>
        <w:guid w:val="{E8169779-80E3-4B4D-B6FE-4AC1F67BD888}"/>
      </w:docPartPr>
      <w:docPartBody>
        <w:p w:rsidR="0088568F" w:rsidRDefault="0088568F" w:rsidP="0088568F">
          <w:pPr>
            <w:pStyle w:val="48F2D37DD3ED4A4988FD742B27CBEFC62"/>
          </w:pPr>
          <w:r w:rsidRPr="00AB1AD2">
            <w:rPr>
              <w:rStyle w:val="Textedelespacerserv"/>
              <w:rFonts w:ascii="Arial" w:hAnsi="Arial" w:cs="Arial"/>
              <w:lang w:val="fr-FR"/>
            </w:rPr>
            <w:t>CLP</w:t>
          </w:r>
        </w:p>
      </w:docPartBody>
    </w:docPart>
    <w:docPart>
      <w:docPartPr>
        <w:name w:val="070BF22FAC1F490091158A72B8956216"/>
        <w:category>
          <w:name w:val="Général"/>
          <w:gallery w:val="placeholder"/>
        </w:category>
        <w:types>
          <w:type w:val="bbPlcHdr"/>
        </w:types>
        <w:behaviors>
          <w:behavior w:val="content"/>
        </w:behaviors>
        <w:guid w:val="{0727175A-17B7-4775-8BF4-24094C383CCC}"/>
      </w:docPartPr>
      <w:docPartBody>
        <w:p w:rsidR="0088568F" w:rsidRDefault="0088568F" w:rsidP="0088568F">
          <w:pPr>
            <w:pStyle w:val="070BF22FAC1F490091158A72B89562162"/>
          </w:pPr>
          <w:r w:rsidRPr="00AB1AD2">
            <w:rPr>
              <w:rStyle w:val="Textedelespacerserv"/>
              <w:rFonts w:ascii="Arial" w:hAnsi="Arial" w:cs="Arial"/>
              <w:lang w:val="fr-FR"/>
            </w:rPr>
            <w:t>€</w:t>
          </w:r>
        </w:p>
      </w:docPartBody>
    </w:docPart>
    <w:docPart>
      <w:docPartPr>
        <w:name w:val="DA37D7A5E5504580AB39F14E01E81505"/>
        <w:category>
          <w:name w:val="Général"/>
          <w:gallery w:val="placeholder"/>
        </w:category>
        <w:types>
          <w:type w:val="bbPlcHdr"/>
        </w:types>
        <w:behaviors>
          <w:behavior w:val="content"/>
        </w:behaviors>
        <w:guid w:val="{C9D0D872-8B2A-4EB8-876C-65712E633CD4}"/>
      </w:docPartPr>
      <w:docPartBody>
        <w:p w:rsidR="0088568F" w:rsidRDefault="0088568F" w:rsidP="0088568F">
          <w:pPr>
            <w:pStyle w:val="DA37D7A5E5504580AB39F14E01E815052"/>
          </w:pPr>
          <w:r w:rsidRPr="00AB1AD2">
            <w:rPr>
              <w:rStyle w:val="Textedelespacerserv"/>
              <w:rFonts w:ascii="Arial" w:hAnsi="Arial" w:cs="Arial"/>
              <w:lang w:val="fr-FR"/>
            </w:rPr>
            <w:t>CLP</w:t>
          </w:r>
        </w:p>
      </w:docPartBody>
    </w:docPart>
    <w:docPart>
      <w:docPartPr>
        <w:name w:val="81CD11A46B4A4F3DBEC1FAC87310815D"/>
        <w:category>
          <w:name w:val="Général"/>
          <w:gallery w:val="placeholder"/>
        </w:category>
        <w:types>
          <w:type w:val="bbPlcHdr"/>
        </w:types>
        <w:behaviors>
          <w:behavior w:val="content"/>
        </w:behaviors>
        <w:guid w:val="{96BEB145-61E7-4B0E-8240-FA7AFCDA5B7F}"/>
      </w:docPartPr>
      <w:docPartBody>
        <w:p w:rsidR="0088568F" w:rsidRDefault="0088568F" w:rsidP="0088568F">
          <w:pPr>
            <w:pStyle w:val="81CD11A46B4A4F3DBEC1FAC87310815D2"/>
          </w:pPr>
          <w:r w:rsidRPr="00AB1AD2">
            <w:rPr>
              <w:rStyle w:val="Textedelespacerserv"/>
              <w:rFonts w:ascii="Arial" w:hAnsi="Arial" w:cs="Arial"/>
              <w:lang w:val="fr-FR"/>
            </w:rPr>
            <w:t>€</w:t>
          </w:r>
        </w:p>
      </w:docPartBody>
    </w:docPart>
    <w:docPart>
      <w:docPartPr>
        <w:name w:val="1987CF49A41B42B9BF8FB369705C9353"/>
        <w:category>
          <w:name w:val="Général"/>
          <w:gallery w:val="placeholder"/>
        </w:category>
        <w:types>
          <w:type w:val="bbPlcHdr"/>
        </w:types>
        <w:behaviors>
          <w:behavior w:val="content"/>
        </w:behaviors>
        <w:guid w:val="{F2F34C19-5E37-4FD7-A6CB-99A1153BC67A}"/>
      </w:docPartPr>
      <w:docPartBody>
        <w:p w:rsidR="0088568F" w:rsidRDefault="0088568F" w:rsidP="0088568F">
          <w:pPr>
            <w:pStyle w:val="1987CF49A41B42B9BF8FB369705C93532"/>
          </w:pPr>
          <w:r w:rsidRPr="00AB1AD2">
            <w:rPr>
              <w:rStyle w:val="Textedelespacerserv"/>
              <w:rFonts w:ascii="Arial" w:hAnsi="Arial" w:cs="Arial"/>
              <w:lang w:val="fr-FR"/>
            </w:rPr>
            <w:t>CLP</w:t>
          </w:r>
        </w:p>
      </w:docPartBody>
    </w:docPart>
    <w:docPart>
      <w:docPartPr>
        <w:name w:val="F227603FAFAD4DEE8F56D5FBD4B84610"/>
        <w:category>
          <w:name w:val="Général"/>
          <w:gallery w:val="placeholder"/>
        </w:category>
        <w:types>
          <w:type w:val="bbPlcHdr"/>
        </w:types>
        <w:behaviors>
          <w:behavior w:val="content"/>
        </w:behaviors>
        <w:guid w:val="{5EB127BD-0334-4391-953F-14563D5491C5}"/>
      </w:docPartPr>
      <w:docPartBody>
        <w:p w:rsidR="0088568F" w:rsidRDefault="0088568F" w:rsidP="0088568F">
          <w:pPr>
            <w:pStyle w:val="F227603FAFAD4DEE8F56D5FBD4B846102"/>
          </w:pPr>
          <w:r w:rsidRPr="00AB1AD2">
            <w:rPr>
              <w:rStyle w:val="Textedelespacerserv"/>
              <w:rFonts w:ascii="Arial" w:hAnsi="Arial" w:cs="Arial"/>
              <w:lang w:val="fr-FR"/>
            </w:rPr>
            <w:t>€</w:t>
          </w:r>
        </w:p>
      </w:docPartBody>
    </w:docPart>
    <w:docPart>
      <w:docPartPr>
        <w:name w:val="CA88E952543B42F2841BE3D5348BFF57"/>
        <w:category>
          <w:name w:val="Général"/>
          <w:gallery w:val="placeholder"/>
        </w:category>
        <w:types>
          <w:type w:val="bbPlcHdr"/>
        </w:types>
        <w:behaviors>
          <w:behavior w:val="content"/>
        </w:behaviors>
        <w:guid w:val="{131B8B20-1743-476B-9A9A-7CB2221A61B2}"/>
      </w:docPartPr>
      <w:docPartBody>
        <w:p w:rsidR="0088568F" w:rsidRDefault="0088568F" w:rsidP="0088568F">
          <w:pPr>
            <w:pStyle w:val="CA88E952543B42F2841BE3D5348BFF572"/>
          </w:pPr>
          <w:r w:rsidRPr="00AB1AD2">
            <w:rPr>
              <w:rStyle w:val="Textedelespacerserv"/>
              <w:rFonts w:ascii="Arial" w:hAnsi="Arial" w:cs="Arial"/>
              <w:lang w:val="fr-FR"/>
            </w:rPr>
            <w:t>CLP</w:t>
          </w:r>
        </w:p>
      </w:docPartBody>
    </w:docPart>
    <w:docPart>
      <w:docPartPr>
        <w:name w:val="22012940D85349C994F6A7CB7FF349FE"/>
        <w:category>
          <w:name w:val="Général"/>
          <w:gallery w:val="placeholder"/>
        </w:category>
        <w:types>
          <w:type w:val="bbPlcHdr"/>
        </w:types>
        <w:behaviors>
          <w:behavior w:val="content"/>
        </w:behaviors>
        <w:guid w:val="{88AB911E-CD68-4883-A38D-F87F79A9196C}"/>
      </w:docPartPr>
      <w:docPartBody>
        <w:p w:rsidR="0088568F" w:rsidRDefault="0088568F" w:rsidP="0088568F">
          <w:pPr>
            <w:pStyle w:val="22012940D85349C994F6A7CB7FF349FE2"/>
          </w:pPr>
          <w:r w:rsidRPr="00AB1AD2">
            <w:rPr>
              <w:rStyle w:val="Textedelespacerserv"/>
              <w:rFonts w:ascii="Arial" w:hAnsi="Arial" w:cs="Arial"/>
              <w:lang w:val="fr-FR"/>
            </w:rPr>
            <w:t>€</w:t>
          </w:r>
        </w:p>
      </w:docPartBody>
    </w:docPart>
    <w:docPart>
      <w:docPartPr>
        <w:name w:val="2F575CF0254843A390B2192A6BCB4A2F"/>
        <w:category>
          <w:name w:val="Général"/>
          <w:gallery w:val="placeholder"/>
        </w:category>
        <w:types>
          <w:type w:val="bbPlcHdr"/>
        </w:types>
        <w:behaviors>
          <w:behavior w:val="content"/>
        </w:behaviors>
        <w:guid w:val="{A3A391CA-FF9D-4DEC-9598-94EDEDC7CCE1}"/>
      </w:docPartPr>
      <w:docPartBody>
        <w:p w:rsidR="0088568F" w:rsidRDefault="0088568F" w:rsidP="0088568F">
          <w:pPr>
            <w:pStyle w:val="2F575CF0254843A390B2192A6BCB4A2F2"/>
          </w:pPr>
          <w:r w:rsidRPr="00AB1AD2">
            <w:rPr>
              <w:rStyle w:val="Textedelespacerserv"/>
              <w:rFonts w:ascii="Arial" w:hAnsi="Arial" w:cs="Arial"/>
              <w:lang w:val="fr-FR"/>
            </w:rPr>
            <w:t>CLP</w:t>
          </w:r>
        </w:p>
      </w:docPartBody>
    </w:docPart>
    <w:docPart>
      <w:docPartPr>
        <w:name w:val="7A2EED8F754949BBB726908172AD0134"/>
        <w:category>
          <w:name w:val="Général"/>
          <w:gallery w:val="placeholder"/>
        </w:category>
        <w:types>
          <w:type w:val="bbPlcHdr"/>
        </w:types>
        <w:behaviors>
          <w:behavior w:val="content"/>
        </w:behaviors>
        <w:guid w:val="{6E792875-CA83-4C6E-A352-5F8B8FE2767D}"/>
      </w:docPartPr>
      <w:docPartBody>
        <w:p w:rsidR="0088568F" w:rsidRDefault="0088568F" w:rsidP="0088568F">
          <w:pPr>
            <w:pStyle w:val="7A2EED8F754949BBB726908172AD01342"/>
          </w:pPr>
          <w:r w:rsidRPr="00AB1AD2">
            <w:rPr>
              <w:rStyle w:val="Textedelespacerserv"/>
              <w:rFonts w:ascii="Arial" w:hAnsi="Arial" w:cs="Arial"/>
              <w:lang w:val="fr-FR"/>
            </w:rPr>
            <w:t>€</w:t>
          </w:r>
        </w:p>
      </w:docPartBody>
    </w:docPart>
    <w:docPart>
      <w:docPartPr>
        <w:name w:val="DA1C488802D8460A9BC3BB527907240F"/>
        <w:category>
          <w:name w:val="Général"/>
          <w:gallery w:val="placeholder"/>
        </w:category>
        <w:types>
          <w:type w:val="bbPlcHdr"/>
        </w:types>
        <w:behaviors>
          <w:behavior w:val="content"/>
        </w:behaviors>
        <w:guid w:val="{9F758E1F-D053-46E6-8FC1-04979216DDC1}"/>
      </w:docPartPr>
      <w:docPartBody>
        <w:p w:rsidR="0088568F" w:rsidRDefault="0088568F" w:rsidP="0088568F">
          <w:pPr>
            <w:pStyle w:val="DA1C488802D8460A9BC3BB527907240F2"/>
          </w:pPr>
          <w:r w:rsidRPr="00AB1AD2">
            <w:rPr>
              <w:rStyle w:val="Textedelespacerserv"/>
              <w:rFonts w:ascii="Arial" w:hAnsi="Arial" w:cs="Arial"/>
              <w:lang w:val="fr-FR"/>
            </w:rPr>
            <w:t>€</w:t>
          </w:r>
        </w:p>
      </w:docPartBody>
    </w:docPart>
    <w:docPart>
      <w:docPartPr>
        <w:name w:val="052FE690ED274430B328B7E6E401192E"/>
        <w:category>
          <w:name w:val="Général"/>
          <w:gallery w:val="placeholder"/>
        </w:category>
        <w:types>
          <w:type w:val="bbPlcHdr"/>
        </w:types>
        <w:behaviors>
          <w:behavior w:val="content"/>
        </w:behaviors>
        <w:guid w:val="{4BCB1F2A-E134-4EA9-91FD-A812B8CCDF5B}"/>
      </w:docPartPr>
      <w:docPartBody>
        <w:p w:rsidR="0088568F" w:rsidRDefault="0088568F" w:rsidP="0088568F">
          <w:pPr>
            <w:pStyle w:val="052FE690ED274430B328B7E6E401192E2"/>
          </w:pPr>
          <w:r w:rsidRPr="00AB1AD2">
            <w:rPr>
              <w:rStyle w:val="Textedelespacerserv"/>
              <w:rFonts w:ascii="Arial" w:hAnsi="Arial" w:cs="Arial"/>
              <w:lang w:val="fr-FR"/>
            </w:rPr>
            <w:t>CLP</w:t>
          </w:r>
        </w:p>
      </w:docPartBody>
    </w:docPart>
    <w:docPart>
      <w:docPartPr>
        <w:name w:val="DED2403A27914F34ADE82AED0B9C7281"/>
        <w:category>
          <w:name w:val="Général"/>
          <w:gallery w:val="placeholder"/>
        </w:category>
        <w:types>
          <w:type w:val="bbPlcHdr"/>
        </w:types>
        <w:behaviors>
          <w:behavior w:val="content"/>
        </w:behaviors>
        <w:guid w:val="{B196CFD3-F8F9-4116-BB98-81992E86AFFE}"/>
      </w:docPartPr>
      <w:docPartBody>
        <w:p w:rsidR="0088568F" w:rsidRDefault="0088568F" w:rsidP="0088568F">
          <w:pPr>
            <w:pStyle w:val="DED2403A27914F34ADE82AED0B9C72812"/>
          </w:pPr>
          <w:r w:rsidRPr="00AB1AD2">
            <w:rPr>
              <w:rStyle w:val="Textedelespacerserv"/>
              <w:rFonts w:ascii="Arial" w:hAnsi="Arial" w:cs="Arial"/>
              <w:lang w:val="fr-FR"/>
            </w:rPr>
            <w:t>CLP</w:t>
          </w:r>
        </w:p>
      </w:docPartBody>
    </w:docPart>
    <w:docPart>
      <w:docPartPr>
        <w:name w:val="BD26A9D8D5674346AAEBCC78CC4D7F28"/>
        <w:category>
          <w:name w:val="Général"/>
          <w:gallery w:val="placeholder"/>
        </w:category>
        <w:types>
          <w:type w:val="bbPlcHdr"/>
        </w:types>
        <w:behaviors>
          <w:behavior w:val="content"/>
        </w:behaviors>
        <w:guid w:val="{D3E36F35-066F-458E-826A-402BC4871B8E}"/>
      </w:docPartPr>
      <w:docPartBody>
        <w:p w:rsidR="0088568F" w:rsidRDefault="0088568F" w:rsidP="0088568F">
          <w:pPr>
            <w:pStyle w:val="BD26A9D8D5674346AAEBCC78CC4D7F282"/>
          </w:pPr>
          <w:r w:rsidRPr="00AB1AD2">
            <w:rPr>
              <w:rStyle w:val="Textedelespacerserv"/>
              <w:rFonts w:ascii="Arial" w:hAnsi="Arial" w:cs="Arial"/>
              <w:lang w:val="fr-FR"/>
            </w:rPr>
            <w:t>€</w:t>
          </w:r>
        </w:p>
      </w:docPartBody>
    </w:docPart>
    <w:docPart>
      <w:docPartPr>
        <w:name w:val="58F19FDA74D14ABDB8510839D92EE1A5"/>
        <w:category>
          <w:name w:val="Général"/>
          <w:gallery w:val="placeholder"/>
        </w:category>
        <w:types>
          <w:type w:val="bbPlcHdr"/>
        </w:types>
        <w:behaviors>
          <w:behavior w:val="content"/>
        </w:behaviors>
        <w:guid w:val="{2255FD1B-FEC5-474E-B962-4DC29021C98F}"/>
      </w:docPartPr>
      <w:docPartBody>
        <w:p w:rsidR="0088568F" w:rsidRDefault="0088568F" w:rsidP="0088568F">
          <w:pPr>
            <w:pStyle w:val="58F19FDA74D14ABDB8510839D92EE1A52"/>
          </w:pPr>
          <w:r w:rsidRPr="00AB1AD2">
            <w:rPr>
              <w:rStyle w:val="Textedelespacerserv"/>
              <w:rFonts w:ascii="Arial" w:hAnsi="Arial" w:cs="Arial"/>
              <w:lang w:val="fr-FR"/>
            </w:rPr>
            <w:t>€</w:t>
          </w:r>
        </w:p>
      </w:docPartBody>
    </w:docPart>
    <w:docPart>
      <w:docPartPr>
        <w:name w:val="95DFC970741145D9A25BA7D8C6AF695D"/>
        <w:category>
          <w:name w:val="Général"/>
          <w:gallery w:val="placeholder"/>
        </w:category>
        <w:types>
          <w:type w:val="bbPlcHdr"/>
        </w:types>
        <w:behaviors>
          <w:behavior w:val="content"/>
        </w:behaviors>
        <w:guid w:val="{8B299DF7-D72B-4DB3-B0F0-7F322D38D95B}"/>
      </w:docPartPr>
      <w:docPartBody>
        <w:p w:rsidR="0088568F" w:rsidRDefault="0088568F" w:rsidP="0088568F">
          <w:pPr>
            <w:pStyle w:val="95DFC970741145D9A25BA7D8C6AF695D2"/>
          </w:pPr>
          <w:r w:rsidRPr="00AB1AD2">
            <w:rPr>
              <w:rStyle w:val="Textedelespacerserv"/>
              <w:rFonts w:ascii="Arial" w:hAnsi="Arial" w:cs="Arial"/>
              <w:lang w:val="fr-FR"/>
            </w:rPr>
            <w:t>CLP</w:t>
          </w:r>
        </w:p>
      </w:docPartBody>
    </w:docPart>
    <w:docPart>
      <w:docPartPr>
        <w:name w:val="129919CCDB40427A87AED6B3DD6DE51D"/>
        <w:category>
          <w:name w:val="Général"/>
          <w:gallery w:val="placeholder"/>
        </w:category>
        <w:types>
          <w:type w:val="bbPlcHdr"/>
        </w:types>
        <w:behaviors>
          <w:behavior w:val="content"/>
        </w:behaviors>
        <w:guid w:val="{3E489161-B168-4E87-889D-BE70636C5E8A}"/>
      </w:docPartPr>
      <w:docPartBody>
        <w:p w:rsidR="0088568F" w:rsidRDefault="0088568F" w:rsidP="0088568F">
          <w:pPr>
            <w:pStyle w:val="129919CCDB40427A87AED6B3DD6DE51D2"/>
          </w:pPr>
          <w:r w:rsidRPr="00AB1AD2">
            <w:rPr>
              <w:rStyle w:val="Textedelespacerserv"/>
              <w:rFonts w:ascii="Arial" w:hAnsi="Arial" w:cs="Arial"/>
              <w:lang w:val="fr-FR"/>
            </w:rPr>
            <w:t>CLP</w:t>
          </w:r>
        </w:p>
      </w:docPartBody>
    </w:docPart>
    <w:docPart>
      <w:docPartPr>
        <w:name w:val="E5BD041B97154A8180FC88883D6740A3"/>
        <w:category>
          <w:name w:val="Général"/>
          <w:gallery w:val="placeholder"/>
        </w:category>
        <w:types>
          <w:type w:val="bbPlcHdr"/>
        </w:types>
        <w:behaviors>
          <w:behavior w:val="content"/>
        </w:behaviors>
        <w:guid w:val="{9DF2E49C-E5E2-49AA-91AB-38242160ADE4}"/>
      </w:docPartPr>
      <w:docPartBody>
        <w:p w:rsidR="0088568F" w:rsidRDefault="0088568F" w:rsidP="0088568F">
          <w:pPr>
            <w:pStyle w:val="E5BD041B97154A8180FC88883D6740A32"/>
          </w:pPr>
          <w:r w:rsidRPr="00AB1AD2">
            <w:rPr>
              <w:rStyle w:val="Textedelespacerserv"/>
              <w:rFonts w:ascii="Arial" w:hAnsi="Arial" w:cs="Arial"/>
              <w:lang w:val="fr-FR"/>
            </w:rPr>
            <w:t>€</w:t>
          </w:r>
        </w:p>
      </w:docPartBody>
    </w:docPart>
    <w:docPart>
      <w:docPartPr>
        <w:name w:val="46509C20E5F64F2EBFA3CB746C324A14"/>
        <w:category>
          <w:name w:val="Général"/>
          <w:gallery w:val="placeholder"/>
        </w:category>
        <w:types>
          <w:type w:val="bbPlcHdr"/>
        </w:types>
        <w:behaviors>
          <w:behavior w:val="content"/>
        </w:behaviors>
        <w:guid w:val="{EE2096DB-B2A3-4B3B-B003-8FCDB1A2B3A6}"/>
      </w:docPartPr>
      <w:docPartBody>
        <w:p w:rsidR="0088568F" w:rsidRDefault="0088568F" w:rsidP="0088568F">
          <w:pPr>
            <w:pStyle w:val="46509C20E5F64F2EBFA3CB746C324A142"/>
          </w:pPr>
          <w:r w:rsidRPr="00AB1AD2">
            <w:rPr>
              <w:rStyle w:val="Textedelespacerserv"/>
              <w:rFonts w:ascii="Arial" w:hAnsi="Arial" w:cs="Arial"/>
              <w:lang w:val="fr-FR"/>
            </w:rPr>
            <w:t>€</w:t>
          </w:r>
        </w:p>
      </w:docPartBody>
    </w:docPart>
    <w:docPart>
      <w:docPartPr>
        <w:name w:val="F0F9B7E064D846EAA83866CDCFD76559"/>
        <w:category>
          <w:name w:val="Général"/>
          <w:gallery w:val="placeholder"/>
        </w:category>
        <w:types>
          <w:type w:val="bbPlcHdr"/>
        </w:types>
        <w:behaviors>
          <w:behavior w:val="content"/>
        </w:behaviors>
        <w:guid w:val="{F4163FEC-0371-4BA7-9116-8541B9E2C403}"/>
      </w:docPartPr>
      <w:docPartBody>
        <w:p w:rsidR="0088568F" w:rsidRDefault="0088568F" w:rsidP="0088568F">
          <w:pPr>
            <w:pStyle w:val="F0F9B7E064D846EAA83866CDCFD765592"/>
          </w:pPr>
          <w:r w:rsidRPr="00AB1AD2">
            <w:rPr>
              <w:rStyle w:val="Textedelespacerserv"/>
              <w:rFonts w:ascii="Arial" w:hAnsi="Arial" w:cs="Arial"/>
              <w:lang w:val="fr-FR"/>
            </w:rPr>
            <w:t>CLP</w:t>
          </w:r>
        </w:p>
      </w:docPartBody>
    </w:docPart>
    <w:docPart>
      <w:docPartPr>
        <w:name w:val="967C0BADD19B4A6B929E9440D14C1B05"/>
        <w:category>
          <w:name w:val="Général"/>
          <w:gallery w:val="placeholder"/>
        </w:category>
        <w:types>
          <w:type w:val="bbPlcHdr"/>
        </w:types>
        <w:behaviors>
          <w:behavior w:val="content"/>
        </w:behaviors>
        <w:guid w:val="{95877C8A-35DD-443C-A34C-F67C5F04784D}"/>
      </w:docPartPr>
      <w:docPartBody>
        <w:p w:rsidR="0088568F" w:rsidRDefault="0088568F" w:rsidP="0088568F">
          <w:pPr>
            <w:pStyle w:val="967C0BADD19B4A6B929E9440D14C1B052"/>
          </w:pPr>
          <w:r w:rsidRPr="00AB1AD2">
            <w:rPr>
              <w:rStyle w:val="Textedelespacerserv"/>
              <w:rFonts w:ascii="Arial" w:hAnsi="Arial" w:cs="Arial"/>
              <w:lang w:val="fr-FR"/>
            </w:rPr>
            <w:t>CLP</w:t>
          </w:r>
        </w:p>
      </w:docPartBody>
    </w:docPart>
    <w:docPart>
      <w:docPartPr>
        <w:name w:val="3223CA14AF60454BAAA05FC006D6117F"/>
        <w:category>
          <w:name w:val="Général"/>
          <w:gallery w:val="placeholder"/>
        </w:category>
        <w:types>
          <w:type w:val="bbPlcHdr"/>
        </w:types>
        <w:behaviors>
          <w:behavior w:val="content"/>
        </w:behaviors>
        <w:guid w:val="{2E3F1812-81C8-465C-BF71-1884C1A44633}"/>
      </w:docPartPr>
      <w:docPartBody>
        <w:p w:rsidR="0088568F" w:rsidRDefault="0088568F" w:rsidP="0088568F">
          <w:pPr>
            <w:pStyle w:val="3223CA14AF60454BAAA05FC006D6117F2"/>
          </w:pPr>
          <w:r w:rsidRPr="00AB1AD2">
            <w:rPr>
              <w:rStyle w:val="Textedelespacerserv"/>
              <w:rFonts w:ascii="Arial" w:hAnsi="Arial" w:cs="Arial"/>
              <w:lang w:val="fr-FR"/>
            </w:rPr>
            <w:t>€</w:t>
          </w:r>
        </w:p>
      </w:docPartBody>
    </w:docPart>
    <w:docPart>
      <w:docPartPr>
        <w:name w:val="7590C9BCEA1542ADAEF541205A54744E"/>
        <w:category>
          <w:name w:val="Général"/>
          <w:gallery w:val="placeholder"/>
        </w:category>
        <w:types>
          <w:type w:val="bbPlcHdr"/>
        </w:types>
        <w:behaviors>
          <w:behavior w:val="content"/>
        </w:behaviors>
        <w:guid w:val="{9B3D3385-50C3-4694-8E9D-EFB50A01CC11}"/>
      </w:docPartPr>
      <w:docPartBody>
        <w:p w:rsidR="0088568F" w:rsidRDefault="0088568F" w:rsidP="0088568F">
          <w:pPr>
            <w:pStyle w:val="7590C9BCEA1542ADAEF541205A54744E2"/>
          </w:pPr>
          <w:r w:rsidRPr="00AB1AD2">
            <w:rPr>
              <w:rStyle w:val="Textedelespacerserv"/>
              <w:rFonts w:ascii="Arial" w:hAnsi="Arial" w:cs="Arial"/>
              <w:lang w:val="fr-FR"/>
            </w:rPr>
            <w:t>€</w:t>
          </w:r>
        </w:p>
      </w:docPartBody>
    </w:docPart>
    <w:docPart>
      <w:docPartPr>
        <w:name w:val="128907A67FDD48E8A281205B8528C3D8"/>
        <w:category>
          <w:name w:val="Général"/>
          <w:gallery w:val="placeholder"/>
        </w:category>
        <w:types>
          <w:type w:val="bbPlcHdr"/>
        </w:types>
        <w:behaviors>
          <w:behavior w:val="content"/>
        </w:behaviors>
        <w:guid w:val="{27C6BA19-2EF1-40B6-8238-39BBFB8F7F5E}"/>
      </w:docPartPr>
      <w:docPartBody>
        <w:p w:rsidR="0088568F" w:rsidRDefault="0088568F" w:rsidP="0088568F">
          <w:pPr>
            <w:pStyle w:val="128907A67FDD48E8A281205B8528C3D82"/>
          </w:pPr>
          <w:r w:rsidRPr="00AB1AD2">
            <w:rPr>
              <w:rStyle w:val="Textedelespacerserv"/>
              <w:rFonts w:ascii="Arial" w:hAnsi="Arial" w:cs="Arial"/>
              <w:lang w:val="fr-FR"/>
            </w:rPr>
            <w:t>CLP</w:t>
          </w:r>
        </w:p>
      </w:docPartBody>
    </w:docPart>
    <w:docPart>
      <w:docPartPr>
        <w:name w:val="CF0EA9582BF44F24902F8928ECA82B6B"/>
        <w:category>
          <w:name w:val="Général"/>
          <w:gallery w:val="placeholder"/>
        </w:category>
        <w:types>
          <w:type w:val="bbPlcHdr"/>
        </w:types>
        <w:behaviors>
          <w:behavior w:val="content"/>
        </w:behaviors>
        <w:guid w:val="{3557B703-7D68-4068-8C6C-4144BB2DB72A}"/>
      </w:docPartPr>
      <w:docPartBody>
        <w:p w:rsidR="0088568F" w:rsidRDefault="0088568F" w:rsidP="0088568F">
          <w:pPr>
            <w:pStyle w:val="CF0EA9582BF44F24902F8928ECA82B6B2"/>
          </w:pPr>
          <w:r w:rsidRPr="00AB1AD2">
            <w:rPr>
              <w:rStyle w:val="Textedelespacerserv"/>
              <w:rFonts w:ascii="Arial" w:hAnsi="Arial" w:cs="Arial"/>
              <w:lang w:val="fr-FR"/>
            </w:rPr>
            <w:t>CLP</w:t>
          </w:r>
        </w:p>
      </w:docPartBody>
    </w:docPart>
    <w:docPart>
      <w:docPartPr>
        <w:name w:val="256ADD443ADA4B6F8C0C0265E36B0710"/>
        <w:category>
          <w:name w:val="Général"/>
          <w:gallery w:val="placeholder"/>
        </w:category>
        <w:types>
          <w:type w:val="bbPlcHdr"/>
        </w:types>
        <w:behaviors>
          <w:behavior w:val="content"/>
        </w:behaviors>
        <w:guid w:val="{2E5FB52C-0557-46CA-8348-7DF52B889A7D}"/>
      </w:docPartPr>
      <w:docPartBody>
        <w:p w:rsidR="0088568F" w:rsidRDefault="0088568F" w:rsidP="0088568F">
          <w:pPr>
            <w:pStyle w:val="256ADD443ADA4B6F8C0C0265E36B07102"/>
          </w:pPr>
          <w:r w:rsidRPr="00AB1AD2">
            <w:rPr>
              <w:rStyle w:val="Textedelespacerserv"/>
              <w:rFonts w:ascii="Arial" w:hAnsi="Arial" w:cs="Arial"/>
              <w:lang w:val="fr-FR"/>
            </w:rPr>
            <w:t>€</w:t>
          </w:r>
        </w:p>
      </w:docPartBody>
    </w:docPart>
    <w:docPart>
      <w:docPartPr>
        <w:name w:val="E8C4D0B8360E4358AA6CB05AE108871D"/>
        <w:category>
          <w:name w:val="Général"/>
          <w:gallery w:val="placeholder"/>
        </w:category>
        <w:types>
          <w:type w:val="bbPlcHdr"/>
        </w:types>
        <w:behaviors>
          <w:behavior w:val="content"/>
        </w:behaviors>
        <w:guid w:val="{A7759159-6D0C-4B8C-816F-EA7D9209C7CD}"/>
      </w:docPartPr>
      <w:docPartBody>
        <w:p w:rsidR="0088568F" w:rsidRDefault="0088568F" w:rsidP="0088568F">
          <w:pPr>
            <w:pStyle w:val="E8C4D0B8360E4358AA6CB05AE108871D2"/>
          </w:pPr>
          <w:r w:rsidRPr="00AB1AD2">
            <w:rPr>
              <w:rStyle w:val="Textedelespacerserv"/>
              <w:rFonts w:ascii="Arial" w:hAnsi="Arial" w:cs="Arial"/>
              <w:lang w:val="fr-FR"/>
            </w:rPr>
            <w:t>€</w:t>
          </w:r>
        </w:p>
      </w:docPartBody>
    </w:docPart>
    <w:docPart>
      <w:docPartPr>
        <w:name w:val="9927B72053BD4A5AAD5B6F7A24E32456"/>
        <w:category>
          <w:name w:val="Général"/>
          <w:gallery w:val="placeholder"/>
        </w:category>
        <w:types>
          <w:type w:val="bbPlcHdr"/>
        </w:types>
        <w:behaviors>
          <w:behavior w:val="content"/>
        </w:behaviors>
        <w:guid w:val="{0570A294-8D1B-4C18-AA1D-53AD3F036F79}"/>
      </w:docPartPr>
      <w:docPartBody>
        <w:p w:rsidR="0088568F" w:rsidRDefault="0088568F" w:rsidP="0088568F">
          <w:pPr>
            <w:pStyle w:val="9927B72053BD4A5AAD5B6F7A24E324562"/>
          </w:pPr>
          <w:r w:rsidRPr="00AB1AD2">
            <w:rPr>
              <w:rStyle w:val="Textedelespacerserv"/>
              <w:rFonts w:ascii="Arial" w:hAnsi="Arial" w:cs="Arial"/>
              <w:lang w:val="fr-FR"/>
            </w:rPr>
            <w:t>CLP</w:t>
          </w:r>
        </w:p>
      </w:docPartBody>
    </w:docPart>
    <w:docPart>
      <w:docPartPr>
        <w:name w:val="E48291D1701448FE9846FC75C274B832"/>
        <w:category>
          <w:name w:val="Général"/>
          <w:gallery w:val="placeholder"/>
        </w:category>
        <w:types>
          <w:type w:val="bbPlcHdr"/>
        </w:types>
        <w:behaviors>
          <w:behavior w:val="content"/>
        </w:behaviors>
        <w:guid w:val="{110020E0-CFF2-4C72-9FD4-C6C913C90166}"/>
      </w:docPartPr>
      <w:docPartBody>
        <w:p w:rsidR="0088568F" w:rsidRDefault="0088568F" w:rsidP="0088568F">
          <w:pPr>
            <w:pStyle w:val="E48291D1701448FE9846FC75C274B8322"/>
          </w:pPr>
          <w:r w:rsidRPr="00AB1AD2">
            <w:rPr>
              <w:rStyle w:val="Textedelespacerserv"/>
              <w:rFonts w:ascii="Arial" w:hAnsi="Arial" w:cs="Arial"/>
              <w:lang w:val="fr-FR"/>
            </w:rPr>
            <w:t>CLP</w:t>
          </w:r>
        </w:p>
      </w:docPartBody>
    </w:docPart>
    <w:docPart>
      <w:docPartPr>
        <w:name w:val="ACAE8E4427624E86B2CF2D615EDEB5B4"/>
        <w:category>
          <w:name w:val="Général"/>
          <w:gallery w:val="placeholder"/>
        </w:category>
        <w:types>
          <w:type w:val="bbPlcHdr"/>
        </w:types>
        <w:behaviors>
          <w:behavior w:val="content"/>
        </w:behaviors>
        <w:guid w:val="{DE606F6E-8788-4CE5-B9CE-DA95407782E7}"/>
      </w:docPartPr>
      <w:docPartBody>
        <w:p w:rsidR="0088568F" w:rsidRDefault="0088568F" w:rsidP="0088568F">
          <w:pPr>
            <w:pStyle w:val="ACAE8E4427624E86B2CF2D615EDEB5B42"/>
          </w:pPr>
          <w:r w:rsidRPr="00AB1AD2">
            <w:rPr>
              <w:rStyle w:val="Textedelespacerserv"/>
              <w:rFonts w:ascii="Arial" w:hAnsi="Arial" w:cs="Arial"/>
              <w:lang w:val="fr-FR"/>
            </w:rPr>
            <w:t>€</w:t>
          </w:r>
        </w:p>
      </w:docPartBody>
    </w:docPart>
    <w:docPart>
      <w:docPartPr>
        <w:name w:val="17235293D92A41C28D7F4E38D754F406"/>
        <w:category>
          <w:name w:val="Général"/>
          <w:gallery w:val="placeholder"/>
        </w:category>
        <w:types>
          <w:type w:val="bbPlcHdr"/>
        </w:types>
        <w:behaviors>
          <w:behavior w:val="content"/>
        </w:behaviors>
        <w:guid w:val="{5AE5AEBA-2DA6-4AAC-A5B7-227D39A30202}"/>
      </w:docPartPr>
      <w:docPartBody>
        <w:p w:rsidR="0088568F" w:rsidRDefault="0088568F" w:rsidP="0088568F">
          <w:pPr>
            <w:pStyle w:val="17235293D92A41C28D7F4E38D754F4062"/>
          </w:pPr>
          <w:r w:rsidRPr="00AB1AD2">
            <w:rPr>
              <w:rStyle w:val="Textedelespacerserv"/>
              <w:rFonts w:ascii="Arial" w:hAnsi="Arial" w:cs="Arial"/>
              <w:lang w:val="fr-FR"/>
            </w:rPr>
            <w:t>€</w:t>
          </w:r>
        </w:p>
      </w:docPartBody>
    </w:docPart>
    <w:docPart>
      <w:docPartPr>
        <w:name w:val="0A4F65DDCD0A4BB094D051D672EAC983"/>
        <w:category>
          <w:name w:val="Général"/>
          <w:gallery w:val="placeholder"/>
        </w:category>
        <w:types>
          <w:type w:val="bbPlcHdr"/>
        </w:types>
        <w:behaviors>
          <w:behavior w:val="content"/>
        </w:behaviors>
        <w:guid w:val="{27DC157D-5EF5-44FE-9140-8EEAABBC70C3}"/>
      </w:docPartPr>
      <w:docPartBody>
        <w:p w:rsidR="0088568F" w:rsidRDefault="0088568F" w:rsidP="0088568F">
          <w:pPr>
            <w:pStyle w:val="0A4F65DDCD0A4BB094D051D672EAC9832"/>
          </w:pPr>
          <w:r w:rsidRPr="00AB1AD2">
            <w:rPr>
              <w:rStyle w:val="Textedelespacerserv"/>
              <w:rFonts w:ascii="Arial" w:hAnsi="Arial" w:cs="Arial"/>
              <w:lang w:val="fr-FR"/>
            </w:rPr>
            <w:t>CLP</w:t>
          </w:r>
        </w:p>
      </w:docPartBody>
    </w:docPart>
    <w:docPart>
      <w:docPartPr>
        <w:name w:val="9635C48167774A39AB05280F275C6A68"/>
        <w:category>
          <w:name w:val="Général"/>
          <w:gallery w:val="placeholder"/>
        </w:category>
        <w:types>
          <w:type w:val="bbPlcHdr"/>
        </w:types>
        <w:behaviors>
          <w:behavior w:val="content"/>
        </w:behaviors>
        <w:guid w:val="{4CA3685E-A754-4EDB-8628-6D12BA23DA37}"/>
      </w:docPartPr>
      <w:docPartBody>
        <w:p w:rsidR="0088568F" w:rsidRDefault="0088568F" w:rsidP="0088568F">
          <w:pPr>
            <w:pStyle w:val="9635C48167774A39AB05280F275C6A682"/>
          </w:pPr>
          <w:r w:rsidRPr="00AB1AD2">
            <w:rPr>
              <w:rStyle w:val="Textedelespacerserv"/>
              <w:rFonts w:ascii="Arial" w:hAnsi="Arial" w:cs="Arial"/>
              <w:lang w:val="fr-FR"/>
            </w:rPr>
            <w:t>CLP</w:t>
          </w:r>
        </w:p>
      </w:docPartBody>
    </w:docPart>
    <w:docPart>
      <w:docPartPr>
        <w:name w:val="C9EACD44444F46DE821BE3C564590CD2"/>
        <w:category>
          <w:name w:val="Général"/>
          <w:gallery w:val="placeholder"/>
        </w:category>
        <w:types>
          <w:type w:val="bbPlcHdr"/>
        </w:types>
        <w:behaviors>
          <w:behavior w:val="content"/>
        </w:behaviors>
        <w:guid w:val="{F1403973-72BD-4C43-8C11-8BD79FBF48D4}"/>
      </w:docPartPr>
      <w:docPartBody>
        <w:p w:rsidR="0088568F" w:rsidRDefault="0088568F" w:rsidP="0088568F">
          <w:pPr>
            <w:pStyle w:val="C9EACD44444F46DE821BE3C564590CD22"/>
          </w:pPr>
          <w:r w:rsidRPr="00AB1AD2">
            <w:rPr>
              <w:rStyle w:val="Textedelespacerserv"/>
              <w:rFonts w:ascii="Arial" w:hAnsi="Arial" w:cs="Arial"/>
              <w:lang w:val="fr-FR"/>
            </w:rPr>
            <w:t>€</w:t>
          </w:r>
        </w:p>
      </w:docPartBody>
    </w:docPart>
    <w:docPart>
      <w:docPartPr>
        <w:name w:val="425EF3D3B94D453EB8F629661A971484"/>
        <w:category>
          <w:name w:val="Général"/>
          <w:gallery w:val="placeholder"/>
        </w:category>
        <w:types>
          <w:type w:val="bbPlcHdr"/>
        </w:types>
        <w:behaviors>
          <w:behavior w:val="content"/>
        </w:behaviors>
        <w:guid w:val="{EB4F2318-0BAD-4D46-8ADE-2A3F10BEBD4C}"/>
      </w:docPartPr>
      <w:docPartBody>
        <w:p w:rsidR="0088568F" w:rsidRDefault="0088568F" w:rsidP="0088568F">
          <w:pPr>
            <w:pStyle w:val="425EF3D3B94D453EB8F629661A9714842"/>
          </w:pPr>
          <w:r w:rsidRPr="00AB1AD2">
            <w:rPr>
              <w:rStyle w:val="Textedelespacerserv"/>
              <w:rFonts w:ascii="Arial" w:hAnsi="Arial" w:cs="Arial"/>
              <w:lang w:val="fr-FR"/>
            </w:rPr>
            <w:t>€</w:t>
          </w:r>
        </w:p>
      </w:docPartBody>
    </w:docPart>
    <w:docPart>
      <w:docPartPr>
        <w:name w:val="32527EEBA1D8485BBE6D623E5C14A40E"/>
        <w:category>
          <w:name w:val="Général"/>
          <w:gallery w:val="placeholder"/>
        </w:category>
        <w:types>
          <w:type w:val="bbPlcHdr"/>
        </w:types>
        <w:behaviors>
          <w:behavior w:val="content"/>
        </w:behaviors>
        <w:guid w:val="{83477177-2DB5-46BB-AD9B-F8973657B9C1}"/>
      </w:docPartPr>
      <w:docPartBody>
        <w:p w:rsidR="0088568F" w:rsidRDefault="0088568F" w:rsidP="0088568F">
          <w:pPr>
            <w:pStyle w:val="32527EEBA1D8485BBE6D623E5C14A40E2"/>
          </w:pPr>
          <w:r w:rsidRPr="00AB1AD2">
            <w:rPr>
              <w:rStyle w:val="Textedelespacerserv"/>
              <w:rFonts w:ascii="Arial" w:hAnsi="Arial" w:cs="Arial"/>
              <w:lang w:val="fr-FR"/>
            </w:rPr>
            <w:t>CLP</w:t>
          </w:r>
        </w:p>
      </w:docPartBody>
    </w:docPart>
    <w:docPart>
      <w:docPartPr>
        <w:name w:val="726B6149D0454065A70FEB63F3770CD9"/>
        <w:category>
          <w:name w:val="Général"/>
          <w:gallery w:val="placeholder"/>
        </w:category>
        <w:types>
          <w:type w:val="bbPlcHdr"/>
        </w:types>
        <w:behaviors>
          <w:behavior w:val="content"/>
        </w:behaviors>
        <w:guid w:val="{039293CE-3F08-448A-BDA4-D5702BD7B2A6}"/>
      </w:docPartPr>
      <w:docPartBody>
        <w:p w:rsidR="0088568F" w:rsidRDefault="0088568F" w:rsidP="0088568F">
          <w:pPr>
            <w:pStyle w:val="726B6149D0454065A70FEB63F3770CD92"/>
          </w:pPr>
          <w:r w:rsidRPr="00AB1AD2">
            <w:rPr>
              <w:rStyle w:val="Textedelespacerserv"/>
              <w:rFonts w:ascii="Arial" w:hAnsi="Arial" w:cs="Arial"/>
              <w:lang w:val="fr-FR"/>
            </w:rPr>
            <w:t>CLP</w:t>
          </w:r>
        </w:p>
      </w:docPartBody>
    </w:docPart>
    <w:docPart>
      <w:docPartPr>
        <w:name w:val="1A78DFFFCAEB467B91A5C8304CCA186B"/>
        <w:category>
          <w:name w:val="Général"/>
          <w:gallery w:val="placeholder"/>
        </w:category>
        <w:types>
          <w:type w:val="bbPlcHdr"/>
        </w:types>
        <w:behaviors>
          <w:behavior w:val="content"/>
        </w:behaviors>
        <w:guid w:val="{E42F696C-4273-45E8-AD7D-408334E47E10}"/>
      </w:docPartPr>
      <w:docPartBody>
        <w:p w:rsidR="0088568F" w:rsidRDefault="0088568F" w:rsidP="0088568F">
          <w:pPr>
            <w:pStyle w:val="1A78DFFFCAEB467B91A5C8304CCA186B2"/>
          </w:pPr>
          <w:r w:rsidRPr="00AB1AD2">
            <w:rPr>
              <w:rStyle w:val="Textedelespacerserv"/>
              <w:rFonts w:ascii="Arial" w:hAnsi="Arial" w:cs="Arial"/>
              <w:lang w:val="fr-FR"/>
            </w:rPr>
            <w:t>€</w:t>
          </w:r>
        </w:p>
      </w:docPartBody>
    </w:docPart>
    <w:docPart>
      <w:docPartPr>
        <w:name w:val="10F7A3165D2C4D1D92E81079EA6EEDAE"/>
        <w:category>
          <w:name w:val="Général"/>
          <w:gallery w:val="placeholder"/>
        </w:category>
        <w:types>
          <w:type w:val="bbPlcHdr"/>
        </w:types>
        <w:behaviors>
          <w:behavior w:val="content"/>
        </w:behaviors>
        <w:guid w:val="{FD603021-7086-4A96-A9C5-634A488A0804}"/>
      </w:docPartPr>
      <w:docPartBody>
        <w:p w:rsidR="0088568F" w:rsidRDefault="0088568F" w:rsidP="0088568F">
          <w:pPr>
            <w:pStyle w:val="10F7A3165D2C4D1D92E81079EA6EEDAE2"/>
          </w:pPr>
          <w:r w:rsidRPr="00AB1AD2">
            <w:rPr>
              <w:rStyle w:val="Textedelespacerserv"/>
              <w:rFonts w:ascii="Arial" w:hAnsi="Arial" w:cs="Arial"/>
              <w:lang w:val="fr-FR"/>
            </w:rPr>
            <w:t>€</w:t>
          </w:r>
        </w:p>
      </w:docPartBody>
    </w:docPart>
    <w:docPart>
      <w:docPartPr>
        <w:name w:val="D9FD225141A64CECADFD2E1BA282A463"/>
        <w:category>
          <w:name w:val="Général"/>
          <w:gallery w:val="placeholder"/>
        </w:category>
        <w:types>
          <w:type w:val="bbPlcHdr"/>
        </w:types>
        <w:behaviors>
          <w:behavior w:val="content"/>
        </w:behaviors>
        <w:guid w:val="{4613FD0C-45DA-4249-82DF-6D448099FE4F}"/>
      </w:docPartPr>
      <w:docPartBody>
        <w:p w:rsidR="0088568F" w:rsidRDefault="0088568F" w:rsidP="0088568F">
          <w:pPr>
            <w:pStyle w:val="D9FD225141A64CECADFD2E1BA282A4632"/>
          </w:pPr>
          <w:r w:rsidRPr="00AB1AD2">
            <w:rPr>
              <w:rStyle w:val="Textedelespacerserv"/>
              <w:rFonts w:ascii="Arial" w:hAnsi="Arial" w:cs="Arial"/>
              <w:lang w:val="fr-FR"/>
            </w:rPr>
            <w:t>CLP</w:t>
          </w:r>
        </w:p>
      </w:docPartBody>
    </w:docPart>
    <w:docPart>
      <w:docPartPr>
        <w:name w:val="831632D5DCB8456FA59D74D7953EEA8C"/>
        <w:category>
          <w:name w:val="Général"/>
          <w:gallery w:val="placeholder"/>
        </w:category>
        <w:types>
          <w:type w:val="bbPlcHdr"/>
        </w:types>
        <w:behaviors>
          <w:behavior w:val="content"/>
        </w:behaviors>
        <w:guid w:val="{60AC61E4-2543-4A86-806A-36CA9700504B}"/>
      </w:docPartPr>
      <w:docPartBody>
        <w:p w:rsidR="0088568F" w:rsidRDefault="0088568F" w:rsidP="0088568F">
          <w:pPr>
            <w:pStyle w:val="831632D5DCB8456FA59D74D7953EEA8C2"/>
          </w:pPr>
          <w:r w:rsidRPr="00AB1AD2">
            <w:rPr>
              <w:rStyle w:val="Textedelespacerserv"/>
              <w:rFonts w:ascii="Arial" w:hAnsi="Arial" w:cs="Arial"/>
              <w:lang w:val="fr-FR"/>
            </w:rPr>
            <w:t>CLP</w:t>
          </w:r>
        </w:p>
      </w:docPartBody>
    </w:docPart>
    <w:docPart>
      <w:docPartPr>
        <w:name w:val="60F8E5142EFC45439AA02C715091CD9B"/>
        <w:category>
          <w:name w:val="Général"/>
          <w:gallery w:val="placeholder"/>
        </w:category>
        <w:types>
          <w:type w:val="bbPlcHdr"/>
        </w:types>
        <w:behaviors>
          <w:behavior w:val="content"/>
        </w:behaviors>
        <w:guid w:val="{E7432686-11E8-47C4-8E31-AE8BABEB832D}"/>
      </w:docPartPr>
      <w:docPartBody>
        <w:p w:rsidR="0088568F" w:rsidRDefault="0088568F" w:rsidP="0088568F">
          <w:pPr>
            <w:pStyle w:val="60F8E5142EFC45439AA02C715091CD9B2"/>
          </w:pPr>
          <w:r w:rsidRPr="00AB1AD2">
            <w:rPr>
              <w:rStyle w:val="Textedelespacerserv"/>
              <w:rFonts w:ascii="Arial" w:hAnsi="Arial" w:cs="Arial"/>
              <w:lang w:val="fr-FR"/>
            </w:rPr>
            <w:t>€</w:t>
          </w:r>
        </w:p>
      </w:docPartBody>
    </w:docPart>
    <w:docPart>
      <w:docPartPr>
        <w:name w:val="01647A05C830429E8A36FDB1BDEC13F8"/>
        <w:category>
          <w:name w:val="Général"/>
          <w:gallery w:val="placeholder"/>
        </w:category>
        <w:types>
          <w:type w:val="bbPlcHdr"/>
        </w:types>
        <w:behaviors>
          <w:behavior w:val="content"/>
        </w:behaviors>
        <w:guid w:val="{E617D9B1-680D-4694-9F85-188F7E290393}"/>
      </w:docPartPr>
      <w:docPartBody>
        <w:p w:rsidR="0088568F" w:rsidRDefault="0088568F" w:rsidP="0088568F">
          <w:pPr>
            <w:pStyle w:val="01647A05C830429E8A36FDB1BDEC13F82"/>
          </w:pPr>
          <w:r w:rsidRPr="00AB1AD2">
            <w:rPr>
              <w:rStyle w:val="Textedelespacerserv"/>
              <w:rFonts w:ascii="Arial" w:hAnsi="Arial" w:cs="Arial"/>
              <w:lang w:val="fr-FR"/>
            </w:rPr>
            <w:t>€</w:t>
          </w:r>
        </w:p>
      </w:docPartBody>
    </w:docPart>
    <w:docPart>
      <w:docPartPr>
        <w:name w:val="8F11EB0F65384C979B9FC4D57BF03EBB"/>
        <w:category>
          <w:name w:val="Général"/>
          <w:gallery w:val="placeholder"/>
        </w:category>
        <w:types>
          <w:type w:val="bbPlcHdr"/>
        </w:types>
        <w:behaviors>
          <w:behavior w:val="content"/>
        </w:behaviors>
        <w:guid w:val="{FF6EDEFA-D8EF-4F54-8617-080C40F80E12}"/>
      </w:docPartPr>
      <w:docPartBody>
        <w:p w:rsidR="0088568F" w:rsidRDefault="0088568F" w:rsidP="0088568F">
          <w:pPr>
            <w:pStyle w:val="8F11EB0F65384C979B9FC4D57BF03EBB2"/>
          </w:pPr>
          <w:r w:rsidRPr="00AB1AD2">
            <w:rPr>
              <w:rStyle w:val="Textedelespacerserv"/>
              <w:rFonts w:ascii="Arial" w:hAnsi="Arial" w:cs="Arial"/>
              <w:lang w:val="fr-FR"/>
            </w:rPr>
            <w:t>CLP</w:t>
          </w:r>
        </w:p>
      </w:docPartBody>
    </w:docPart>
    <w:docPart>
      <w:docPartPr>
        <w:name w:val="579C3CBEBD164E53A0B5960D1176B704"/>
        <w:category>
          <w:name w:val="Général"/>
          <w:gallery w:val="placeholder"/>
        </w:category>
        <w:types>
          <w:type w:val="bbPlcHdr"/>
        </w:types>
        <w:behaviors>
          <w:behavior w:val="content"/>
        </w:behaviors>
        <w:guid w:val="{F104EC79-3F96-4C5A-9E67-A6BBAF04397F}"/>
      </w:docPartPr>
      <w:docPartBody>
        <w:p w:rsidR="0088568F" w:rsidRDefault="0088568F" w:rsidP="0088568F">
          <w:pPr>
            <w:pStyle w:val="579C3CBEBD164E53A0B5960D1176B7042"/>
          </w:pPr>
          <w:r w:rsidRPr="00AB1AD2">
            <w:rPr>
              <w:rStyle w:val="Textedelespacerserv"/>
              <w:rFonts w:ascii="Arial" w:hAnsi="Arial" w:cs="Arial"/>
              <w:lang w:val="fr-FR"/>
            </w:rPr>
            <w:t>CLP</w:t>
          </w:r>
        </w:p>
      </w:docPartBody>
    </w:docPart>
    <w:docPart>
      <w:docPartPr>
        <w:name w:val="497A519D415A4E8095468240794AD87D"/>
        <w:category>
          <w:name w:val="Général"/>
          <w:gallery w:val="placeholder"/>
        </w:category>
        <w:types>
          <w:type w:val="bbPlcHdr"/>
        </w:types>
        <w:behaviors>
          <w:behavior w:val="content"/>
        </w:behaviors>
        <w:guid w:val="{7346EDB5-AD27-420F-B1BA-7250923690CA}"/>
      </w:docPartPr>
      <w:docPartBody>
        <w:p w:rsidR="0088568F" w:rsidRDefault="0088568F" w:rsidP="0088568F">
          <w:pPr>
            <w:pStyle w:val="497A519D415A4E8095468240794AD87D2"/>
          </w:pPr>
          <w:r w:rsidRPr="00AB1AD2">
            <w:rPr>
              <w:rStyle w:val="Textedelespacerserv"/>
              <w:rFonts w:ascii="Arial" w:hAnsi="Arial" w:cs="Arial"/>
              <w:lang w:val="fr-FR"/>
            </w:rPr>
            <w:t>€</w:t>
          </w:r>
        </w:p>
      </w:docPartBody>
    </w:docPart>
    <w:docPart>
      <w:docPartPr>
        <w:name w:val="11FD1DE261D0484FB4F7BA43DD8946F2"/>
        <w:category>
          <w:name w:val="Général"/>
          <w:gallery w:val="placeholder"/>
        </w:category>
        <w:types>
          <w:type w:val="bbPlcHdr"/>
        </w:types>
        <w:behaviors>
          <w:behavior w:val="content"/>
        </w:behaviors>
        <w:guid w:val="{B730E02B-BA17-4086-A0FF-A173A12F1F90}"/>
      </w:docPartPr>
      <w:docPartBody>
        <w:p w:rsidR="0088568F" w:rsidRDefault="0088568F" w:rsidP="0088568F">
          <w:pPr>
            <w:pStyle w:val="11FD1DE261D0484FB4F7BA43DD8946F22"/>
          </w:pPr>
          <w:r w:rsidRPr="00AB1AD2">
            <w:rPr>
              <w:rStyle w:val="Textedelespacerserv"/>
              <w:rFonts w:ascii="Arial" w:hAnsi="Arial" w:cs="Arial"/>
              <w:lang w:val="fr-FR"/>
            </w:rPr>
            <w:t>€</w:t>
          </w:r>
        </w:p>
      </w:docPartBody>
    </w:docPart>
    <w:docPart>
      <w:docPartPr>
        <w:name w:val="9A35152D395240E6952BC912E7FF355C"/>
        <w:category>
          <w:name w:val="Général"/>
          <w:gallery w:val="placeholder"/>
        </w:category>
        <w:types>
          <w:type w:val="bbPlcHdr"/>
        </w:types>
        <w:behaviors>
          <w:behavior w:val="content"/>
        </w:behaviors>
        <w:guid w:val="{DD5B6D8F-388E-4589-9A80-7B395E24172E}"/>
      </w:docPartPr>
      <w:docPartBody>
        <w:p w:rsidR="0088568F" w:rsidRDefault="0088568F" w:rsidP="0088568F">
          <w:pPr>
            <w:pStyle w:val="9A35152D395240E6952BC912E7FF355C2"/>
          </w:pPr>
          <w:r w:rsidRPr="00AB1AD2">
            <w:rPr>
              <w:rStyle w:val="Textedelespacerserv"/>
              <w:rFonts w:ascii="Arial" w:hAnsi="Arial" w:cs="Arial"/>
              <w:lang w:val="fr-FR"/>
            </w:rPr>
            <w:t>CLP</w:t>
          </w:r>
        </w:p>
      </w:docPartBody>
    </w:docPart>
    <w:docPart>
      <w:docPartPr>
        <w:name w:val="D25327134BC64ABC96C2333E145D6A15"/>
        <w:category>
          <w:name w:val="Général"/>
          <w:gallery w:val="placeholder"/>
        </w:category>
        <w:types>
          <w:type w:val="bbPlcHdr"/>
        </w:types>
        <w:behaviors>
          <w:behavior w:val="content"/>
        </w:behaviors>
        <w:guid w:val="{01F2CC71-EBEC-4782-8DA3-A548F9538691}"/>
      </w:docPartPr>
      <w:docPartBody>
        <w:p w:rsidR="0088568F" w:rsidRDefault="0088568F" w:rsidP="0088568F">
          <w:pPr>
            <w:pStyle w:val="D25327134BC64ABC96C2333E145D6A152"/>
          </w:pPr>
          <w:r w:rsidRPr="00AB1AD2">
            <w:rPr>
              <w:rStyle w:val="Textedelespacerserv"/>
              <w:rFonts w:ascii="Arial" w:hAnsi="Arial" w:cs="Arial"/>
              <w:lang w:val="fr-FR"/>
            </w:rPr>
            <w:t>CLP</w:t>
          </w:r>
        </w:p>
      </w:docPartBody>
    </w:docPart>
    <w:docPart>
      <w:docPartPr>
        <w:name w:val="1D037A0E1D504A63AFCE1793BCD54F10"/>
        <w:category>
          <w:name w:val="Général"/>
          <w:gallery w:val="placeholder"/>
        </w:category>
        <w:types>
          <w:type w:val="bbPlcHdr"/>
        </w:types>
        <w:behaviors>
          <w:behavior w:val="content"/>
        </w:behaviors>
        <w:guid w:val="{1403B465-CCF3-475E-A831-66E0096E2E0E}"/>
      </w:docPartPr>
      <w:docPartBody>
        <w:p w:rsidR="0088568F" w:rsidRDefault="0088568F" w:rsidP="0088568F">
          <w:pPr>
            <w:pStyle w:val="1D037A0E1D504A63AFCE1793BCD54F102"/>
          </w:pPr>
          <w:r w:rsidRPr="00AB1AD2">
            <w:rPr>
              <w:rStyle w:val="Textedelespacerserv"/>
              <w:rFonts w:ascii="Arial" w:hAnsi="Arial" w:cs="Arial"/>
              <w:lang w:val="fr-FR"/>
            </w:rPr>
            <w:t>€</w:t>
          </w:r>
        </w:p>
      </w:docPartBody>
    </w:docPart>
    <w:docPart>
      <w:docPartPr>
        <w:name w:val="B1F0760619604B389E13377B84B6AD9F"/>
        <w:category>
          <w:name w:val="Général"/>
          <w:gallery w:val="placeholder"/>
        </w:category>
        <w:types>
          <w:type w:val="bbPlcHdr"/>
        </w:types>
        <w:behaviors>
          <w:behavior w:val="content"/>
        </w:behaviors>
        <w:guid w:val="{12426E2C-AFE4-4366-AB98-CD01D87465A4}"/>
      </w:docPartPr>
      <w:docPartBody>
        <w:p w:rsidR="0088568F" w:rsidRDefault="0088568F" w:rsidP="0088568F">
          <w:pPr>
            <w:pStyle w:val="B1F0760619604B389E13377B84B6AD9F2"/>
          </w:pPr>
          <w:r w:rsidRPr="00AB1AD2">
            <w:rPr>
              <w:rStyle w:val="Textedelespacerserv"/>
              <w:rFonts w:ascii="Arial" w:hAnsi="Arial" w:cs="Arial"/>
              <w:lang w:val="fr-FR"/>
            </w:rPr>
            <w:t>€</w:t>
          </w:r>
        </w:p>
      </w:docPartBody>
    </w:docPart>
    <w:docPart>
      <w:docPartPr>
        <w:name w:val="3121C667FE8C4583B8AB7D708D7D1F8F"/>
        <w:category>
          <w:name w:val="Général"/>
          <w:gallery w:val="placeholder"/>
        </w:category>
        <w:types>
          <w:type w:val="bbPlcHdr"/>
        </w:types>
        <w:behaviors>
          <w:behavior w:val="content"/>
        </w:behaviors>
        <w:guid w:val="{944A9327-CF20-4EF6-AB8F-9DA9AB11B66B}"/>
      </w:docPartPr>
      <w:docPartBody>
        <w:p w:rsidR="0088568F" w:rsidRDefault="0088568F" w:rsidP="0088568F">
          <w:pPr>
            <w:pStyle w:val="3121C667FE8C4583B8AB7D708D7D1F8F2"/>
          </w:pPr>
          <w:r w:rsidRPr="00AB1AD2">
            <w:rPr>
              <w:rStyle w:val="Textedelespacerserv"/>
              <w:rFonts w:ascii="Arial" w:hAnsi="Arial" w:cs="Arial"/>
              <w:lang w:val="fr-FR"/>
            </w:rPr>
            <w:t>CLP</w:t>
          </w:r>
        </w:p>
      </w:docPartBody>
    </w:docPart>
    <w:docPart>
      <w:docPartPr>
        <w:name w:val="DEE28699D01E468CB47C13F136594199"/>
        <w:category>
          <w:name w:val="Général"/>
          <w:gallery w:val="placeholder"/>
        </w:category>
        <w:types>
          <w:type w:val="bbPlcHdr"/>
        </w:types>
        <w:behaviors>
          <w:behavior w:val="content"/>
        </w:behaviors>
        <w:guid w:val="{CDFD84C3-AA20-4046-B570-0C726BF199C9}"/>
      </w:docPartPr>
      <w:docPartBody>
        <w:p w:rsidR="0088568F" w:rsidRDefault="0088568F" w:rsidP="0088568F">
          <w:pPr>
            <w:pStyle w:val="DEE28699D01E468CB47C13F1365941992"/>
          </w:pPr>
          <w:r w:rsidRPr="00AB1AD2">
            <w:rPr>
              <w:rStyle w:val="Textedelespacerserv"/>
              <w:rFonts w:ascii="Arial" w:hAnsi="Arial" w:cs="Arial"/>
              <w:lang w:val="fr-FR"/>
            </w:rPr>
            <w:t>CLP</w:t>
          </w:r>
        </w:p>
      </w:docPartBody>
    </w:docPart>
    <w:docPart>
      <w:docPartPr>
        <w:name w:val="2AC2D8FFD70A407BB6E4A93B55D6778C"/>
        <w:category>
          <w:name w:val="Général"/>
          <w:gallery w:val="placeholder"/>
        </w:category>
        <w:types>
          <w:type w:val="bbPlcHdr"/>
        </w:types>
        <w:behaviors>
          <w:behavior w:val="content"/>
        </w:behaviors>
        <w:guid w:val="{9B3BAA2D-BF93-4176-A276-CA3916E482CE}"/>
      </w:docPartPr>
      <w:docPartBody>
        <w:p w:rsidR="0088568F" w:rsidRDefault="0088568F" w:rsidP="0088568F">
          <w:pPr>
            <w:pStyle w:val="2AC2D8FFD70A407BB6E4A93B55D6778C2"/>
          </w:pPr>
          <w:r w:rsidRPr="00AB1AD2">
            <w:rPr>
              <w:rStyle w:val="Textedelespacerserv"/>
              <w:rFonts w:ascii="Arial" w:hAnsi="Arial" w:cs="Arial"/>
              <w:lang w:val="fr-FR"/>
            </w:rPr>
            <w:t>€</w:t>
          </w:r>
        </w:p>
      </w:docPartBody>
    </w:docPart>
    <w:docPart>
      <w:docPartPr>
        <w:name w:val="1929975282BA45C6B6FDCF0A95917B62"/>
        <w:category>
          <w:name w:val="Général"/>
          <w:gallery w:val="placeholder"/>
        </w:category>
        <w:types>
          <w:type w:val="bbPlcHdr"/>
        </w:types>
        <w:behaviors>
          <w:behavior w:val="content"/>
        </w:behaviors>
        <w:guid w:val="{4B6FC750-9FA5-496E-9020-D2F6978F4653}"/>
      </w:docPartPr>
      <w:docPartBody>
        <w:p w:rsidR="0088568F" w:rsidRDefault="0088568F" w:rsidP="0088568F">
          <w:pPr>
            <w:pStyle w:val="1929975282BA45C6B6FDCF0A95917B622"/>
          </w:pPr>
          <w:r w:rsidRPr="00AB1AD2">
            <w:rPr>
              <w:rStyle w:val="Textedelespacerserv"/>
              <w:rFonts w:ascii="Arial" w:hAnsi="Arial" w:cs="Arial"/>
              <w:lang w:val="fr-FR"/>
            </w:rPr>
            <w:t>€</w:t>
          </w:r>
        </w:p>
      </w:docPartBody>
    </w:docPart>
    <w:docPart>
      <w:docPartPr>
        <w:name w:val="1D246C15D44E4B6185EABD4507525F85"/>
        <w:category>
          <w:name w:val="Général"/>
          <w:gallery w:val="placeholder"/>
        </w:category>
        <w:types>
          <w:type w:val="bbPlcHdr"/>
        </w:types>
        <w:behaviors>
          <w:behavior w:val="content"/>
        </w:behaviors>
        <w:guid w:val="{9DA74BEE-CEEE-4D29-9587-58EF4AF489B8}"/>
      </w:docPartPr>
      <w:docPartBody>
        <w:p w:rsidR="0088568F" w:rsidRDefault="0088568F" w:rsidP="0088568F">
          <w:pPr>
            <w:pStyle w:val="1D246C15D44E4B6185EABD4507525F852"/>
          </w:pPr>
          <w:r w:rsidRPr="00AB1AD2">
            <w:rPr>
              <w:rStyle w:val="Textedelespacerserv"/>
              <w:rFonts w:ascii="Arial" w:hAnsi="Arial" w:cs="Arial"/>
              <w:lang w:val="fr-FR"/>
            </w:rPr>
            <w:t>CLP</w:t>
          </w:r>
        </w:p>
      </w:docPartBody>
    </w:docPart>
    <w:docPart>
      <w:docPartPr>
        <w:name w:val="DefaultPlaceholder_1082065158"/>
        <w:category>
          <w:name w:val="Général"/>
          <w:gallery w:val="placeholder"/>
        </w:category>
        <w:types>
          <w:type w:val="bbPlcHdr"/>
        </w:types>
        <w:behaviors>
          <w:behavior w:val="content"/>
        </w:behaviors>
        <w:guid w:val="{A92226CE-2CC6-4FFB-8BFA-BDF823090468}"/>
      </w:docPartPr>
      <w:docPartBody>
        <w:p w:rsidR="0088568F" w:rsidRDefault="0088568F">
          <w:r w:rsidRPr="004C0DCB">
            <w:rPr>
              <w:rStyle w:val="Textedelespacerserv"/>
            </w:rPr>
            <w:t>Cliquez ici pour taper du texte.</w:t>
          </w:r>
        </w:p>
      </w:docPartBody>
    </w:docPart>
    <w:docPart>
      <w:docPartPr>
        <w:name w:val="EF5730C053CC4F32B143CC8FAFD63B78"/>
        <w:category>
          <w:name w:val="Général"/>
          <w:gallery w:val="placeholder"/>
        </w:category>
        <w:types>
          <w:type w:val="bbPlcHdr"/>
        </w:types>
        <w:behaviors>
          <w:behavior w:val="content"/>
        </w:behaviors>
        <w:guid w:val="{32A71B65-2C07-442A-ABBF-56B3B7EF69C4}"/>
      </w:docPartPr>
      <w:docPartBody>
        <w:p w:rsidR="00636915" w:rsidRDefault="0088568F" w:rsidP="0088568F">
          <w:pPr>
            <w:pStyle w:val="EF5730C053CC4F32B143CC8FAFD63B78"/>
          </w:pPr>
          <w:r w:rsidRPr="004C0DCB">
            <w:rPr>
              <w:rStyle w:val="Textedelespacerserv"/>
            </w:rPr>
            <w:t>Cliquez ici pour taper du texte.</w:t>
          </w:r>
        </w:p>
      </w:docPartBody>
    </w:docPart>
    <w:docPart>
      <w:docPartPr>
        <w:name w:val="057E3306B86F4A99A8693618F951FF97"/>
        <w:category>
          <w:name w:val="Général"/>
          <w:gallery w:val="placeholder"/>
        </w:category>
        <w:types>
          <w:type w:val="bbPlcHdr"/>
        </w:types>
        <w:behaviors>
          <w:behavior w:val="content"/>
        </w:behaviors>
        <w:guid w:val="{B7898E44-C905-40F6-9C76-AA479A249581}"/>
      </w:docPartPr>
      <w:docPartBody>
        <w:p w:rsidR="00636915" w:rsidRDefault="0088568F" w:rsidP="0088568F">
          <w:pPr>
            <w:pStyle w:val="057E3306B86F4A99A8693618F951FF97"/>
          </w:pPr>
          <w:r w:rsidRPr="004C0DCB">
            <w:rPr>
              <w:rStyle w:val="Textedelespacerserv"/>
            </w:rPr>
            <w:t>Cliquez ici pour taper du texte.</w:t>
          </w:r>
        </w:p>
      </w:docPartBody>
    </w:docPart>
    <w:docPart>
      <w:docPartPr>
        <w:name w:val="31EEDE5EA6D7448FBE41D56DCF7113DA"/>
        <w:category>
          <w:name w:val="Général"/>
          <w:gallery w:val="placeholder"/>
        </w:category>
        <w:types>
          <w:type w:val="bbPlcHdr"/>
        </w:types>
        <w:behaviors>
          <w:behavior w:val="content"/>
        </w:behaviors>
        <w:guid w:val="{7C091BE6-1ED3-4067-966E-6B9CC5C6DADB}"/>
      </w:docPartPr>
      <w:docPartBody>
        <w:p w:rsidR="00636915" w:rsidRDefault="0088568F" w:rsidP="0088568F">
          <w:pPr>
            <w:pStyle w:val="31EEDE5EA6D7448FBE41D56DCF7113DA"/>
          </w:pPr>
          <w:r w:rsidRPr="004C0DCB">
            <w:rPr>
              <w:rStyle w:val="Textedelespacerserv"/>
            </w:rPr>
            <w:t>Cliquez ici pour taper du texte.</w:t>
          </w:r>
        </w:p>
      </w:docPartBody>
    </w:docPart>
    <w:docPart>
      <w:docPartPr>
        <w:name w:val="7AC2D2496B794719BDDDDF9501B4BCF0"/>
        <w:category>
          <w:name w:val="Général"/>
          <w:gallery w:val="placeholder"/>
        </w:category>
        <w:types>
          <w:type w:val="bbPlcHdr"/>
        </w:types>
        <w:behaviors>
          <w:behavior w:val="content"/>
        </w:behaviors>
        <w:guid w:val="{C3355E30-2814-4CA5-B9A6-301D98B2E07E}"/>
      </w:docPartPr>
      <w:docPartBody>
        <w:p w:rsidR="00636915" w:rsidRDefault="0088568F" w:rsidP="0088568F">
          <w:pPr>
            <w:pStyle w:val="7AC2D2496B794719BDDDDF9501B4BCF0"/>
          </w:pPr>
          <w:r w:rsidRPr="004C0DCB">
            <w:rPr>
              <w:rStyle w:val="Textedelespacerserv"/>
            </w:rPr>
            <w:t>Cliquez ici pour taper du texte.</w:t>
          </w:r>
        </w:p>
      </w:docPartBody>
    </w:docPart>
    <w:docPart>
      <w:docPartPr>
        <w:name w:val="4037846856B948E383DCFE00F2604C5F"/>
        <w:category>
          <w:name w:val="Général"/>
          <w:gallery w:val="placeholder"/>
        </w:category>
        <w:types>
          <w:type w:val="bbPlcHdr"/>
        </w:types>
        <w:behaviors>
          <w:behavior w:val="content"/>
        </w:behaviors>
        <w:guid w:val="{1078ADF6-A125-4CC9-82C3-934DA79BDD69}"/>
      </w:docPartPr>
      <w:docPartBody>
        <w:p w:rsidR="00636915" w:rsidRDefault="0088568F" w:rsidP="0088568F">
          <w:pPr>
            <w:pStyle w:val="4037846856B948E383DCFE00F2604C5F"/>
          </w:pPr>
          <w:r w:rsidRPr="004C0DCB">
            <w:rPr>
              <w:rStyle w:val="Textedelespacerserv"/>
            </w:rPr>
            <w:t>Cliquez ici pour taper du texte.</w:t>
          </w:r>
        </w:p>
      </w:docPartBody>
    </w:docPart>
    <w:docPart>
      <w:docPartPr>
        <w:name w:val="2E32820F0A9145A19DA1E85BC5BB81F4"/>
        <w:category>
          <w:name w:val="Général"/>
          <w:gallery w:val="placeholder"/>
        </w:category>
        <w:types>
          <w:type w:val="bbPlcHdr"/>
        </w:types>
        <w:behaviors>
          <w:behavior w:val="content"/>
        </w:behaviors>
        <w:guid w:val="{2FE473D5-D3A6-4E04-9126-842E5AAC98A2}"/>
      </w:docPartPr>
      <w:docPartBody>
        <w:p w:rsidR="00636915" w:rsidRDefault="0088568F" w:rsidP="0088568F">
          <w:pPr>
            <w:pStyle w:val="2E32820F0A9145A19DA1E85BC5BB81F4"/>
          </w:pPr>
          <w:r w:rsidRPr="004C0DCB">
            <w:rPr>
              <w:rStyle w:val="Textedelespacerserv"/>
            </w:rPr>
            <w:t>Cliquez ici pour taper du texte.</w:t>
          </w:r>
        </w:p>
      </w:docPartBody>
    </w:docPart>
    <w:docPart>
      <w:docPartPr>
        <w:name w:val="9B34EFAEFF984F2DBD7637534817BBE0"/>
        <w:category>
          <w:name w:val="Général"/>
          <w:gallery w:val="placeholder"/>
        </w:category>
        <w:types>
          <w:type w:val="bbPlcHdr"/>
        </w:types>
        <w:behaviors>
          <w:behavior w:val="content"/>
        </w:behaviors>
        <w:guid w:val="{6AFBB95B-8884-47AC-944A-96C549D72179}"/>
      </w:docPartPr>
      <w:docPartBody>
        <w:p w:rsidR="00636915" w:rsidRDefault="0088568F" w:rsidP="0088568F">
          <w:pPr>
            <w:pStyle w:val="9B34EFAEFF984F2DBD7637534817BBE0"/>
          </w:pPr>
          <w:r w:rsidRPr="004C0DCB">
            <w:rPr>
              <w:rStyle w:val="Textedelespacerserv"/>
            </w:rPr>
            <w:t>Cliquez ici pour taper du texte.</w:t>
          </w:r>
        </w:p>
      </w:docPartBody>
    </w:docPart>
    <w:docPart>
      <w:docPartPr>
        <w:name w:val="4D68434D6DFE43339220AA65F21DBAA6"/>
        <w:category>
          <w:name w:val="Général"/>
          <w:gallery w:val="placeholder"/>
        </w:category>
        <w:types>
          <w:type w:val="bbPlcHdr"/>
        </w:types>
        <w:behaviors>
          <w:behavior w:val="content"/>
        </w:behaviors>
        <w:guid w:val="{0F1CF94E-DA27-42B3-9378-80302BCD08E8}"/>
      </w:docPartPr>
      <w:docPartBody>
        <w:p w:rsidR="00636915" w:rsidRDefault="0088568F" w:rsidP="0088568F">
          <w:pPr>
            <w:pStyle w:val="4D68434D6DFE43339220AA65F21DBAA6"/>
          </w:pPr>
          <w:r w:rsidRPr="00352314">
            <w:rPr>
              <w:rStyle w:val="Textedelespacerserv"/>
              <w:rFonts w:ascii="Arial" w:hAnsi="Arial" w:cs="Arial"/>
            </w:rPr>
            <w:t>€</w:t>
          </w:r>
        </w:p>
      </w:docPartBody>
    </w:docPart>
    <w:docPart>
      <w:docPartPr>
        <w:name w:val="3DFF1B9AC62A4170A7445A8A9E8B8287"/>
        <w:category>
          <w:name w:val="Général"/>
          <w:gallery w:val="placeholder"/>
        </w:category>
        <w:types>
          <w:type w:val="bbPlcHdr"/>
        </w:types>
        <w:behaviors>
          <w:behavior w:val="content"/>
        </w:behaviors>
        <w:guid w:val="{63838857-E7AB-4B51-9487-2BD9B3B2BFA1}"/>
      </w:docPartPr>
      <w:docPartBody>
        <w:p w:rsidR="00636915" w:rsidRDefault="0088568F" w:rsidP="0088568F">
          <w:pPr>
            <w:pStyle w:val="3DFF1B9AC62A4170A7445A8A9E8B8287"/>
          </w:pPr>
          <w:r w:rsidRPr="00352314">
            <w:rPr>
              <w:rStyle w:val="Textedelespacerserv"/>
              <w:rFonts w:ascii="Arial" w:hAnsi="Arial" w:cs="Arial"/>
            </w:rPr>
            <w:t>€</w:t>
          </w:r>
        </w:p>
      </w:docPartBody>
    </w:docPart>
    <w:docPart>
      <w:docPartPr>
        <w:name w:val="2CA58BE8AE084F029A0035F0C6534421"/>
        <w:category>
          <w:name w:val="Général"/>
          <w:gallery w:val="placeholder"/>
        </w:category>
        <w:types>
          <w:type w:val="bbPlcHdr"/>
        </w:types>
        <w:behaviors>
          <w:behavior w:val="content"/>
        </w:behaviors>
        <w:guid w:val="{01BBF68D-7F56-4020-8BC1-7610726C7F64}"/>
      </w:docPartPr>
      <w:docPartBody>
        <w:p w:rsidR="00636915" w:rsidRDefault="0088568F" w:rsidP="0088568F">
          <w:pPr>
            <w:pStyle w:val="2CA58BE8AE084F029A0035F0C6534421"/>
          </w:pPr>
          <w:r w:rsidRPr="00352314">
            <w:rPr>
              <w:rStyle w:val="Textedelespacerserv"/>
              <w:rFonts w:ascii="Arial" w:hAnsi="Arial" w:cs="Arial"/>
            </w:rPr>
            <w:t>CLP</w:t>
          </w:r>
        </w:p>
      </w:docPartBody>
    </w:docPart>
    <w:docPart>
      <w:docPartPr>
        <w:name w:val="57764DB7CA864A069B4891E7D80D0189"/>
        <w:category>
          <w:name w:val="Général"/>
          <w:gallery w:val="placeholder"/>
        </w:category>
        <w:types>
          <w:type w:val="bbPlcHdr"/>
        </w:types>
        <w:behaviors>
          <w:behavior w:val="content"/>
        </w:behaviors>
        <w:guid w:val="{DCA8C552-26C4-4E26-BB29-DEE016A05A9B}"/>
      </w:docPartPr>
      <w:docPartBody>
        <w:p w:rsidR="00636915" w:rsidRDefault="0088568F" w:rsidP="0088568F">
          <w:pPr>
            <w:pStyle w:val="57764DB7CA864A069B4891E7D80D0189"/>
          </w:pPr>
          <w:r w:rsidRPr="00352314">
            <w:rPr>
              <w:rStyle w:val="Textedelespacerserv"/>
              <w:rFonts w:ascii="Arial" w:hAnsi="Arial" w:cs="Arial"/>
            </w:rPr>
            <w:t>CLP</w:t>
          </w:r>
        </w:p>
      </w:docPartBody>
    </w:docPart>
    <w:docPart>
      <w:docPartPr>
        <w:name w:val="B178059E468C4932A21377175240E475"/>
        <w:category>
          <w:name w:val="Général"/>
          <w:gallery w:val="placeholder"/>
        </w:category>
        <w:types>
          <w:type w:val="bbPlcHdr"/>
        </w:types>
        <w:behaviors>
          <w:behavior w:val="content"/>
        </w:behaviors>
        <w:guid w:val="{9237F78A-E220-42A3-A8EF-75AAAF492BF0}"/>
      </w:docPartPr>
      <w:docPartBody>
        <w:p w:rsidR="00636915" w:rsidRDefault="0088568F" w:rsidP="0088568F">
          <w:pPr>
            <w:pStyle w:val="B178059E468C4932A21377175240E475"/>
          </w:pPr>
          <w:r w:rsidRPr="00352314">
            <w:rPr>
              <w:rStyle w:val="Textedelespacerserv"/>
              <w:rFonts w:ascii="Arial" w:hAnsi="Arial" w:cs="Arial"/>
            </w:rPr>
            <w:t>€</w:t>
          </w:r>
        </w:p>
      </w:docPartBody>
    </w:docPart>
    <w:docPart>
      <w:docPartPr>
        <w:name w:val="4CDE7B14B58F41A793B8F6BC5D018FF4"/>
        <w:category>
          <w:name w:val="Général"/>
          <w:gallery w:val="placeholder"/>
        </w:category>
        <w:types>
          <w:type w:val="bbPlcHdr"/>
        </w:types>
        <w:behaviors>
          <w:behavior w:val="content"/>
        </w:behaviors>
        <w:guid w:val="{97D2DDF7-4F57-453E-A28F-77DDC0FFF378}"/>
      </w:docPartPr>
      <w:docPartBody>
        <w:p w:rsidR="00636915" w:rsidRDefault="0088568F" w:rsidP="0088568F">
          <w:pPr>
            <w:pStyle w:val="4CDE7B14B58F41A793B8F6BC5D018FF4"/>
          </w:pPr>
          <w:r w:rsidRPr="00352314">
            <w:rPr>
              <w:rStyle w:val="Textedelespacerserv"/>
              <w:rFonts w:ascii="Arial" w:hAnsi="Arial" w:cs="Arial"/>
            </w:rPr>
            <w:t>€</w:t>
          </w:r>
        </w:p>
      </w:docPartBody>
    </w:docPart>
    <w:docPart>
      <w:docPartPr>
        <w:name w:val="9E554779E88A4D9182DFC9E368EFD1A8"/>
        <w:category>
          <w:name w:val="Général"/>
          <w:gallery w:val="placeholder"/>
        </w:category>
        <w:types>
          <w:type w:val="bbPlcHdr"/>
        </w:types>
        <w:behaviors>
          <w:behavior w:val="content"/>
        </w:behaviors>
        <w:guid w:val="{D33F5E5A-CE27-4139-87EB-96D438DBAF0A}"/>
      </w:docPartPr>
      <w:docPartBody>
        <w:p w:rsidR="00636915" w:rsidRDefault="0088568F" w:rsidP="0088568F">
          <w:pPr>
            <w:pStyle w:val="9E554779E88A4D9182DFC9E368EFD1A8"/>
          </w:pPr>
          <w:r w:rsidRPr="00352314">
            <w:rPr>
              <w:rStyle w:val="Textedelespacerserv"/>
              <w:rFonts w:ascii="Arial" w:hAnsi="Arial" w:cs="Arial"/>
            </w:rPr>
            <w:t>CLP</w:t>
          </w:r>
        </w:p>
      </w:docPartBody>
    </w:docPart>
    <w:docPart>
      <w:docPartPr>
        <w:name w:val="642A926249274DEE8068FD1D4920487D"/>
        <w:category>
          <w:name w:val="Général"/>
          <w:gallery w:val="placeholder"/>
        </w:category>
        <w:types>
          <w:type w:val="bbPlcHdr"/>
        </w:types>
        <w:behaviors>
          <w:behavior w:val="content"/>
        </w:behaviors>
        <w:guid w:val="{57C8CBA8-8394-4ED4-B3B2-494C06015BF3}"/>
      </w:docPartPr>
      <w:docPartBody>
        <w:p w:rsidR="00636915" w:rsidRDefault="0088568F" w:rsidP="0088568F">
          <w:pPr>
            <w:pStyle w:val="642A926249274DEE8068FD1D4920487D"/>
          </w:pPr>
          <w:r w:rsidRPr="00352314">
            <w:rPr>
              <w:rStyle w:val="Textedelespacerserv"/>
              <w:rFonts w:ascii="Arial" w:hAnsi="Arial" w:cs="Arial"/>
            </w:rPr>
            <w:t>CLP</w:t>
          </w:r>
        </w:p>
      </w:docPartBody>
    </w:docPart>
    <w:docPart>
      <w:docPartPr>
        <w:name w:val="7EDF1DAF7FDD4C43A27CD12D9C87DCF4"/>
        <w:category>
          <w:name w:val="Général"/>
          <w:gallery w:val="placeholder"/>
        </w:category>
        <w:types>
          <w:type w:val="bbPlcHdr"/>
        </w:types>
        <w:behaviors>
          <w:behavior w:val="content"/>
        </w:behaviors>
        <w:guid w:val="{B3BDFE16-BD68-4FF6-BAB6-D82B05AB7308}"/>
      </w:docPartPr>
      <w:docPartBody>
        <w:p w:rsidR="00636915" w:rsidRDefault="0088568F" w:rsidP="0088568F">
          <w:pPr>
            <w:pStyle w:val="7EDF1DAF7FDD4C43A27CD12D9C87DCF4"/>
          </w:pPr>
          <w:r w:rsidRPr="00352314">
            <w:rPr>
              <w:rStyle w:val="Textedelespacerserv"/>
              <w:rFonts w:ascii="Arial" w:hAnsi="Arial" w:cs="Arial"/>
            </w:rPr>
            <w:t>€</w:t>
          </w:r>
        </w:p>
      </w:docPartBody>
    </w:docPart>
    <w:docPart>
      <w:docPartPr>
        <w:name w:val="4147E24CE07C4147A5ADC8C5BA8DE5C6"/>
        <w:category>
          <w:name w:val="Général"/>
          <w:gallery w:val="placeholder"/>
        </w:category>
        <w:types>
          <w:type w:val="bbPlcHdr"/>
        </w:types>
        <w:behaviors>
          <w:behavior w:val="content"/>
        </w:behaviors>
        <w:guid w:val="{3CC49451-6DA2-468C-AFA5-9474662136FD}"/>
      </w:docPartPr>
      <w:docPartBody>
        <w:p w:rsidR="00636915" w:rsidRDefault="0088568F" w:rsidP="0088568F">
          <w:pPr>
            <w:pStyle w:val="4147E24CE07C4147A5ADC8C5BA8DE5C6"/>
          </w:pPr>
          <w:r w:rsidRPr="00352314">
            <w:rPr>
              <w:rStyle w:val="Textedelespacerserv"/>
              <w:rFonts w:ascii="Arial" w:hAnsi="Arial" w:cs="Arial"/>
            </w:rPr>
            <w:t>€</w:t>
          </w:r>
        </w:p>
      </w:docPartBody>
    </w:docPart>
    <w:docPart>
      <w:docPartPr>
        <w:name w:val="D2139964E3A74EAABEBDF59658914318"/>
        <w:category>
          <w:name w:val="Général"/>
          <w:gallery w:val="placeholder"/>
        </w:category>
        <w:types>
          <w:type w:val="bbPlcHdr"/>
        </w:types>
        <w:behaviors>
          <w:behavior w:val="content"/>
        </w:behaviors>
        <w:guid w:val="{7B5ADCB4-3C7C-43D5-AF9F-6130A9F07C74}"/>
      </w:docPartPr>
      <w:docPartBody>
        <w:p w:rsidR="00636915" w:rsidRDefault="0088568F" w:rsidP="0088568F">
          <w:pPr>
            <w:pStyle w:val="D2139964E3A74EAABEBDF59658914318"/>
          </w:pPr>
          <w:r w:rsidRPr="00352314">
            <w:rPr>
              <w:rStyle w:val="Textedelespacerserv"/>
              <w:rFonts w:ascii="Arial" w:hAnsi="Arial" w:cs="Arial"/>
            </w:rPr>
            <w:t>CLP</w:t>
          </w:r>
        </w:p>
      </w:docPartBody>
    </w:docPart>
    <w:docPart>
      <w:docPartPr>
        <w:name w:val="A35B7578518641FB85F3F4A1A3E2D736"/>
        <w:category>
          <w:name w:val="Général"/>
          <w:gallery w:val="placeholder"/>
        </w:category>
        <w:types>
          <w:type w:val="bbPlcHdr"/>
        </w:types>
        <w:behaviors>
          <w:behavior w:val="content"/>
        </w:behaviors>
        <w:guid w:val="{81813852-9E44-4E38-9715-38F33E85E72F}"/>
      </w:docPartPr>
      <w:docPartBody>
        <w:p w:rsidR="00636915" w:rsidRDefault="0088568F" w:rsidP="0088568F">
          <w:pPr>
            <w:pStyle w:val="A35B7578518641FB85F3F4A1A3E2D736"/>
          </w:pPr>
          <w:r w:rsidRPr="00352314">
            <w:rPr>
              <w:rStyle w:val="Textedelespacerserv"/>
              <w:rFonts w:ascii="Arial" w:hAnsi="Arial" w:cs="Arial"/>
            </w:rPr>
            <w:t>CLP</w:t>
          </w:r>
        </w:p>
      </w:docPartBody>
    </w:docPart>
    <w:docPart>
      <w:docPartPr>
        <w:name w:val="1E72C287D6C84BD2BE01DB960911CF12"/>
        <w:category>
          <w:name w:val="Général"/>
          <w:gallery w:val="placeholder"/>
        </w:category>
        <w:types>
          <w:type w:val="bbPlcHdr"/>
        </w:types>
        <w:behaviors>
          <w:behavior w:val="content"/>
        </w:behaviors>
        <w:guid w:val="{514195B4-CF0E-48E9-B54F-EC830A97FD0F}"/>
      </w:docPartPr>
      <w:docPartBody>
        <w:p w:rsidR="00636915" w:rsidRDefault="0088568F" w:rsidP="0088568F">
          <w:pPr>
            <w:pStyle w:val="1E72C287D6C84BD2BE01DB960911CF12"/>
          </w:pPr>
          <w:r w:rsidRPr="00352314">
            <w:rPr>
              <w:rStyle w:val="Textedelespacerserv"/>
              <w:rFonts w:ascii="Arial" w:hAnsi="Arial" w:cs="Arial"/>
            </w:rPr>
            <w:t>€</w:t>
          </w:r>
        </w:p>
      </w:docPartBody>
    </w:docPart>
    <w:docPart>
      <w:docPartPr>
        <w:name w:val="FA402EE8609941A3BEDDC8055157DFDB"/>
        <w:category>
          <w:name w:val="Général"/>
          <w:gallery w:val="placeholder"/>
        </w:category>
        <w:types>
          <w:type w:val="bbPlcHdr"/>
        </w:types>
        <w:behaviors>
          <w:behavior w:val="content"/>
        </w:behaviors>
        <w:guid w:val="{F5701F29-5F8E-4DE2-9076-254045AB3042}"/>
      </w:docPartPr>
      <w:docPartBody>
        <w:p w:rsidR="00636915" w:rsidRDefault="0088568F" w:rsidP="0088568F">
          <w:pPr>
            <w:pStyle w:val="FA402EE8609941A3BEDDC8055157DFDB"/>
          </w:pPr>
          <w:r w:rsidRPr="00352314">
            <w:rPr>
              <w:rStyle w:val="Textedelespacerserv"/>
              <w:rFonts w:ascii="Arial" w:hAnsi="Arial" w:cs="Arial"/>
            </w:rPr>
            <w:t>€</w:t>
          </w:r>
        </w:p>
      </w:docPartBody>
    </w:docPart>
    <w:docPart>
      <w:docPartPr>
        <w:name w:val="179C6D0FFF184A4A81561BA8923BF334"/>
        <w:category>
          <w:name w:val="Général"/>
          <w:gallery w:val="placeholder"/>
        </w:category>
        <w:types>
          <w:type w:val="bbPlcHdr"/>
        </w:types>
        <w:behaviors>
          <w:behavior w:val="content"/>
        </w:behaviors>
        <w:guid w:val="{265655D2-5AF7-44B4-AB4E-1FF660A21A38}"/>
      </w:docPartPr>
      <w:docPartBody>
        <w:p w:rsidR="00636915" w:rsidRDefault="0088568F" w:rsidP="0088568F">
          <w:pPr>
            <w:pStyle w:val="179C6D0FFF184A4A81561BA8923BF334"/>
          </w:pPr>
          <w:r w:rsidRPr="00352314">
            <w:rPr>
              <w:rStyle w:val="Textedelespacerserv"/>
              <w:rFonts w:ascii="Arial" w:hAnsi="Arial" w:cs="Arial"/>
            </w:rPr>
            <w:t>CLP</w:t>
          </w:r>
        </w:p>
      </w:docPartBody>
    </w:docPart>
    <w:docPart>
      <w:docPartPr>
        <w:name w:val="630D210D419640708A3309D97D4F4089"/>
        <w:category>
          <w:name w:val="Général"/>
          <w:gallery w:val="placeholder"/>
        </w:category>
        <w:types>
          <w:type w:val="bbPlcHdr"/>
        </w:types>
        <w:behaviors>
          <w:behavior w:val="content"/>
        </w:behaviors>
        <w:guid w:val="{28EF1CF7-0E1B-4AEF-BC22-E6DAB2193626}"/>
      </w:docPartPr>
      <w:docPartBody>
        <w:p w:rsidR="00636915" w:rsidRDefault="0088568F" w:rsidP="0088568F">
          <w:pPr>
            <w:pStyle w:val="630D210D419640708A3309D97D4F4089"/>
          </w:pPr>
          <w:r w:rsidRPr="00352314">
            <w:rPr>
              <w:rStyle w:val="Textedelespacerserv"/>
              <w:rFonts w:ascii="Arial" w:hAnsi="Arial" w:cs="Arial"/>
            </w:rPr>
            <w:t>CLP</w:t>
          </w:r>
        </w:p>
      </w:docPartBody>
    </w:docPart>
    <w:docPart>
      <w:docPartPr>
        <w:name w:val="2B5CF3BD6B8C4B298F6B0272C9C99381"/>
        <w:category>
          <w:name w:val="Général"/>
          <w:gallery w:val="placeholder"/>
        </w:category>
        <w:types>
          <w:type w:val="bbPlcHdr"/>
        </w:types>
        <w:behaviors>
          <w:behavior w:val="content"/>
        </w:behaviors>
        <w:guid w:val="{D0858A04-312D-4DB8-BA93-337D48F1F22D}"/>
      </w:docPartPr>
      <w:docPartBody>
        <w:p w:rsidR="00636915" w:rsidRDefault="0088568F" w:rsidP="0088568F">
          <w:pPr>
            <w:pStyle w:val="2B5CF3BD6B8C4B298F6B0272C9C99381"/>
          </w:pPr>
          <w:r w:rsidRPr="00352314">
            <w:rPr>
              <w:rStyle w:val="Textedelespacerserv"/>
              <w:rFonts w:ascii="Arial" w:hAnsi="Arial" w:cs="Arial"/>
            </w:rPr>
            <w:t>€</w:t>
          </w:r>
        </w:p>
      </w:docPartBody>
    </w:docPart>
    <w:docPart>
      <w:docPartPr>
        <w:name w:val="DFC4BF5B10744870B9D2C2F31A1CC158"/>
        <w:category>
          <w:name w:val="Général"/>
          <w:gallery w:val="placeholder"/>
        </w:category>
        <w:types>
          <w:type w:val="bbPlcHdr"/>
        </w:types>
        <w:behaviors>
          <w:behavior w:val="content"/>
        </w:behaviors>
        <w:guid w:val="{33EF3CB7-AE34-4317-9C2A-D033F1A3479A}"/>
      </w:docPartPr>
      <w:docPartBody>
        <w:p w:rsidR="00636915" w:rsidRDefault="0088568F" w:rsidP="0088568F">
          <w:pPr>
            <w:pStyle w:val="DFC4BF5B10744870B9D2C2F31A1CC158"/>
          </w:pPr>
          <w:r w:rsidRPr="00352314">
            <w:rPr>
              <w:rStyle w:val="Textedelespacerserv"/>
              <w:rFonts w:ascii="Arial" w:hAnsi="Arial" w:cs="Arial"/>
            </w:rPr>
            <w:t>€</w:t>
          </w:r>
        </w:p>
      </w:docPartBody>
    </w:docPart>
    <w:docPart>
      <w:docPartPr>
        <w:name w:val="5DBEE98794DB4FF589CE366534CB7C94"/>
        <w:category>
          <w:name w:val="Général"/>
          <w:gallery w:val="placeholder"/>
        </w:category>
        <w:types>
          <w:type w:val="bbPlcHdr"/>
        </w:types>
        <w:behaviors>
          <w:behavior w:val="content"/>
        </w:behaviors>
        <w:guid w:val="{DF065F49-7D4C-4A1B-90D9-07BF26A01C6F}"/>
      </w:docPartPr>
      <w:docPartBody>
        <w:p w:rsidR="00636915" w:rsidRDefault="0088568F" w:rsidP="0088568F">
          <w:pPr>
            <w:pStyle w:val="5DBEE98794DB4FF589CE366534CB7C94"/>
          </w:pPr>
          <w:r w:rsidRPr="00352314">
            <w:rPr>
              <w:rStyle w:val="Textedelespacerserv"/>
              <w:rFonts w:ascii="Arial" w:hAnsi="Arial" w:cs="Arial"/>
            </w:rPr>
            <w:t>CLP</w:t>
          </w:r>
        </w:p>
      </w:docPartBody>
    </w:docPart>
    <w:docPart>
      <w:docPartPr>
        <w:name w:val="484B902AA880467BB4A0E604F8D92BFF"/>
        <w:category>
          <w:name w:val="Général"/>
          <w:gallery w:val="placeholder"/>
        </w:category>
        <w:types>
          <w:type w:val="bbPlcHdr"/>
        </w:types>
        <w:behaviors>
          <w:behavior w:val="content"/>
        </w:behaviors>
        <w:guid w:val="{A5D6BB2E-A9EF-4B49-9FD2-30BB2AB820B3}"/>
      </w:docPartPr>
      <w:docPartBody>
        <w:p w:rsidR="00636915" w:rsidRDefault="0088568F" w:rsidP="0088568F">
          <w:pPr>
            <w:pStyle w:val="484B902AA880467BB4A0E604F8D92BFF"/>
          </w:pPr>
          <w:r w:rsidRPr="00352314">
            <w:rPr>
              <w:rStyle w:val="Textedelespacerserv"/>
              <w:rFonts w:ascii="Arial" w:hAnsi="Arial" w:cs="Arial"/>
            </w:rPr>
            <w:t>CLP</w:t>
          </w:r>
        </w:p>
      </w:docPartBody>
    </w:docPart>
    <w:docPart>
      <w:docPartPr>
        <w:name w:val="AE4E370390CD4907982FBDA7374A913F"/>
        <w:category>
          <w:name w:val="Général"/>
          <w:gallery w:val="placeholder"/>
        </w:category>
        <w:types>
          <w:type w:val="bbPlcHdr"/>
        </w:types>
        <w:behaviors>
          <w:behavior w:val="content"/>
        </w:behaviors>
        <w:guid w:val="{DA12B72F-EB74-4642-A4A1-F86D2546380F}"/>
      </w:docPartPr>
      <w:docPartBody>
        <w:p w:rsidR="00636915" w:rsidRDefault="0088568F" w:rsidP="0088568F">
          <w:pPr>
            <w:pStyle w:val="AE4E370390CD4907982FBDA7374A913F"/>
          </w:pPr>
          <w:r w:rsidRPr="00352314">
            <w:rPr>
              <w:rStyle w:val="Textedelespacerserv"/>
              <w:rFonts w:ascii="Arial" w:hAnsi="Arial" w:cs="Arial"/>
            </w:rPr>
            <w:t>€</w:t>
          </w:r>
        </w:p>
      </w:docPartBody>
    </w:docPart>
    <w:docPart>
      <w:docPartPr>
        <w:name w:val="D20F364AF5E840B5B669A2F40B2680C1"/>
        <w:category>
          <w:name w:val="Général"/>
          <w:gallery w:val="placeholder"/>
        </w:category>
        <w:types>
          <w:type w:val="bbPlcHdr"/>
        </w:types>
        <w:behaviors>
          <w:behavior w:val="content"/>
        </w:behaviors>
        <w:guid w:val="{D5D06B44-3CFD-4903-A8E7-6E9A1913BB9D}"/>
      </w:docPartPr>
      <w:docPartBody>
        <w:p w:rsidR="00636915" w:rsidRDefault="0088568F" w:rsidP="0088568F">
          <w:pPr>
            <w:pStyle w:val="D20F364AF5E840B5B669A2F40B2680C1"/>
          </w:pPr>
          <w:r w:rsidRPr="00352314">
            <w:rPr>
              <w:rStyle w:val="Textedelespacerserv"/>
              <w:rFonts w:ascii="Arial" w:hAnsi="Arial" w:cs="Arial"/>
            </w:rPr>
            <w:t>CLP</w:t>
          </w:r>
        </w:p>
      </w:docPartBody>
    </w:docPart>
    <w:docPart>
      <w:docPartPr>
        <w:name w:val="1DBDC8D3FF0B430CA4C9DAA036FA9788"/>
        <w:category>
          <w:name w:val="Général"/>
          <w:gallery w:val="placeholder"/>
        </w:category>
        <w:types>
          <w:type w:val="bbPlcHdr"/>
        </w:types>
        <w:behaviors>
          <w:behavior w:val="content"/>
        </w:behaviors>
        <w:guid w:val="{71266C5E-7AC7-45E8-8E3C-C0F0998E45FE}"/>
      </w:docPartPr>
      <w:docPartBody>
        <w:p w:rsidR="00636915" w:rsidRDefault="0088568F" w:rsidP="0088568F">
          <w:pPr>
            <w:pStyle w:val="1DBDC8D3FF0B430CA4C9DAA036FA9788"/>
          </w:pPr>
          <w:r w:rsidRPr="004C0DCB">
            <w:rPr>
              <w:rStyle w:val="Textedelespacerserv"/>
            </w:rPr>
            <w:t>Cliquez ici pour taper du texte.</w:t>
          </w:r>
        </w:p>
      </w:docPartBody>
    </w:docPart>
    <w:docPart>
      <w:docPartPr>
        <w:name w:val="40661842665A43C8B985BB92427DD86F"/>
        <w:category>
          <w:name w:val="Général"/>
          <w:gallery w:val="placeholder"/>
        </w:category>
        <w:types>
          <w:type w:val="bbPlcHdr"/>
        </w:types>
        <w:behaviors>
          <w:behavior w:val="content"/>
        </w:behaviors>
        <w:guid w:val="{EF1BE209-126B-4C4B-B4A9-9544EFD20696}"/>
      </w:docPartPr>
      <w:docPartBody>
        <w:p w:rsidR="00636915" w:rsidRDefault="0088568F" w:rsidP="0088568F">
          <w:pPr>
            <w:pStyle w:val="40661842665A43C8B985BB92427DD86F"/>
          </w:pPr>
          <w:r w:rsidRPr="004C0DCB">
            <w:rPr>
              <w:rStyle w:val="Textedelespacerserv"/>
            </w:rPr>
            <w:t>Cliquez ici pour taper du texte.</w:t>
          </w:r>
        </w:p>
      </w:docPartBody>
    </w:docPart>
    <w:docPart>
      <w:docPartPr>
        <w:name w:val="77E249FD739948B2BA87A1DA65F77881"/>
        <w:category>
          <w:name w:val="Général"/>
          <w:gallery w:val="placeholder"/>
        </w:category>
        <w:types>
          <w:type w:val="bbPlcHdr"/>
        </w:types>
        <w:behaviors>
          <w:behavior w:val="content"/>
        </w:behaviors>
        <w:guid w:val="{714C0AC5-B5D4-4877-A9BF-F579E72B4CAE}"/>
      </w:docPartPr>
      <w:docPartBody>
        <w:p w:rsidR="00636915" w:rsidRDefault="0088568F" w:rsidP="0088568F">
          <w:pPr>
            <w:pStyle w:val="77E249FD739948B2BA87A1DA65F77881"/>
          </w:pPr>
          <w:r w:rsidRPr="004C0DCB">
            <w:rPr>
              <w:rStyle w:val="Textedelespacerserv"/>
            </w:rPr>
            <w:t>Cliquez ici pour taper du texte.</w:t>
          </w:r>
        </w:p>
      </w:docPartBody>
    </w:docPart>
    <w:docPart>
      <w:docPartPr>
        <w:name w:val="FD7276E01DED4669A79042EB428C14D4"/>
        <w:category>
          <w:name w:val="Général"/>
          <w:gallery w:val="placeholder"/>
        </w:category>
        <w:types>
          <w:type w:val="bbPlcHdr"/>
        </w:types>
        <w:behaviors>
          <w:behavior w:val="content"/>
        </w:behaviors>
        <w:guid w:val="{5EF26C2A-9D0C-4659-8FC0-1666DEC4E27A}"/>
      </w:docPartPr>
      <w:docPartBody>
        <w:p w:rsidR="00636915" w:rsidRDefault="0088568F" w:rsidP="0088568F">
          <w:pPr>
            <w:pStyle w:val="FD7276E01DED4669A79042EB428C14D4"/>
          </w:pPr>
          <w:r w:rsidRPr="004C0DCB">
            <w:rPr>
              <w:rStyle w:val="Textedelespacerserv"/>
            </w:rPr>
            <w:t>Cliquez ici pour taper du texte.</w:t>
          </w:r>
        </w:p>
      </w:docPartBody>
    </w:docPart>
    <w:docPart>
      <w:docPartPr>
        <w:name w:val="711B455578FD4B2EB8CB3E9386CAE302"/>
        <w:category>
          <w:name w:val="Général"/>
          <w:gallery w:val="placeholder"/>
        </w:category>
        <w:types>
          <w:type w:val="bbPlcHdr"/>
        </w:types>
        <w:behaviors>
          <w:behavior w:val="content"/>
        </w:behaviors>
        <w:guid w:val="{518A9EE5-3280-4176-8F8F-1EFF1CF14D3F}"/>
      </w:docPartPr>
      <w:docPartBody>
        <w:p w:rsidR="00636915" w:rsidRDefault="0088568F" w:rsidP="0088568F">
          <w:pPr>
            <w:pStyle w:val="711B455578FD4B2EB8CB3E9386CAE302"/>
          </w:pPr>
          <w:r w:rsidRPr="00352314">
            <w:rPr>
              <w:rStyle w:val="Textedelespacerserv"/>
              <w:rFonts w:ascii="Arial" w:hAnsi="Arial" w:cs="Arial"/>
            </w:rPr>
            <w:t>€</w:t>
          </w:r>
        </w:p>
      </w:docPartBody>
    </w:docPart>
    <w:docPart>
      <w:docPartPr>
        <w:name w:val="00614516D437479487F866322295170C"/>
        <w:category>
          <w:name w:val="Général"/>
          <w:gallery w:val="placeholder"/>
        </w:category>
        <w:types>
          <w:type w:val="bbPlcHdr"/>
        </w:types>
        <w:behaviors>
          <w:behavior w:val="content"/>
        </w:behaviors>
        <w:guid w:val="{40EDDBC0-CD51-4E9B-85BA-F058F19EDEC1}"/>
      </w:docPartPr>
      <w:docPartBody>
        <w:p w:rsidR="00636915" w:rsidRDefault="0088568F" w:rsidP="0088568F">
          <w:pPr>
            <w:pStyle w:val="00614516D437479487F866322295170C"/>
          </w:pPr>
          <w:r w:rsidRPr="00352314">
            <w:rPr>
              <w:rStyle w:val="Textedelespacerserv"/>
              <w:rFonts w:ascii="Arial" w:hAnsi="Arial" w:cs="Arial"/>
            </w:rPr>
            <w:t>€</w:t>
          </w:r>
        </w:p>
      </w:docPartBody>
    </w:docPart>
    <w:docPart>
      <w:docPartPr>
        <w:name w:val="55B99147A6074FA7872488B934F47A29"/>
        <w:category>
          <w:name w:val="Général"/>
          <w:gallery w:val="placeholder"/>
        </w:category>
        <w:types>
          <w:type w:val="bbPlcHdr"/>
        </w:types>
        <w:behaviors>
          <w:behavior w:val="content"/>
        </w:behaviors>
        <w:guid w:val="{7234116D-A591-4E57-9814-1AD28B466D84}"/>
      </w:docPartPr>
      <w:docPartBody>
        <w:p w:rsidR="00636915" w:rsidRDefault="0088568F" w:rsidP="0088568F">
          <w:pPr>
            <w:pStyle w:val="55B99147A6074FA7872488B934F47A29"/>
          </w:pPr>
          <w:r w:rsidRPr="00352314">
            <w:rPr>
              <w:rStyle w:val="Textedelespacerserv"/>
              <w:rFonts w:ascii="Arial" w:hAnsi="Arial" w:cs="Arial"/>
            </w:rPr>
            <w:t>CLP</w:t>
          </w:r>
        </w:p>
      </w:docPartBody>
    </w:docPart>
    <w:docPart>
      <w:docPartPr>
        <w:name w:val="9822E189D1CD40D1B331BF83D6A510D1"/>
        <w:category>
          <w:name w:val="Général"/>
          <w:gallery w:val="placeholder"/>
        </w:category>
        <w:types>
          <w:type w:val="bbPlcHdr"/>
        </w:types>
        <w:behaviors>
          <w:behavior w:val="content"/>
        </w:behaviors>
        <w:guid w:val="{8F8396A2-9F15-4AE7-BE5E-93F6150C92E2}"/>
      </w:docPartPr>
      <w:docPartBody>
        <w:p w:rsidR="00636915" w:rsidRDefault="0088568F" w:rsidP="0088568F">
          <w:pPr>
            <w:pStyle w:val="9822E189D1CD40D1B331BF83D6A510D1"/>
          </w:pPr>
          <w:r w:rsidRPr="00352314">
            <w:rPr>
              <w:rStyle w:val="Textedelespacerserv"/>
              <w:rFonts w:ascii="Arial" w:hAnsi="Arial" w:cs="Arial"/>
            </w:rPr>
            <w:t>CLP</w:t>
          </w:r>
        </w:p>
      </w:docPartBody>
    </w:docPart>
    <w:docPart>
      <w:docPartPr>
        <w:name w:val="363687963E00421882655AD5AC2E3023"/>
        <w:category>
          <w:name w:val="Général"/>
          <w:gallery w:val="placeholder"/>
        </w:category>
        <w:types>
          <w:type w:val="bbPlcHdr"/>
        </w:types>
        <w:behaviors>
          <w:behavior w:val="content"/>
        </w:behaviors>
        <w:guid w:val="{C8D794B4-EFFF-452B-985D-0293215E28A5}"/>
      </w:docPartPr>
      <w:docPartBody>
        <w:p w:rsidR="00636915" w:rsidRDefault="0088568F" w:rsidP="0088568F">
          <w:pPr>
            <w:pStyle w:val="363687963E00421882655AD5AC2E3023"/>
          </w:pPr>
          <w:r w:rsidRPr="00352314">
            <w:rPr>
              <w:rStyle w:val="Textedelespacerserv"/>
              <w:rFonts w:ascii="Arial" w:hAnsi="Arial" w:cs="Arial"/>
            </w:rPr>
            <w:t>€</w:t>
          </w:r>
        </w:p>
      </w:docPartBody>
    </w:docPart>
    <w:docPart>
      <w:docPartPr>
        <w:name w:val="01D1172D8FAD4A31A4E2523D71264BE1"/>
        <w:category>
          <w:name w:val="Général"/>
          <w:gallery w:val="placeholder"/>
        </w:category>
        <w:types>
          <w:type w:val="bbPlcHdr"/>
        </w:types>
        <w:behaviors>
          <w:behavior w:val="content"/>
        </w:behaviors>
        <w:guid w:val="{B2C10C80-0884-4BA3-800B-C623646DD02C}"/>
      </w:docPartPr>
      <w:docPartBody>
        <w:p w:rsidR="00636915" w:rsidRDefault="0088568F" w:rsidP="0088568F">
          <w:pPr>
            <w:pStyle w:val="01D1172D8FAD4A31A4E2523D71264BE1"/>
          </w:pPr>
          <w:r w:rsidRPr="00352314">
            <w:rPr>
              <w:rStyle w:val="Textedelespacerserv"/>
              <w:rFonts w:ascii="Arial" w:hAnsi="Arial" w:cs="Arial"/>
            </w:rPr>
            <w:t>€</w:t>
          </w:r>
        </w:p>
      </w:docPartBody>
    </w:docPart>
    <w:docPart>
      <w:docPartPr>
        <w:name w:val="A5D607E658A44D81B104B3CB4C8D0396"/>
        <w:category>
          <w:name w:val="Général"/>
          <w:gallery w:val="placeholder"/>
        </w:category>
        <w:types>
          <w:type w:val="bbPlcHdr"/>
        </w:types>
        <w:behaviors>
          <w:behavior w:val="content"/>
        </w:behaviors>
        <w:guid w:val="{56CA3FF9-3577-42D4-83FB-223EE13A5828}"/>
      </w:docPartPr>
      <w:docPartBody>
        <w:p w:rsidR="00636915" w:rsidRDefault="0088568F" w:rsidP="0088568F">
          <w:pPr>
            <w:pStyle w:val="A5D607E658A44D81B104B3CB4C8D0396"/>
          </w:pPr>
          <w:r w:rsidRPr="00352314">
            <w:rPr>
              <w:rStyle w:val="Textedelespacerserv"/>
              <w:rFonts w:ascii="Arial" w:hAnsi="Arial" w:cs="Arial"/>
            </w:rPr>
            <w:t>CLP</w:t>
          </w:r>
        </w:p>
      </w:docPartBody>
    </w:docPart>
    <w:docPart>
      <w:docPartPr>
        <w:name w:val="57E73DCEE97A411D8C89F1251860FA69"/>
        <w:category>
          <w:name w:val="Général"/>
          <w:gallery w:val="placeholder"/>
        </w:category>
        <w:types>
          <w:type w:val="bbPlcHdr"/>
        </w:types>
        <w:behaviors>
          <w:behavior w:val="content"/>
        </w:behaviors>
        <w:guid w:val="{F5C96B02-B4E2-4CDE-8E82-E797D797E9AB}"/>
      </w:docPartPr>
      <w:docPartBody>
        <w:p w:rsidR="00636915" w:rsidRDefault="0088568F" w:rsidP="0088568F">
          <w:pPr>
            <w:pStyle w:val="57E73DCEE97A411D8C89F1251860FA69"/>
          </w:pPr>
          <w:r w:rsidRPr="00352314">
            <w:rPr>
              <w:rStyle w:val="Textedelespacerserv"/>
              <w:rFonts w:ascii="Arial" w:hAnsi="Arial" w:cs="Arial"/>
            </w:rPr>
            <w:t>CLP</w:t>
          </w:r>
        </w:p>
      </w:docPartBody>
    </w:docPart>
    <w:docPart>
      <w:docPartPr>
        <w:name w:val="E195FCDCBA3B4F2DB51821D36EDC758E"/>
        <w:category>
          <w:name w:val="Général"/>
          <w:gallery w:val="placeholder"/>
        </w:category>
        <w:types>
          <w:type w:val="bbPlcHdr"/>
        </w:types>
        <w:behaviors>
          <w:behavior w:val="content"/>
        </w:behaviors>
        <w:guid w:val="{85EFF1C6-F2DC-4F0D-AA43-00C563CADE4E}"/>
      </w:docPartPr>
      <w:docPartBody>
        <w:p w:rsidR="00636915" w:rsidRDefault="0088568F" w:rsidP="0088568F">
          <w:pPr>
            <w:pStyle w:val="E195FCDCBA3B4F2DB51821D36EDC758E"/>
          </w:pPr>
          <w:r w:rsidRPr="00352314">
            <w:rPr>
              <w:rStyle w:val="Textedelespacerserv"/>
              <w:rFonts w:ascii="Arial" w:hAnsi="Arial" w:cs="Arial"/>
            </w:rPr>
            <w:t>€</w:t>
          </w:r>
        </w:p>
      </w:docPartBody>
    </w:docPart>
    <w:docPart>
      <w:docPartPr>
        <w:name w:val="7268782C7CA24FEB8C3027BD423F57EA"/>
        <w:category>
          <w:name w:val="Général"/>
          <w:gallery w:val="placeholder"/>
        </w:category>
        <w:types>
          <w:type w:val="bbPlcHdr"/>
        </w:types>
        <w:behaviors>
          <w:behavior w:val="content"/>
        </w:behaviors>
        <w:guid w:val="{4C803143-175A-4314-85A1-C8EAEF571815}"/>
      </w:docPartPr>
      <w:docPartBody>
        <w:p w:rsidR="00636915" w:rsidRDefault="0088568F" w:rsidP="0088568F">
          <w:pPr>
            <w:pStyle w:val="7268782C7CA24FEB8C3027BD423F57EA"/>
          </w:pPr>
          <w:r w:rsidRPr="00352314">
            <w:rPr>
              <w:rStyle w:val="Textedelespacerserv"/>
              <w:rFonts w:ascii="Arial" w:hAnsi="Arial" w:cs="Arial"/>
            </w:rPr>
            <w:t>€</w:t>
          </w:r>
        </w:p>
      </w:docPartBody>
    </w:docPart>
    <w:docPart>
      <w:docPartPr>
        <w:name w:val="1D25406A8CD34F438FBE8779637F0206"/>
        <w:category>
          <w:name w:val="Général"/>
          <w:gallery w:val="placeholder"/>
        </w:category>
        <w:types>
          <w:type w:val="bbPlcHdr"/>
        </w:types>
        <w:behaviors>
          <w:behavior w:val="content"/>
        </w:behaviors>
        <w:guid w:val="{796767B3-B904-4466-A4F7-318369C7F769}"/>
      </w:docPartPr>
      <w:docPartBody>
        <w:p w:rsidR="00636915" w:rsidRDefault="0088568F" w:rsidP="0088568F">
          <w:pPr>
            <w:pStyle w:val="1D25406A8CD34F438FBE8779637F0206"/>
          </w:pPr>
          <w:r w:rsidRPr="00352314">
            <w:rPr>
              <w:rStyle w:val="Textedelespacerserv"/>
              <w:rFonts w:ascii="Arial" w:hAnsi="Arial" w:cs="Arial"/>
            </w:rPr>
            <w:t>CLP</w:t>
          </w:r>
        </w:p>
      </w:docPartBody>
    </w:docPart>
    <w:docPart>
      <w:docPartPr>
        <w:name w:val="E5E7621693C442348C0E1C37975A96C5"/>
        <w:category>
          <w:name w:val="Général"/>
          <w:gallery w:val="placeholder"/>
        </w:category>
        <w:types>
          <w:type w:val="bbPlcHdr"/>
        </w:types>
        <w:behaviors>
          <w:behavior w:val="content"/>
        </w:behaviors>
        <w:guid w:val="{142B9835-4791-4C07-972C-04B002805849}"/>
      </w:docPartPr>
      <w:docPartBody>
        <w:p w:rsidR="00636915" w:rsidRDefault="0088568F" w:rsidP="0088568F">
          <w:pPr>
            <w:pStyle w:val="E5E7621693C442348C0E1C37975A96C5"/>
          </w:pPr>
          <w:r w:rsidRPr="00352314">
            <w:rPr>
              <w:rStyle w:val="Textedelespacerserv"/>
              <w:rFonts w:ascii="Arial" w:hAnsi="Arial" w:cs="Arial"/>
            </w:rPr>
            <w:t>CLP</w:t>
          </w:r>
        </w:p>
      </w:docPartBody>
    </w:docPart>
    <w:docPart>
      <w:docPartPr>
        <w:name w:val="6AD43945290747B8A47BF5900B66F90D"/>
        <w:category>
          <w:name w:val="Général"/>
          <w:gallery w:val="placeholder"/>
        </w:category>
        <w:types>
          <w:type w:val="bbPlcHdr"/>
        </w:types>
        <w:behaviors>
          <w:behavior w:val="content"/>
        </w:behaviors>
        <w:guid w:val="{B5C03D88-FDA5-4F8A-BDE4-7A6263935B81}"/>
      </w:docPartPr>
      <w:docPartBody>
        <w:p w:rsidR="00636915" w:rsidRDefault="0088568F" w:rsidP="0088568F">
          <w:pPr>
            <w:pStyle w:val="6AD43945290747B8A47BF5900B66F90D"/>
          </w:pPr>
          <w:r w:rsidRPr="00352314">
            <w:rPr>
              <w:rStyle w:val="Textedelespacerserv"/>
              <w:rFonts w:ascii="Arial" w:hAnsi="Arial" w:cs="Arial"/>
            </w:rPr>
            <w:t>€</w:t>
          </w:r>
        </w:p>
      </w:docPartBody>
    </w:docPart>
    <w:docPart>
      <w:docPartPr>
        <w:name w:val="05452E572CA049CD9DA26759505F2194"/>
        <w:category>
          <w:name w:val="Général"/>
          <w:gallery w:val="placeholder"/>
        </w:category>
        <w:types>
          <w:type w:val="bbPlcHdr"/>
        </w:types>
        <w:behaviors>
          <w:behavior w:val="content"/>
        </w:behaviors>
        <w:guid w:val="{A9109C50-DE87-415E-8ADA-BE2CCC7EDDFE}"/>
      </w:docPartPr>
      <w:docPartBody>
        <w:p w:rsidR="00636915" w:rsidRDefault="0088568F" w:rsidP="0088568F">
          <w:pPr>
            <w:pStyle w:val="05452E572CA049CD9DA26759505F2194"/>
          </w:pPr>
          <w:r w:rsidRPr="00352314">
            <w:rPr>
              <w:rStyle w:val="Textedelespacerserv"/>
              <w:rFonts w:ascii="Arial" w:hAnsi="Arial" w:cs="Arial"/>
            </w:rPr>
            <w:t>€</w:t>
          </w:r>
        </w:p>
      </w:docPartBody>
    </w:docPart>
    <w:docPart>
      <w:docPartPr>
        <w:name w:val="749B3CA030AF421A88D1063B149678C3"/>
        <w:category>
          <w:name w:val="Général"/>
          <w:gallery w:val="placeholder"/>
        </w:category>
        <w:types>
          <w:type w:val="bbPlcHdr"/>
        </w:types>
        <w:behaviors>
          <w:behavior w:val="content"/>
        </w:behaviors>
        <w:guid w:val="{C3CB8F52-D75F-4071-AFAD-22812E6F6F8E}"/>
      </w:docPartPr>
      <w:docPartBody>
        <w:p w:rsidR="00636915" w:rsidRDefault="0088568F" w:rsidP="0088568F">
          <w:pPr>
            <w:pStyle w:val="749B3CA030AF421A88D1063B149678C3"/>
          </w:pPr>
          <w:r w:rsidRPr="00352314">
            <w:rPr>
              <w:rStyle w:val="Textedelespacerserv"/>
              <w:rFonts w:ascii="Arial" w:hAnsi="Arial" w:cs="Arial"/>
            </w:rPr>
            <w:t>CLP</w:t>
          </w:r>
        </w:p>
      </w:docPartBody>
    </w:docPart>
    <w:docPart>
      <w:docPartPr>
        <w:name w:val="54B4ECB505434B2283727BE6787B5C48"/>
        <w:category>
          <w:name w:val="Général"/>
          <w:gallery w:val="placeholder"/>
        </w:category>
        <w:types>
          <w:type w:val="bbPlcHdr"/>
        </w:types>
        <w:behaviors>
          <w:behavior w:val="content"/>
        </w:behaviors>
        <w:guid w:val="{7047E573-9091-46E7-9FED-1689F001CBA3}"/>
      </w:docPartPr>
      <w:docPartBody>
        <w:p w:rsidR="00636915" w:rsidRDefault="0088568F" w:rsidP="0088568F">
          <w:pPr>
            <w:pStyle w:val="54B4ECB505434B2283727BE6787B5C48"/>
          </w:pPr>
          <w:r w:rsidRPr="00352314">
            <w:rPr>
              <w:rStyle w:val="Textedelespacerserv"/>
              <w:rFonts w:ascii="Arial" w:hAnsi="Arial" w:cs="Arial"/>
            </w:rPr>
            <w:t>CLP</w:t>
          </w:r>
        </w:p>
      </w:docPartBody>
    </w:docPart>
    <w:docPart>
      <w:docPartPr>
        <w:name w:val="E83D0EE577B740CEB81BCB17E35E52DE"/>
        <w:category>
          <w:name w:val="Général"/>
          <w:gallery w:val="placeholder"/>
        </w:category>
        <w:types>
          <w:type w:val="bbPlcHdr"/>
        </w:types>
        <w:behaviors>
          <w:behavior w:val="content"/>
        </w:behaviors>
        <w:guid w:val="{0845F9EE-425E-479B-A606-3E0859350D4E}"/>
      </w:docPartPr>
      <w:docPartBody>
        <w:p w:rsidR="00636915" w:rsidRDefault="0088568F" w:rsidP="0088568F">
          <w:pPr>
            <w:pStyle w:val="E83D0EE577B740CEB81BCB17E35E52DE"/>
          </w:pPr>
          <w:r w:rsidRPr="00352314">
            <w:rPr>
              <w:rStyle w:val="Textedelespacerserv"/>
              <w:rFonts w:ascii="Arial" w:hAnsi="Arial" w:cs="Arial"/>
            </w:rPr>
            <w:t>€</w:t>
          </w:r>
        </w:p>
      </w:docPartBody>
    </w:docPart>
    <w:docPart>
      <w:docPartPr>
        <w:name w:val="CFD21EDC83204B5E9B6DA4FC488912C1"/>
        <w:category>
          <w:name w:val="Général"/>
          <w:gallery w:val="placeholder"/>
        </w:category>
        <w:types>
          <w:type w:val="bbPlcHdr"/>
        </w:types>
        <w:behaviors>
          <w:behavior w:val="content"/>
        </w:behaviors>
        <w:guid w:val="{B3746B94-49FC-4AB7-99E2-80A5B91E6404}"/>
      </w:docPartPr>
      <w:docPartBody>
        <w:p w:rsidR="00636915" w:rsidRDefault="0088568F" w:rsidP="0088568F">
          <w:pPr>
            <w:pStyle w:val="CFD21EDC83204B5E9B6DA4FC488912C1"/>
          </w:pPr>
          <w:r w:rsidRPr="00352314">
            <w:rPr>
              <w:rStyle w:val="Textedelespacerserv"/>
              <w:rFonts w:ascii="Arial" w:hAnsi="Arial" w:cs="Arial"/>
            </w:rPr>
            <w:t>€</w:t>
          </w:r>
        </w:p>
      </w:docPartBody>
    </w:docPart>
    <w:docPart>
      <w:docPartPr>
        <w:name w:val="03079152578845DB81652D700CA76DBF"/>
        <w:category>
          <w:name w:val="Général"/>
          <w:gallery w:val="placeholder"/>
        </w:category>
        <w:types>
          <w:type w:val="bbPlcHdr"/>
        </w:types>
        <w:behaviors>
          <w:behavior w:val="content"/>
        </w:behaviors>
        <w:guid w:val="{D0CDCE47-DAC0-478C-977D-9D601422ACD8}"/>
      </w:docPartPr>
      <w:docPartBody>
        <w:p w:rsidR="00636915" w:rsidRDefault="0088568F" w:rsidP="0088568F">
          <w:pPr>
            <w:pStyle w:val="03079152578845DB81652D700CA76DBF"/>
          </w:pPr>
          <w:r w:rsidRPr="00352314">
            <w:rPr>
              <w:rStyle w:val="Textedelespacerserv"/>
              <w:rFonts w:ascii="Arial" w:hAnsi="Arial" w:cs="Arial"/>
            </w:rPr>
            <w:t>CLP</w:t>
          </w:r>
        </w:p>
      </w:docPartBody>
    </w:docPart>
    <w:docPart>
      <w:docPartPr>
        <w:name w:val="93688C5621AF46DB84D5906C3C8CE69B"/>
        <w:category>
          <w:name w:val="Général"/>
          <w:gallery w:val="placeholder"/>
        </w:category>
        <w:types>
          <w:type w:val="bbPlcHdr"/>
        </w:types>
        <w:behaviors>
          <w:behavior w:val="content"/>
        </w:behaviors>
        <w:guid w:val="{CC910E11-3932-4059-8632-D2B86A83FC08}"/>
      </w:docPartPr>
      <w:docPartBody>
        <w:p w:rsidR="00636915" w:rsidRDefault="0088568F" w:rsidP="0088568F">
          <w:pPr>
            <w:pStyle w:val="93688C5621AF46DB84D5906C3C8CE69B"/>
          </w:pPr>
          <w:r w:rsidRPr="00352314">
            <w:rPr>
              <w:rStyle w:val="Textedelespacerserv"/>
              <w:rFonts w:ascii="Arial" w:hAnsi="Arial" w:cs="Arial"/>
            </w:rPr>
            <w:t>CLP</w:t>
          </w:r>
        </w:p>
      </w:docPartBody>
    </w:docPart>
    <w:docPart>
      <w:docPartPr>
        <w:name w:val="BF5AC5C8DB224F158311BED13972E9DF"/>
        <w:category>
          <w:name w:val="Général"/>
          <w:gallery w:val="placeholder"/>
        </w:category>
        <w:types>
          <w:type w:val="bbPlcHdr"/>
        </w:types>
        <w:behaviors>
          <w:behavior w:val="content"/>
        </w:behaviors>
        <w:guid w:val="{D9551092-C3A9-4C9D-B883-A8234B6A87BF}"/>
      </w:docPartPr>
      <w:docPartBody>
        <w:p w:rsidR="00636915" w:rsidRDefault="0088568F" w:rsidP="0088568F">
          <w:pPr>
            <w:pStyle w:val="BF5AC5C8DB224F158311BED13972E9DF"/>
          </w:pPr>
          <w:r w:rsidRPr="00352314">
            <w:rPr>
              <w:rStyle w:val="Textedelespacerserv"/>
              <w:rFonts w:ascii="Arial" w:hAnsi="Arial" w:cs="Arial"/>
            </w:rPr>
            <w:t>€</w:t>
          </w:r>
        </w:p>
      </w:docPartBody>
    </w:docPart>
    <w:docPart>
      <w:docPartPr>
        <w:name w:val="C068D9AE30B94CE38270228EF3088372"/>
        <w:category>
          <w:name w:val="Général"/>
          <w:gallery w:val="placeholder"/>
        </w:category>
        <w:types>
          <w:type w:val="bbPlcHdr"/>
        </w:types>
        <w:behaviors>
          <w:behavior w:val="content"/>
        </w:behaviors>
        <w:guid w:val="{5DD8ADA2-47AC-4725-8190-DF99AC46D79F}"/>
      </w:docPartPr>
      <w:docPartBody>
        <w:p w:rsidR="00636915" w:rsidRDefault="0088568F" w:rsidP="0088568F">
          <w:pPr>
            <w:pStyle w:val="C068D9AE30B94CE38270228EF3088372"/>
          </w:pPr>
          <w:r w:rsidRPr="00352314">
            <w:rPr>
              <w:rStyle w:val="Textedelespacerserv"/>
              <w:rFonts w:ascii="Arial" w:hAnsi="Arial" w:cs="Arial"/>
            </w:rPr>
            <w:t>CLP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68F"/>
    <w:rsid w:val="00636915"/>
    <w:rsid w:val="0088568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568F"/>
    <w:rPr>
      <w:color w:val="808080"/>
    </w:rPr>
  </w:style>
  <w:style w:type="paragraph" w:customStyle="1" w:styleId="B91691EF839C42469E011A76E59A7F7D">
    <w:name w:val="B91691EF839C42469E011A76E59A7F7D"/>
  </w:style>
  <w:style w:type="paragraph" w:customStyle="1" w:styleId="21CED3E1D2E44030A57897883CCFE3EF">
    <w:name w:val="21CED3E1D2E44030A57897883CCFE3EF"/>
  </w:style>
  <w:style w:type="paragraph" w:customStyle="1" w:styleId="1D25D8959F2B4B8AA99FB044E5B076DA">
    <w:name w:val="1D25D8959F2B4B8AA99FB044E5B076DA"/>
  </w:style>
  <w:style w:type="paragraph" w:customStyle="1" w:styleId="1EB48BC2289147F49CD075D8F6C2466E">
    <w:name w:val="1EB48BC2289147F49CD075D8F6C2466E"/>
  </w:style>
  <w:style w:type="paragraph" w:customStyle="1" w:styleId="75EFAE2B039C421C81F71E7742129DE8">
    <w:name w:val="75EFAE2B039C421C81F71E7742129DE8"/>
  </w:style>
  <w:style w:type="paragraph" w:customStyle="1" w:styleId="B15F6C69194E4D10944FF462F48D72FA">
    <w:name w:val="B15F6C69194E4D10944FF462F48D72FA"/>
  </w:style>
  <w:style w:type="paragraph" w:customStyle="1" w:styleId="FA17397257F5441A95159A157B6E7022">
    <w:name w:val="FA17397257F5441A95159A157B6E7022"/>
  </w:style>
  <w:style w:type="paragraph" w:customStyle="1" w:styleId="981DCCC0A02A4DAF9D5F22E6B0CAB143">
    <w:name w:val="981DCCC0A02A4DAF9D5F22E6B0CAB143"/>
  </w:style>
  <w:style w:type="paragraph" w:customStyle="1" w:styleId="7CD15F6B54724E079698F8B20E7DF72E">
    <w:name w:val="7CD15F6B54724E079698F8B20E7DF72E"/>
  </w:style>
  <w:style w:type="paragraph" w:customStyle="1" w:styleId="54173D599B034E30B1E9E520A1ADA448">
    <w:name w:val="54173D599B034E30B1E9E520A1ADA448"/>
  </w:style>
  <w:style w:type="paragraph" w:customStyle="1" w:styleId="16AF001C242C47409595C2B22673A956">
    <w:name w:val="16AF001C242C47409595C2B22673A956"/>
  </w:style>
  <w:style w:type="paragraph" w:customStyle="1" w:styleId="FDC7BC8560064350AACA838A3FC2BAF4">
    <w:name w:val="FDC7BC8560064350AACA838A3FC2BAF4"/>
  </w:style>
  <w:style w:type="paragraph" w:customStyle="1" w:styleId="165E67557385450687F9315AFCCCF6C6">
    <w:name w:val="165E67557385450687F9315AFCCCF6C6"/>
  </w:style>
  <w:style w:type="paragraph" w:customStyle="1" w:styleId="5830AEB37B6E4A66A0B2B461BBB81C81">
    <w:name w:val="5830AEB37B6E4A66A0B2B461BBB81C81"/>
  </w:style>
  <w:style w:type="paragraph" w:customStyle="1" w:styleId="9A41B7B2AAD44059B477AA809D91EA4D">
    <w:name w:val="9A41B7B2AAD44059B477AA809D91EA4D"/>
  </w:style>
  <w:style w:type="paragraph" w:customStyle="1" w:styleId="8E59B12112ED45CAB26900F8EB2E03A3">
    <w:name w:val="8E59B12112ED45CAB26900F8EB2E03A3"/>
  </w:style>
  <w:style w:type="paragraph" w:customStyle="1" w:styleId="DFF12C93217440489E0A116F119C7CE4">
    <w:name w:val="DFF12C93217440489E0A116F119C7CE4"/>
  </w:style>
  <w:style w:type="paragraph" w:customStyle="1" w:styleId="856EB48090AE4EA09C1A24FC8A825782">
    <w:name w:val="856EB48090AE4EA09C1A24FC8A825782"/>
  </w:style>
  <w:style w:type="paragraph" w:customStyle="1" w:styleId="09C427CBF1FA444EBEC7ED8364AD617B">
    <w:name w:val="09C427CBF1FA444EBEC7ED8364AD617B"/>
  </w:style>
  <w:style w:type="paragraph" w:customStyle="1" w:styleId="960540219E5848AC98E636700942396E">
    <w:name w:val="960540219E5848AC98E636700942396E"/>
  </w:style>
  <w:style w:type="paragraph" w:customStyle="1" w:styleId="AA49E8DEF4E54E66A78BD9C08737861B">
    <w:name w:val="AA49E8DEF4E54E66A78BD9C08737861B"/>
  </w:style>
  <w:style w:type="paragraph" w:customStyle="1" w:styleId="607453B4547E4735AF6F1D790CEFAE79">
    <w:name w:val="607453B4547E4735AF6F1D790CEFAE79"/>
  </w:style>
  <w:style w:type="paragraph" w:customStyle="1" w:styleId="F338D3FF977D44228E3249E6FCCA91C1">
    <w:name w:val="F338D3FF977D44228E3249E6FCCA91C1"/>
  </w:style>
  <w:style w:type="paragraph" w:customStyle="1" w:styleId="08047D865900429F8F9064D7223D9514">
    <w:name w:val="08047D865900429F8F9064D7223D9514"/>
  </w:style>
  <w:style w:type="paragraph" w:customStyle="1" w:styleId="5B45367A38F84172B48828916FE87B83">
    <w:name w:val="5B45367A38F84172B48828916FE87B83"/>
  </w:style>
  <w:style w:type="paragraph" w:customStyle="1" w:styleId="5CFA71421913452E809AAAC0358F9FBB">
    <w:name w:val="5CFA71421913452E809AAAC0358F9FBB"/>
  </w:style>
  <w:style w:type="paragraph" w:customStyle="1" w:styleId="9680E1C328D9455CAD936D14A38A33EC">
    <w:name w:val="9680E1C328D9455CAD936D14A38A33EC"/>
  </w:style>
  <w:style w:type="paragraph" w:customStyle="1" w:styleId="BA47657F59A74B9E846A2E4C06532CFA">
    <w:name w:val="BA47657F59A74B9E846A2E4C06532CFA"/>
  </w:style>
  <w:style w:type="paragraph" w:customStyle="1" w:styleId="0CFB8F43B4324042B7AFEDEF5ED6E109">
    <w:name w:val="0CFB8F43B4324042B7AFEDEF5ED6E109"/>
  </w:style>
  <w:style w:type="paragraph" w:customStyle="1" w:styleId="C1CA7A0B0E7B4F53B03B3F1288FE875A">
    <w:name w:val="C1CA7A0B0E7B4F53B03B3F1288FE875A"/>
  </w:style>
  <w:style w:type="paragraph" w:customStyle="1" w:styleId="88C17220C3704479B9695BE29068FE52">
    <w:name w:val="88C17220C3704479B9695BE29068FE52"/>
  </w:style>
  <w:style w:type="paragraph" w:customStyle="1" w:styleId="9AA70AB3BFDD43BCBA60599F5B943988">
    <w:name w:val="9AA70AB3BFDD43BCBA60599F5B943988"/>
  </w:style>
  <w:style w:type="paragraph" w:customStyle="1" w:styleId="D33EA94F1AAF4AA0ACF43D9942E2BFC0">
    <w:name w:val="D33EA94F1AAF4AA0ACF43D9942E2BFC0"/>
  </w:style>
  <w:style w:type="paragraph" w:customStyle="1" w:styleId="79F0DDBB9C8C4B50A6F9451B21F78703">
    <w:name w:val="79F0DDBB9C8C4B50A6F9451B21F78703"/>
  </w:style>
  <w:style w:type="paragraph" w:customStyle="1" w:styleId="95DA45F951C746E886917A9B2E74F353">
    <w:name w:val="95DA45F951C746E886917A9B2E74F353"/>
  </w:style>
  <w:style w:type="paragraph" w:customStyle="1" w:styleId="E1CDB2B5C5F54CBFB1FEE3E93DEF3665">
    <w:name w:val="E1CDB2B5C5F54CBFB1FEE3E93DEF3665"/>
  </w:style>
  <w:style w:type="paragraph" w:customStyle="1" w:styleId="47DA93E055DB41D5A0524FDB7DE4E645">
    <w:name w:val="47DA93E055DB41D5A0524FDB7DE4E645"/>
  </w:style>
  <w:style w:type="paragraph" w:customStyle="1" w:styleId="11AFBC51AEFC4EB2874C274732498EB2">
    <w:name w:val="11AFBC51AEFC4EB2874C274732498EB2"/>
  </w:style>
  <w:style w:type="paragraph" w:customStyle="1" w:styleId="1175DC0C66F14810AF97049FBA396BD0">
    <w:name w:val="1175DC0C66F14810AF97049FBA396BD0"/>
  </w:style>
  <w:style w:type="paragraph" w:customStyle="1" w:styleId="BCE1B69FC29540C688F9B2703977A6B1">
    <w:name w:val="BCE1B69FC29540C688F9B2703977A6B1"/>
  </w:style>
  <w:style w:type="paragraph" w:customStyle="1" w:styleId="F8D14D9B3A8247A1B5F6F27595AF0577">
    <w:name w:val="F8D14D9B3A8247A1B5F6F27595AF0577"/>
  </w:style>
  <w:style w:type="paragraph" w:customStyle="1" w:styleId="9504C8F190F94C0D9E80E342DFE9A5E7">
    <w:name w:val="9504C8F190F94C0D9E80E342DFE9A5E7"/>
  </w:style>
  <w:style w:type="paragraph" w:customStyle="1" w:styleId="A663E21E808B496EA1935E3C7D467D23">
    <w:name w:val="A663E21E808B496EA1935E3C7D467D23"/>
  </w:style>
  <w:style w:type="paragraph" w:customStyle="1" w:styleId="5D2D4F75DAFC4027B564D46789315528">
    <w:name w:val="5D2D4F75DAFC4027B564D46789315528"/>
  </w:style>
  <w:style w:type="paragraph" w:customStyle="1" w:styleId="A12A993780864664B9C124F6FB10E208">
    <w:name w:val="A12A993780864664B9C124F6FB10E208"/>
  </w:style>
  <w:style w:type="paragraph" w:customStyle="1" w:styleId="D3FECF8AE07843ECAA8F714215C421E0">
    <w:name w:val="D3FECF8AE07843ECAA8F714215C421E0"/>
  </w:style>
  <w:style w:type="paragraph" w:customStyle="1" w:styleId="E8EFEF4BB11B45FF9E4D2B443AEF3C4B">
    <w:name w:val="E8EFEF4BB11B45FF9E4D2B443AEF3C4B"/>
  </w:style>
  <w:style w:type="paragraph" w:customStyle="1" w:styleId="5182616585A94F65B9DE45FFEAD86F28">
    <w:name w:val="5182616585A94F65B9DE45FFEAD86F28"/>
  </w:style>
  <w:style w:type="paragraph" w:customStyle="1" w:styleId="16CA40D254BF4A4BBEEC4D46439B6BC1">
    <w:name w:val="16CA40D254BF4A4BBEEC4D46439B6BC1"/>
  </w:style>
  <w:style w:type="paragraph" w:customStyle="1" w:styleId="ED005626A64F487BB58961A7251FB6AF">
    <w:name w:val="ED005626A64F487BB58961A7251FB6AF"/>
  </w:style>
  <w:style w:type="paragraph" w:customStyle="1" w:styleId="8E07885A8B794BE9809E75F481C0B2A0">
    <w:name w:val="8E07885A8B794BE9809E75F481C0B2A0"/>
  </w:style>
  <w:style w:type="paragraph" w:customStyle="1" w:styleId="43A27F7EE3FF481EA02619037DEFB436">
    <w:name w:val="43A27F7EE3FF481EA02619037DEFB436"/>
  </w:style>
  <w:style w:type="paragraph" w:customStyle="1" w:styleId="946ACCE77A2F4D98A47B88AE28E8088E">
    <w:name w:val="946ACCE77A2F4D98A47B88AE28E8088E"/>
  </w:style>
  <w:style w:type="paragraph" w:customStyle="1" w:styleId="A71F9DED6CDB438B94BB6929B54F30E4">
    <w:name w:val="A71F9DED6CDB438B94BB6929B54F30E4"/>
  </w:style>
  <w:style w:type="paragraph" w:customStyle="1" w:styleId="C4DCBF7D8BAB4BBB8714D921040F588B">
    <w:name w:val="C4DCBF7D8BAB4BBB8714D921040F588B"/>
  </w:style>
  <w:style w:type="paragraph" w:customStyle="1" w:styleId="E6B8E48154B84F16955547C1257285A0">
    <w:name w:val="E6B8E48154B84F16955547C1257285A0"/>
  </w:style>
  <w:style w:type="paragraph" w:customStyle="1" w:styleId="A5CFC3A85A51451EAE8932D1AB036151">
    <w:name w:val="A5CFC3A85A51451EAE8932D1AB036151"/>
  </w:style>
  <w:style w:type="paragraph" w:customStyle="1" w:styleId="1410D4C6743F4D02BF1763721A203D08">
    <w:name w:val="1410D4C6743F4D02BF1763721A203D08"/>
  </w:style>
  <w:style w:type="paragraph" w:customStyle="1" w:styleId="E0450F299EF14F819D290A5E9C1CF919">
    <w:name w:val="E0450F299EF14F819D290A5E9C1CF919"/>
  </w:style>
  <w:style w:type="paragraph" w:customStyle="1" w:styleId="795729F06CCF47FF91EAE53C444BF6FE">
    <w:name w:val="795729F06CCF47FF91EAE53C444BF6FE"/>
  </w:style>
  <w:style w:type="paragraph" w:customStyle="1" w:styleId="87F7F99DFA8F4780BC7860678963B704">
    <w:name w:val="87F7F99DFA8F4780BC7860678963B704"/>
  </w:style>
  <w:style w:type="paragraph" w:customStyle="1" w:styleId="CAD8501A4365416FAA952ED024DE9CD0">
    <w:name w:val="CAD8501A4365416FAA952ED024DE9CD0"/>
  </w:style>
  <w:style w:type="paragraph" w:customStyle="1" w:styleId="BE1FEE2E831041EFB6841C5CC1528DF9">
    <w:name w:val="BE1FEE2E831041EFB6841C5CC1528DF9"/>
  </w:style>
  <w:style w:type="paragraph" w:customStyle="1" w:styleId="0102813509084A6DB80D53F7C0EEBAC1">
    <w:name w:val="0102813509084A6DB80D53F7C0EEBAC1"/>
  </w:style>
  <w:style w:type="paragraph" w:customStyle="1" w:styleId="A6969C68D9144E31A95F11C6DADD94AC">
    <w:name w:val="A6969C68D9144E31A95F11C6DADD94AC"/>
  </w:style>
  <w:style w:type="paragraph" w:customStyle="1" w:styleId="A9EC34F8979F476EAFD4A4A26E691948">
    <w:name w:val="A9EC34F8979F476EAFD4A4A26E691948"/>
  </w:style>
  <w:style w:type="paragraph" w:customStyle="1" w:styleId="27FB61AB560C45B2B9ED9EC34A1A089B">
    <w:name w:val="27FB61AB560C45B2B9ED9EC34A1A089B"/>
  </w:style>
  <w:style w:type="paragraph" w:customStyle="1" w:styleId="D661AAA8DE0E4DA198BA3517CA53C64A">
    <w:name w:val="D661AAA8DE0E4DA198BA3517CA53C64A"/>
  </w:style>
  <w:style w:type="paragraph" w:customStyle="1" w:styleId="CD89B976E76F46F3AD506877C5236838">
    <w:name w:val="CD89B976E76F46F3AD506877C5236838"/>
  </w:style>
  <w:style w:type="paragraph" w:customStyle="1" w:styleId="F5679ED970B8479BB9922AA5C00BD152">
    <w:name w:val="F5679ED970B8479BB9922AA5C00BD152"/>
  </w:style>
  <w:style w:type="paragraph" w:customStyle="1" w:styleId="C71D7A31EC5346C4B54FED69F90A7B3F">
    <w:name w:val="C71D7A31EC5346C4B54FED69F90A7B3F"/>
  </w:style>
  <w:style w:type="paragraph" w:customStyle="1" w:styleId="D32977DB29104493B539A5CA9AA8AB68">
    <w:name w:val="D32977DB29104493B539A5CA9AA8AB68"/>
  </w:style>
  <w:style w:type="paragraph" w:customStyle="1" w:styleId="6AEB1D2B357A47B38477263F931131F3">
    <w:name w:val="6AEB1D2B357A47B38477263F931131F3"/>
  </w:style>
  <w:style w:type="paragraph" w:customStyle="1" w:styleId="293E1CD8D3464BC88CFB770092C89C8A">
    <w:name w:val="293E1CD8D3464BC88CFB770092C89C8A"/>
  </w:style>
  <w:style w:type="paragraph" w:customStyle="1" w:styleId="EC8AC7BEB40E420CBBE02D3EE70EBEF7">
    <w:name w:val="EC8AC7BEB40E420CBBE02D3EE70EBEF7"/>
  </w:style>
  <w:style w:type="paragraph" w:customStyle="1" w:styleId="A93D31538B244591B7694DD84AE0F919">
    <w:name w:val="A93D31538B244591B7694DD84AE0F919"/>
  </w:style>
  <w:style w:type="paragraph" w:customStyle="1" w:styleId="A5C6ED1C61E143F6AE70400490A51080">
    <w:name w:val="A5C6ED1C61E143F6AE70400490A51080"/>
  </w:style>
  <w:style w:type="paragraph" w:customStyle="1" w:styleId="CE446C111EBA41D48FF47B8E06CBE2C3">
    <w:name w:val="CE446C111EBA41D48FF47B8E06CBE2C3"/>
  </w:style>
  <w:style w:type="paragraph" w:customStyle="1" w:styleId="80DF4458E08D4582AB116F7530EAB47F">
    <w:name w:val="80DF4458E08D4582AB116F7530EAB47F"/>
  </w:style>
  <w:style w:type="paragraph" w:customStyle="1" w:styleId="8D36200D961E442CAA86C366D059F8F1">
    <w:name w:val="8D36200D961E442CAA86C366D059F8F1"/>
  </w:style>
  <w:style w:type="paragraph" w:customStyle="1" w:styleId="EEADE35C662E405DB8A5F90C21691D62">
    <w:name w:val="EEADE35C662E405DB8A5F90C21691D62"/>
  </w:style>
  <w:style w:type="paragraph" w:customStyle="1" w:styleId="0A74E44C13B64D5693B31685C1403431">
    <w:name w:val="0A74E44C13B64D5693B31685C1403431"/>
  </w:style>
  <w:style w:type="paragraph" w:customStyle="1" w:styleId="C03C39E733344B96A0284FCEC165030A">
    <w:name w:val="C03C39E733344B96A0284FCEC165030A"/>
  </w:style>
  <w:style w:type="paragraph" w:customStyle="1" w:styleId="2A67B38968E94ACC930A68870D15021A">
    <w:name w:val="2A67B38968E94ACC930A68870D15021A"/>
  </w:style>
  <w:style w:type="paragraph" w:customStyle="1" w:styleId="02B56607CCA6476AB906C48AA193744A">
    <w:name w:val="02B56607CCA6476AB906C48AA193744A"/>
  </w:style>
  <w:style w:type="paragraph" w:customStyle="1" w:styleId="471C5AC184504EFE96A0F8F21C3C8E6D">
    <w:name w:val="471C5AC184504EFE96A0F8F21C3C8E6D"/>
  </w:style>
  <w:style w:type="paragraph" w:customStyle="1" w:styleId="F958BAB6D0124BCFBCD461EFD23FBAE1">
    <w:name w:val="F958BAB6D0124BCFBCD461EFD23FBAE1"/>
  </w:style>
  <w:style w:type="paragraph" w:customStyle="1" w:styleId="940FE3A659A84F0E85B92A898266E084">
    <w:name w:val="940FE3A659A84F0E85B92A898266E084"/>
  </w:style>
  <w:style w:type="paragraph" w:customStyle="1" w:styleId="35B4CF8654DF48AFA60ABEF3EEBBF95B">
    <w:name w:val="35B4CF8654DF48AFA60ABEF3EEBBF95B"/>
  </w:style>
  <w:style w:type="paragraph" w:customStyle="1" w:styleId="43D3BB45E20D4FD788FF810F99890ACF">
    <w:name w:val="43D3BB45E20D4FD788FF810F99890ACF"/>
  </w:style>
  <w:style w:type="paragraph" w:customStyle="1" w:styleId="538380DA8E204C5C8440EA1D48E7C15A">
    <w:name w:val="538380DA8E204C5C8440EA1D48E7C15A"/>
  </w:style>
  <w:style w:type="paragraph" w:customStyle="1" w:styleId="0624D74520184D5FA33A9A3768417A38">
    <w:name w:val="0624D74520184D5FA33A9A3768417A38"/>
  </w:style>
  <w:style w:type="paragraph" w:customStyle="1" w:styleId="B1E98AEE331E4360AD722AEDF60363DD">
    <w:name w:val="B1E98AEE331E4360AD722AEDF60363DD"/>
  </w:style>
  <w:style w:type="paragraph" w:customStyle="1" w:styleId="F00A342AB9E147E99431043C9FF5DBBA">
    <w:name w:val="F00A342AB9E147E99431043C9FF5DBBA"/>
  </w:style>
  <w:style w:type="paragraph" w:customStyle="1" w:styleId="7F5ED072F97C4141861FA04793B060A4">
    <w:name w:val="7F5ED072F97C4141861FA04793B060A4"/>
  </w:style>
  <w:style w:type="paragraph" w:customStyle="1" w:styleId="CAF130FA6E6442A89B00446578F1E63F">
    <w:name w:val="CAF130FA6E6442A89B00446578F1E63F"/>
  </w:style>
  <w:style w:type="paragraph" w:customStyle="1" w:styleId="CD4F528E34424E1FBDF401FA641063F2">
    <w:name w:val="CD4F528E34424E1FBDF401FA641063F2"/>
  </w:style>
  <w:style w:type="paragraph" w:customStyle="1" w:styleId="FE923E6C41244179AB885580228D9796">
    <w:name w:val="FE923E6C41244179AB885580228D9796"/>
  </w:style>
  <w:style w:type="paragraph" w:customStyle="1" w:styleId="9E470517823E4110945DC0224FE1762D">
    <w:name w:val="9E470517823E4110945DC0224FE1762D"/>
  </w:style>
  <w:style w:type="paragraph" w:customStyle="1" w:styleId="C44A2D0C801A4FFEACDBD2CFA1CB2CC8">
    <w:name w:val="C44A2D0C801A4FFEACDBD2CFA1CB2CC8"/>
  </w:style>
  <w:style w:type="paragraph" w:customStyle="1" w:styleId="C883B6785B644D1DBE8E27767A8F5588">
    <w:name w:val="C883B6785B644D1DBE8E27767A8F5588"/>
  </w:style>
  <w:style w:type="paragraph" w:customStyle="1" w:styleId="B3F143FD00B945C1928D771262E37F58">
    <w:name w:val="B3F143FD00B945C1928D771262E37F58"/>
  </w:style>
  <w:style w:type="paragraph" w:customStyle="1" w:styleId="BA1B3106B7E8413696742B24E4776D12">
    <w:name w:val="BA1B3106B7E8413696742B24E4776D12"/>
  </w:style>
  <w:style w:type="paragraph" w:customStyle="1" w:styleId="1020EC4CB8F64DE687840A4F7D3176CB">
    <w:name w:val="1020EC4CB8F64DE687840A4F7D3176CB"/>
  </w:style>
  <w:style w:type="paragraph" w:customStyle="1" w:styleId="75BD88EFC5644C6FBD05A9D1535976BA">
    <w:name w:val="75BD88EFC5644C6FBD05A9D1535976BA"/>
  </w:style>
  <w:style w:type="paragraph" w:customStyle="1" w:styleId="0E3D6E1D1D11470C869028FD80AC1E5D">
    <w:name w:val="0E3D6E1D1D11470C869028FD80AC1E5D"/>
  </w:style>
  <w:style w:type="paragraph" w:customStyle="1" w:styleId="A2FB0D1685CF4DB6AD40197AC550C060">
    <w:name w:val="A2FB0D1685CF4DB6AD40197AC550C060"/>
  </w:style>
  <w:style w:type="paragraph" w:customStyle="1" w:styleId="F5109FAD602945048182B03EA3EB56D3">
    <w:name w:val="F5109FAD602945048182B03EA3EB56D3"/>
  </w:style>
  <w:style w:type="paragraph" w:customStyle="1" w:styleId="502A277DDE1A4B41A580816FB6E4360A">
    <w:name w:val="502A277DDE1A4B41A580816FB6E4360A"/>
  </w:style>
  <w:style w:type="paragraph" w:customStyle="1" w:styleId="9F993E4EFB7B451DBED0A0CAD70E3FE1">
    <w:name w:val="9F993E4EFB7B451DBED0A0CAD70E3FE1"/>
  </w:style>
  <w:style w:type="paragraph" w:customStyle="1" w:styleId="43BF4C709A66441F932B3AFF6D6BBFDF">
    <w:name w:val="43BF4C709A66441F932B3AFF6D6BBFDF"/>
  </w:style>
  <w:style w:type="paragraph" w:customStyle="1" w:styleId="7FD5607A655D4D7BA8BFD7DB1491C659">
    <w:name w:val="7FD5607A655D4D7BA8BFD7DB1491C659"/>
  </w:style>
  <w:style w:type="paragraph" w:customStyle="1" w:styleId="0CA0B9B9B307455795A8D5B373D9ED02">
    <w:name w:val="0CA0B9B9B307455795A8D5B373D9ED02"/>
  </w:style>
  <w:style w:type="paragraph" w:customStyle="1" w:styleId="3F4BD6EE64D6470F8D40B727FFD0BC6A">
    <w:name w:val="3F4BD6EE64D6470F8D40B727FFD0BC6A"/>
  </w:style>
  <w:style w:type="paragraph" w:customStyle="1" w:styleId="B28942DCE776438E80757A600D999775">
    <w:name w:val="B28942DCE776438E80757A600D999775"/>
  </w:style>
  <w:style w:type="paragraph" w:customStyle="1" w:styleId="E77F71E80A65430C94921AE88CC3D6F6">
    <w:name w:val="E77F71E80A65430C94921AE88CC3D6F6"/>
  </w:style>
  <w:style w:type="paragraph" w:customStyle="1" w:styleId="67FC1550C1DC498AA2A0B30CB1E5A79B">
    <w:name w:val="67FC1550C1DC498AA2A0B30CB1E5A79B"/>
  </w:style>
  <w:style w:type="paragraph" w:customStyle="1" w:styleId="5370DDDAB94E457ABD58172B921D92D3">
    <w:name w:val="5370DDDAB94E457ABD58172B921D92D3"/>
  </w:style>
  <w:style w:type="paragraph" w:customStyle="1" w:styleId="1EDFDF0E8FC741B2873E1CC18CCCD773">
    <w:name w:val="1EDFDF0E8FC741B2873E1CC18CCCD773"/>
  </w:style>
  <w:style w:type="paragraph" w:customStyle="1" w:styleId="A50F250976B54B5C89FAE385840D66AB">
    <w:name w:val="A50F250976B54B5C89FAE385840D66AB"/>
  </w:style>
  <w:style w:type="paragraph" w:customStyle="1" w:styleId="EC68336699664048A6EF4E7E9EBE8337">
    <w:name w:val="EC68336699664048A6EF4E7E9EBE8337"/>
  </w:style>
  <w:style w:type="paragraph" w:customStyle="1" w:styleId="9EF25F721EF643C082309632AF96D8B3">
    <w:name w:val="9EF25F721EF643C082309632AF96D8B3"/>
  </w:style>
  <w:style w:type="paragraph" w:customStyle="1" w:styleId="C367884AC8D340CABBA7D538FE4D06E4">
    <w:name w:val="C367884AC8D340CABBA7D538FE4D06E4"/>
  </w:style>
  <w:style w:type="paragraph" w:customStyle="1" w:styleId="63B14BD093DC40618AD192BFCBFA8580">
    <w:name w:val="63B14BD093DC40618AD192BFCBFA8580"/>
  </w:style>
  <w:style w:type="paragraph" w:customStyle="1" w:styleId="751F88289B894CBE8A205E92056CD615">
    <w:name w:val="751F88289B894CBE8A205E92056CD615"/>
  </w:style>
  <w:style w:type="paragraph" w:customStyle="1" w:styleId="49F1988A177B4CD88961D394FF52B0C6">
    <w:name w:val="49F1988A177B4CD88961D394FF52B0C6"/>
  </w:style>
  <w:style w:type="paragraph" w:customStyle="1" w:styleId="4CC65AC272934A4CA5A856C05D7B162A">
    <w:name w:val="4CC65AC272934A4CA5A856C05D7B162A"/>
  </w:style>
  <w:style w:type="paragraph" w:customStyle="1" w:styleId="FB180CBDE9A84BBABD8708B4A054E857">
    <w:name w:val="FB180CBDE9A84BBABD8708B4A054E857"/>
  </w:style>
  <w:style w:type="paragraph" w:customStyle="1" w:styleId="68BF7D7C5F9441139F7D0CEAB61A14DE">
    <w:name w:val="68BF7D7C5F9441139F7D0CEAB61A14DE"/>
  </w:style>
  <w:style w:type="paragraph" w:customStyle="1" w:styleId="5C20357D6F3D4D028EDFB92255753FB7">
    <w:name w:val="5C20357D6F3D4D028EDFB92255753FB7"/>
  </w:style>
  <w:style w:type="paragraph" w:customStyle="1" w:styleId="A9B3041427424045A24893AC8BCFD39F">
    <w:name w:val="A9B3041427424045A24893AC8BCFD39F"/>
  </w:style>
  <w:style w:type="paragraph" w:customStyle="1" w:styleId="F644EEF30CDE4A7298EDD9599F37C4FE">
    <w:name w:val="F644EEF30CDE4A7298EDD9599F37C4FE"/>
  </w:style>
  <w:style w:type="paragraph" w:customStyle="1" w:styleId="F045B80104674129BB130D1180248C98">
    <w:name w:val="F045B80104674129BB130D1180248C98"/>
  </w:style>
  <w:style w:type="paragraph" w:customStyle="1" w:styleId="7BBBDDFD134141D191FC67C7DF744701">
    <w:name w:val="7BBBDDFD134141D191FC67C7DF744701"/>
  </w:style>
  <w:style w:type="paragraph" w:customStyle="1" w:styleId="17736DA1544C4AEF9AA4FC1A996C8886">
    <w:name w:val="17736DA1544C4AEF9AA4FC1A996C8886"/>
  </w:style>
  <w:style w:type="paragraph" w:customStyle="1" w:styleId="F5D0964965E24C1B8A02E1E0208EFF7D">
    <w:name w:val="F5D0964965E24C1B8A02E1E0208EFF7D"/>
  </w:style>
  <w:style w:type="paragraph" w:customStyle="1" w:styleId="33A72D7F400D4BB6A8D06FD22F5077AD">
    <w:name w:val="33A72D7F400D4BB6A8D06FD22F5077AD"/>
  </w:style>
  <w:style w:type="paragraph" w:customStyle="1" w:styleId="EFB48BB6B609421CA01FC92AB289EE4A">
    <w:name w:val="EFB48BB6B609421CA01FC92AB289EE4A"/>
  </w:style>
  <w:style w:type="paragraph" w:customStyle="1" w:styleId="2188EE3549A54F549F73433F1C140D5D">
    <w:name w:val="2188EE3549A54F549F73433F1C140D5D"/>
  </w:style>
  <w:style w:type="paragraph" w:customStyle="1" w:styleId="5A9C6666FBBF47F98F6B2F7F03C80C1D">
    <w:name w:val="5A9C6666FBBF47F98F6B2F7F03C80C1D"/>
  </w:style>
  <w:style w:type="paragraph" w:customStyle="1" w:styleId="E9027B214BE846EC8B2F71D5F8B0F325">
    <w:name w:val="E9027B214BE846EC8B2F71D5F8B0F325"/>
  </w:style>
  <w:style w:type="paragraph" w:customStyle="1" w:styleId="5F7B6A7EB1084FB1846732886B9884E4">
    <w:name w:val="5F7B6A7EB1084FB1846732886B9884E4"/>
  </w:style>
  <w:style w:type="paragraph" w:customStyle="1" w:styleId="D22CF9D6A5294714BE8212F7739780DC">
    <w:name w:val="D22CF9D6A5294714BE8212F7739780DC"/>
  </w:style>
  <w:style w:type="paragraph" w:customStyle="1" w:styleId="F854C18DEFD442909290CD4C64963452">
    <w:name w:val="F854C18DEFD442909290CD4C64963452"/>
  </w:style>
  <w:style w:type="paragraph" w:customStyle="1" w:styleId="5E1BD8BD59604A69B6B372852AAAD9DA">
    <w:name w:val="5E1BD8BD59604A69B6B372852AAAD9DA"/>
  </w:style>
  <w:style w:type="paragraph" w:customStyle="1" w:styleId="D302833D1793434F8766A5BFD14E910A">
    <w:name w:val="D302833D1793434F8766A5BFD14E910A"/>
  </w:style>
  <w:style w:type="paragraph" w:customStyle="1" w:styleId="27AFCFEFD973406BB62662D3637C71BF">
    <w:name w:val="27AFCFEFD973406BB62662D3637C71BF"/>
  </w:style>
  <w:style w:type="paragraph" w:customStyle="1" w:styleId="37F414FB5A58457A94C3A50E4106E5DF">
    <w:name w:val="37F414FB5A58457A94C3A50E4106E5DF"/>
  </w:style>
  <w:style w:type="paragraph" w:customStyle="1" w:styleId="6D1C1F89DC0D400A9FAC3D4D24C54774">
    <w:name w:val="6D1C1F89DC0D400A9FAC3D4D24C54774"/>
  </w:style>
  <w:style w:type="paragraph" w:customStyle="1" w:styleId="157ABD5A584645ADBC4DAD4ECFC01364">
    <w:name w:val="157ABD5A584645ADBC4DAD4ECFC01364"/>
  </w:style>
  <w:style w:type="paragraph" w:customStyle="1" w:styleId="A6D6904B2F72484ABE31C4724A2D0A34">
    <w:name w:val="A6D6904B2F72484ABE31C4724A2D0A34"/>
  </w:style>
  <w:style w:type="paragraph" w:customStyle="1" w:styleId="8AC5C7FCD7FE41BD9F1E2679FBE61525">
    <w:name w:val="8AC5C7FCD7FE41BD9F1E2679FBE61525"/>
  </w:style>
  <w:style w:type="paragraph" w:customStyle="1" w:styleId="4BD2504F4C5A4A81BD98E0E95054FCD3">
    <w:name w:val="4BD2504F4C5A4A81BD98E0E95054FCD3"/>
  </w:style>
  <w:style w:type="paragraph" w:customStyle="1" w:styleId="C4C7D0B67F3E48EFB72B4B7BA50311B1">
    <w:name w:val="C4C7D0B67F3E48EFB72B4B7BA50311B1"/>
  </w:style>
  <w:style w:type="paragraph" w:customStyle="1" w:styleId="B8CAEB77A92946F395DA25D35D38CE84">
    <w:name w:val="B8CAEB77A92946F395DA25D35D38CE84"/>
  </w:style>
  <w:style w:type="paragraph" w:customStyle="1" w:styleId="0F509B71E0FC4DACB4C0C081A31BE91E">
    <w:name w:val="0F509B71E0FC4DACB4C0C081A31BE91E"/>
  </w:style>
  <w:style w:type="paragraph" w:customStyle="1" w:styleId="1C97934CF1C64B25B41AC5362103FC63">
    <w:name w:val="1C97934CF1C64B25B41AC5362103FC63"/>
  </w:style>
  <w:style w:type="paragraph" w:customStyle="1" w:styleId="DA91575AE1AF44EA8EE8A64619B23F7A">
    <w:name w:val="DA91575AE1AF44EA8EE8A64619B23F7A"/>
  </w:style>
  <w:style w:type="paragraph" w:customStyle="1" w:styleId="DA50869F6E0D4515BBCDCFF3A905725C">
    <w:name w:val="DA50869F6E0D4515BBCDCFF3A905725C"/>
  </w:style>
  <w:style w:type="paragraph" w:customStyle="1" w:styleId="1A6E92B4E7AF4107A987077BBDC3FA7C">
    <w:name w:val="1A6E92B4E7AF4107A987077BBDC3FA7C"/>
  </w:style>
  <w:style w:type="paragraph" w:customStyle="1" w:styleId="AA36F9D1A7664990AE50AEAD0F6C9548">
    <w:name w:val="AA36F9D1A7664990AE50AEAD0F6C9548"/>
  </w:style>
  <w:style w:type="paragraph" w:customStyle="1" w:styleId="D82945C6836D4901AFDDF0B0BABFFCF6">
    <w:name w:val="D82945C6836D4901AFDDF0B0BABFFCF6"/>
  </w:style>
  <w:style w:type="paragraph" w:customStyle="1" w:styleId="845CA512952140B79D4BD3A2C233B0D6">
    <w:name w:val="845CA512952140B79D4BD3A2C233B0D6"/>
  </w:style>
  <w:style w:type="paragraph" w:customStyle="1" w:styleId="F4DE8543D230474EA5FC840F411C3BDF">
    <w:name w:val="F4DE8543D230474EA5FC840F411C3BDF"/>
  </w:style>
  <w:style w:type="paragraph" w:styleId="En-tte">
    <w:name w:val="header"/>
    <w:basedOn w:val="Normal"/>
    <w:link w:val="En-tteCar"/>
    <w:uiPriority w:val="99"/>
    <w:unhideWhenUsed/>
    <w:rsid w:val="0088568F"/>
    <w:pPr>
      <w:tabs>
        <w:tab w:val="center" w:pos="4419"/>
        <w:tab w:val="right" w:pos="8838"/>
      </w:tabs>
      <w:spacing w:after="0" w:line="240" w:lineRule="auto"/>
    </w:pPr>
    <w:rPr>
      <w:lang w:val="es-CL" w:eastAsia="es-CL"/>
    </w:rPr>
  </w:style>
  <w:style w:type="character" w:customStyle="1" w:styleId="En-tteCar">
    <w:name w:val="En-tête Car"/>
    <w:basedOn w:val="Policepardfaut"/>
    <w:link w:val="En-tte"/>
    <w:uiPriority w:val="99"/>
    <w:rsid w:val="0088568F"/>
    <w:rPr>
      <w:lang w:val="es-CL" w:eastAsia="es-CL"/>
    </w:rPr>
  </w:style>
  <w:style w:type="paragraph" w:customStyle="1" w:styleId="75CF8683CC88471FAE485634D779D595">
    <w:name w:val="75CF8683CC88471FAE485634D779D595"/>
  </w:style>
  <w:style w:type="paragraph" w:customStyle="1" w:styleId="B7B11BD2540E4BD086FC9D91D33ADF5C">
    <w:name w:val="B7B11BD2540E4BD086FC9D91D33ADF5C"/>
  </w:style>
  <w:style w:type="paragraph" w:customStyle="1" w:styleId="9E5A220DA90346468AEBFC68CA361495">
    <w:name w:val="9E5A220DA90346468AEBFC68CA361495"/>
  </w:style>
  <w:style w:type="paragraph" w:customStyle="1" w:styleId="278F4B9C409542F885F4D32CA75F8802">
    <w:name w:val="278F4B9C409542F885F4D32CA75F8802"/>
  </w:style>
  <w:style w:type="paragraph" w:customStyle="1" w:styleId="59F6F4FFA7D2443C9922FCBCB4C51C0D">
    <w:name w:val="59F6F4FFA7D2443C9922FCBCB4C51C0D"/>
  </w:style>
  <w:style w:type="paragraph" w:customStyle="1" w:styleId="E943531BE98544438123031865D61EA2">
    <w:name w:val="E943531BE98544438123031865D61EA2"/>
  </w:style>
  <w:style w:type="paragraph" w:customStyle="1" w:styleId="FC41BE9E941C4A64A1792A31F133B359">
    <w:name w:val="FC41BE9E941C4A64A1792A31F133B359"/>
  </w:style>
  <w:style w:type="paragraph" w:customStyle="1" w:styleId="F5B1B2CA07F443AFB5C5E8AAD49A5704">
    <w:name w:val="F5B1B2CA07F443AFB5C5E8AAD49A5704"/>
  </w:style>
  <w:style w:type="paragraph" w:customStyle="1" w:styleId="ACF470FED4994370A36471D8FB8C27D5">
    <w:name w:val="ACF470FED4994370A36471D8FB8C27D5"/>
  </w:style>
  <w:style w:type="paragraph" w:customStyle="1" w:styleId="AD63128E8C174114A1EB4BF7C513B524">
    <w:name w:val="AD63128E8C174114A1EB4BF7C513B524"/>
  </w:style>
  <w:style w:type="paragraph" w:customStyle="1" w:styleId="F5517C868C1C48BDA33233B7FA6C4EAD">
    <w:name w:val="F5517C868C1C48BDA33233B7FA6C4EAD"/>
  </w:style>
  <w:style w:type="paragraph" w:customStyle="1" w:styleId="533C76B7B393453BA7A5E43FAE114A74">
    <w:name w:val="533C76B7B393453BA7A5E43FAE114A74"/>
  </w:style>
  <w:style w:type="paragraph" w:customStyle="1" w:styleId="99FAE2C2B3DC4D4FACDF0AFD53383FC2">
    <w:name w:val="99FAE2C2B3DC4D4FACDF0AFD53383FC2"/>
  </w:style>
  <w:style w:type="paragraph" w:customStyle="1" w:styleId="D1EA8479034847DC89120C8A0A22AF8D">
    <w:name w:val="D1EA8479034847DC89120C8A0A22AF8D"/>
  </w:style>
  <w:style w:type="paragraph" w:customStyle="1" w:styleId="E1E5CE080BCD452E96D7341AF4560028">
    <w:name w:val="E1E5CE080BCD452E96D7341AF4560028"/>
  </w:style>
  <w:style w:type="paragraph" w:customStyle="1" w:styleId="48F2D37DD3ED4A4988FD742B27CBEFC6">
    <w:name w:val="48F2D37DD3ED4A4988FD742B27CBEFC6"/>
  </w:style>
  <w:style w:type="paragraph" w:customStyle="1" w:styleId="070BF22FAC1F490091158A72B8956216">
    <w:name w:val="070BF22FAC1F490091158A72B8956216"/>
  </w:style>
  <w:style w:type="paragraph" w:customStyle="1" w:styleId="DA37D7A5E5504580AB39F14E01E81505">
    <w:name w:val="DA37D7A5E5504580AB39F14E01E81505"/>
  </w:style>
  <w:style w:type="paragraph" w:customStyle="1" w:styleId="81CD11A46B4A4F3DBEC1FAC87310815D">
    <w:name w:val="81CD11A46B4A4F3DBEC1FAC87310815D"/>
  </w:style>
  <w:style w:type="paragraph" w:customStyle="1" w:styleId="1987CF49A41B42B9BF8FB369705C9353">
    <w:name w:val="1987CF49A41B42B9BF8FB369705C9353"/>
  </w:style>
  <w:style w:type="paragraph" w:customStyle="1" w:styleId="F227603FAFAD4DEE8F56D5FBD4B84610">
    <w:name w:val="F227603FAFAD4DEE8F56D5FBD4B84610"/>
  </w:style>
  <w:style w:type="paragraph" w:customStyle="1" w:styleId="CA88E952543B42F2841BE3D5348BFF57">
    <w:name w:val="CA88E952543B42F2841BE3D5348BFF57"/>
  </w:style>
  <w:style w:type="paragraph" w:customStyle="1" w:styleId="22012940D85349C994F6A7CB7FF349FE">
    <w:name w:val="22012940D85349C994F6A7CB7FF349FE"/>
  </w:style>
  <w:style w:type="paragraph" w:customStyle="1" w:styleId="2F575CF0254843A390B2192A6BCB4A2F">
    <w:name w:val="2F575CF0254843A390B2192A6BCB4A2F"/>
  </w:style>
  <w:style w:type="paragraph" w:customStyle="1" w:styleId="7A2EED8F754949BBB726908172AD0134">
    <w:name w:val="7A2EED8F754949BBB726908172AD0134"/>
  </w:style>
  <w:style w:type="paragraph" w:customStyle="1" w:styleId="DA1C488802D8460A9BC3BB527907240F">
    <w:name w:val="DA1C488802D8460A9BC3BB527907240F"/>
  </w:style>
  <w:style w:type="paragraph" w:customStyle="1" w:styleId="052FE690ED274430B328B7E6E401192E">
    <w:name w:val="052FE690ED274430B328B7E6E401192E"/>
  </w:style>
  <w:style w:type="paragraph" w:customStyle="1" w:styleId="DED2403A27914F34ADE82AED0B9C7281">
    <w:name w:val="DED2403A27914F34ADE82AED0B9C7281"/>
  </w:style>
  <w:style w:type="paragraph" w:customStyle="1" w:styleId="BD26A9D8D5674346AAEBCC78CC4D7F28">
    <w:name w:val="BD26A9D8D5674346AAEBCC78CC4D7F28"/>
  </w:style>
  <w:style w:type="paragraph" w:customStyle="1" w:styleId="58F19FDA74D14ABDB8510839D92EE1A5">
    <w:name w:val="58F19FDA74D14ABDB8510839D92EE1A5"/>
  </w:style>
  <w:style w:type="paragraph" w:customStyle="1" w:styleId="95DFC970741145D9A25BA7D8C6AF695D">
    <w:name w:val="95DFC970741145D9A25BA7D8C6AF695D"/>
  </w:style>
  <w:style w:type="paragraph" w:customStyle="1" w:styleId="129919CCDB40427A87AED6B3DD6DE51D">
    <w:name w:val="129919CCDB40427A87AED6B3DD6DE51D"/>
  </w:style>
  <w:style w:type="paragraph" w:customStyle="1" w:styleId="E5BD041B97154A8180FC88883D6740A3">
    <w:name w:val="E5BD041B97154A8180FC88883D6740A3"/>
  </w:style>
  <w:style w:type="paragraph" w:customStyle="1" w:styleId="46509C20E5F64F2EBFA3CB746C324A14">
    <w:name w:val="46509C20E5F64F2EBFA3CB746C324A14"/>
  </w:style>
  <w:style w:type="paragraph" w:customStyle="1" w:styleId="F0F9B7E064D846EAA83866CDCFD76559">
    <w:name w:val="F0F9B7E064D846EAA83866CDCFD76559"/>
  </w:style>
  <w:style w:type="paragraph" w:customStyle="1" w:styleId="967C0BADD19B4A6B929E9440D14C1B05">
    <w:name w:val="967C0BADD19B4A6B929E9440D14C1B05"/>
  </w:style>
  <w:style w:type="paragraph" w:customStyle="1" w:styleId="3223CA14AF60454BAAA05FC006D6117F">
    <w:name w:val="3223CA14AF60454BAAA05FC006D6117F"/>
  </w:style>
  <w:style w:type="paragraph" w:customStyle="1" w:styleId="7590C9BCEA1542ADAEF541205A54744E">
    <w:name w:val="7590C9BCEA1542ADAEF541205A54744E"/>
  </w:style>
  <w:style w:type="paragraph" w:customStyle="1" w:styleId="128907A67FDD48E8A281205B8528C3D8">
    <w:name w:val="128907A67FDD48E8A281205B8528C3D8"/>
  </w:style>
  <w:style w:type="paragraph" w:customStyle="1" w:styleId="CF0EA9582BF44F24902F8928ECA82B6B">
    <w:name w:val="CF0EA9582BF44F24902F8928ECA82B6B"/>
  </w:style>
  <w:style w:type="paragraph" w:customStyle="1" w:styleId="256ADD443ADA4B6F8C0C0265E36B0710">
    <w:name w:val="256ADD443ADA4B6F8C0C0265E36B0710"/>
  </w:style>
  <w:style w:type="paragraph" w:customStyle="1" w:styleId="E8C4D0B8360E4358AA6CB05AE108871D">
    <w:name w:val="E8C4D0B8360E4358AA6CB05AE108871D"/>
  </w:style>
  <w:style w:type="paragraph" w:customStyle="1" w:styleId="9927B72053BD4A5AAD5B6F7A24E32456">
    <w:name w:val="9927B72053BD4A5AAD5B6F7A24E32456"/>
  </w:style>
  <w:style w:type="paragraph" w:customStyle="1" w:styleId="E48291D1701448FE9846FC75C274B832">
    <w:name w:val="E48291D1701448FE9846FC75C274B832"/>
  </w:style>
  <w:style w:type="paragraph" w:customStyle="1" w:styleId="ACAE8E4427624E86B2CF2D615EDEB5B4">
    <w:name w:val="ACAE8E4427624E86B2CF2D615EDEB5B4"/>
  </w:style>
  <w:style w:type="paragraph" w:customStyle="1" w:styleId="17235293D92A41C28D7F4E38D754F406">
    <w:name w:val="17235293D92A41C28D7F4E38D754F406"/>
  </w:style>
  <w:style w:type="paragraph" w:customStyle="1" w:styleId="0A4F65DDCD0A4BB094D051D672EAC983">
    <w:name w:val="0A4F65DDCD0A4BB094D051D672EAC983"/>
  </w:style>
  <w:style w:type="paragraph" w:customStyle="1" w:styleId="9635C48167774A39AB05280F275C6A68">
    <w:name w:val="9635C48167774A39AB05280F275C6A68"/>
  </w:style>
  <w:style w:type="paragraph" w:customStyle="1" w:styleId="C9EACD44444F46DE821BE3C564590CD2">
    <w:name w:val="C9EACD44444F46DE821BE3C564590CD2"/>
  </w:style>
  <w:style w:type="paragraph" w:customStyle="1" w:styleId="425EF3D3B94D453EB8F629661A971484">
    <w:name w:val="425EF3D3B94D453EB8F629661A971484"/>
  </w:style>
  <w:style w:type="paragraph" w:customStyle="1" w:styleId="32527EEBA1D8485BBE6D623E5C14A40E">
    <w:name w:val="32527EEBA1D8485BBE6D623E5C14A40E"/>
  </w:style>
  <w:style w:type="paragraph" w:customStyle="1" w:styleId="726B6149D0454065A70FEB63F3770CD9">
    <w:name w:val="726B6149D0454065A70FEB63F3770CD9"/>
  </w:style>
  <w:style w:type="paragraph" w:customStyle="1" w:styleId="1A78DFFFCAEB467B91A5C8304CCA186B">
    <w:name w:val="1A78DFFFCAEB467B91A5C8304CCA186B"/>
  </w:style>
  <w:style w:type="paragraph" w:customStyle="1" w:styleId="10F7A3165D2C4D1D92E81079EA6EEDAE">
    <w:name w:val="10F7A3165D2C4D1D92E81079EA6EEDAE"/>
  </w:style>
  <w:style w:type="paragraph" w:customStyle="1" w:styleId="D9FD225141A64CECADFD2E1BA282A463">
    <w:name w:val="D9FD225141A64CECADFD2E1BA282A463"/>
  </w:style>
  <w:style w:type="paragraph" w:customStyle="1" w:styleId="831632D5DCB8456FA59D74D7953EEA8C">
    <w:name w:val="831632D5DCB8456FA59D74D7953EEA8C"/>
  </w:style>
  <w:style w:type="paragraph" w:customStyle="1" w:styleId="60F8E5142EFC45439AA02C715091CD9B">
    <w:name w:val="60F8E5142EFC45439AA02C715091CD9B"/>
  </w:style>
  <w:style w:type="paragraph" w:customStyle="1" w:styleId="01647A05C830429E8A36FDB1BDEC13F8">
    <w:name w:val="01647A05C830429E8A36FDB1BDEC13F8"/>
  </w:style>
  <w:style w:type="paragraph" w:customStyle="1" w:styleId="8F11EB0F65384C979B9FC4D57BF03EBB">
    <w:name w:val="8F11EB0F65384C979B9FC4D57BF03EBB"/>
  </w:style>
  <w:style w:type="paragraph" w:customStyle="1" w:styleId="579C3CBEBD164E53A0B5960D1176B704">
    <w:name w:val="579C3CBEBD164E53A0B5960D1176B704"/>
  </w:style>
  <w:style w:type="paragraph" w:customStyle="1" w:styleId="497A519D415A4E8095468240794AD87D">
    <w:name w:val="497A519D415A4E8095468240794AD87D"/>
  </w:style>
  <w:style w:type="paragraph" w:customStyle="1" w:styleId="11FD1DE261D0484FB4F7BA43DD8946F2">
    <w:name w:val="11FD1DE261D0484FB4F7BA43DD8946F2"/>
  </w:style>
  <w:style w:type="paragraph" w:customStyle="1" w:styleId="9A35152D395240E6952BC912E7FF355C">
    <w:name w:val="9A35152D395240E6952BC912E7FF355C"/>
  </w:style>
  <w:style w:type="paragraph" w:customStyle="1" w:styleId="D25327134BC64ABC96C2333E145D6A15">
    <w:name w:val="D25327134BC64ABC96C2333E145D6A15"/>
  </w:style>
  <w:style w:type="paragraph" w:customStyle="1" w:styleId="1D037A0E1D504A63AFCE1793BCD54F10">
    <w:name w:val="1D037A0E1D504A63AFCE1793BCD54F10"/>
  </w:style>
  <w:style w:type="paragraph" w:customStyle="1" w:styleId="B1F0760619604B389E13377B84B6AD9F">
    <w:name w:val="B1F0760619604B389E13377B84B6AD9F"/>
  </w:style>
  <w:style w:type="paragraph" w:customStyle="1" w:styleId="3121C667FE8C4583B8AB7D708D7D1F8F">
    <w:name w:val="3121C667FE8C4583B8AB7D708D7D1F8F"/>
  </w:style>
  <w:style w:type="paragraph" w:customStyle="1" w:styleId="DEE28699D01E468CB47C13F136594199">
    <w:name w:val="DEE28699D01E468CB47C13F136594199"/>
  </w:style>
  <w:style w:type="paragraph" w:customStyle="1" w:styleId="2AC2D8FFD70A407BB6E4A93B55D6778C">
    <w:name w:val="2AC2D8FFD70A407BB6E4A93B55D6778C"/>
  </w:style>
  <w:style w:type="paragraph" w:customStyle="1" w:styleId="1929975282BA45C6B6FDCF0A95917B62">
    <w:name w:val="1929975282BA45C6B6FDCF0A95917B62"/>
  </w:style>
  <w:style w:type="paragraph" w:customStyle="1" w:styleId="1D246C15D44E4B6185EABD4507525F85">
    <w:name w:val="1D246C15D44E4B6185EABD4507525F85"/>
  </w:style>
  <w:style w:type="paragraph" w:customStyle="1" w:styleId="75D21FC71A7149E1993C234364BA4727">
    <w:name w:val="75D21FC71A7149E1993C234364BA4727"/>
  </w:style>
  <w:style w:type="paragraph" w:customStyle="1" w:styleId="EE7385C198C54EB08FB29D8D7EEC0941">
    <w:name w:val="EE7385C198C54EB08FB29D8D7EEC0941"/>
  </w:style>
  <w:style w:type="paragraph" w:customStyle="1" w:styleId="32E82E042DFC41B38017E8FBA7B0906B">
    <w:name w:val="32E82E042DFC41B38017E8FBA7B0906B"/>
  </w:style>
  <w:style w:type="paragraph" w:customStyle="1" w:styleId="297751CF8DE5414389ED908D648B35ED">
    <w:name w:val="297751CF8DE5414389ED908D648B35ED"/>
  </w:style>
  <w:style w:type="paragraph" w:customStyle="1" w:styleId="0C06EA7D3A28416E8CC91400D450F464">
    <w:name w:val="0C06EA7D3A28416E8CC91400D450F464"/>
    <w:rsid w:val="0088568F"/>
  </w:style>
  <w:style w:type="paragraph" w:customStyle="1" w:styleId="9F1CA19AE15B414C9D6DDAD24FE4FF0A">
    <w:name w:val="9F1CA19AE15B414C9D6DDAD24FE4FF0A"/>
    <w:rsid w:val="0088568F"/>
  </w:style>
  <w:style w:type="paragraph" w:customStyle="1" w:styleId="0806EF54FCE14A75AA9548D99A932200">
    <w:name w:val="0806EF54FCE14A75AA9548D99A932200"/>
    <w:rsid w:val="0088568F"/>
  </w:style>
  <w:style w:type="paragraph" w:customStyle="1" w:styleId="E0D2904AC84B413C8318972D249146F0">
    <w:name w:val="E0D2904AC84B413C8318972D249146F0"/>
    <w:rsid w:val="0088568F"/>
  </w:style>
  <w:style w:type="paragraph" w:customStyle="1" w:styleId="B0FBB5F7D4094AC9B345555804841577">
    <w:name w:val="B0FBB5F7D4094AC9B345555804841577"/>
    <w:rsid w:val="0088568F"/>
  </w:style>
  <w:style w:type="paragraph" w:customStyle="1" w:styleId="8FF5CD7690254892BE84F6223A81F103">
    <w:name w:val="8FF5CD7690254892BE84F6223A81F103"/>
    <w:rsid w:val="0088568F"/>
  </w:style>
  <w:style w:type="paragraph" w:customStyle="1" w:styleId="977B6D535C684AE49B024BCED2811DAB">
    <w:name w:val="977B6D535C684AE49B024BCED2811DAB"/>
    <w:rsid w:val="0088568F"/>
  </w:style>
  <w:style w:type="paragraph" w:customStyle="1" w:styleId="07CA10B4E172418BB845A46E5E3BA441">
    <w:name w:val="07CA10B4E172418BB845A46E5E3BA441"/>
    <w:rsid w:val="0088568F"/>
  </w:style>
  <w:style w:type="paragraph" w:customStyle="1" w:styleId="A966532C40804747BA25340B99CE50C6">
    <w:name w:val="A966532C40804747BA25340B99CE50C6"/>
    <w:rsid w:val="0088568F"/>
  </w:style>
  <w:style w:type="paragraph" w:customStyle="1" w:styleId="A105D63C76094236AC6343F47428D237">
    <w:name w:val="A105D63C76094236AC6343F47428D237"/>
    <w:rsid w:val="0088568F"/>
  </w:style>
  <w:style w:type="paragraph" w:customStyle="1" w:styleId="037B7F2BE2D04BE29E1F9A897BA0E808">
    <w:name w:val="037B7F2BE2D04BE29E1F9A897BA0E808"/>
    <w:rsid w:val="0088568F"/>
  </w:style>
  <w:style w:type="paragraph" w:customStyle="1" w:styleId="4A3430AA1F7541108BEACDFEC76503F0">
    <w:name w:val="4A3430AA1F7541108BEACDFEC76503F0"/>
    <w:rsid w:val="0088568F"/>
  </w:style>
  <w:style w:type="paragraph" w:customStyle="1" w:styleId="8E2D52887C7D416B8C6186AB5F428376">
    <w:name w:val="8E2D52887C7D416B8C6186AB5F428376"/>
    <w:rsid w:val="0088568F"/>
  </w:style>
  <w:style w:type="paragraph" w:customStyle="1" w:styleId="C0ED510DC1B64290907B6EE10A8C4C23">
    <w:name w:val="C0ED510DC1B64290907B6EE10A8C4C23"/>
    <w:rsid w:val="0088568F"/>
  </w:style>
  <w:style w:type="paragraph" w:customStyle="1" w:styleId="6F81B139A8654B5AB8A0FECA9B7C9003">
    <w:name w:val="6F81B139A8654B5AB8A0FECA9B7C9003"/>
    <w:rsid w:val="0088568F"/>
  </w:style>
  <w:style w:type="paragraph" w:customStyle="1" w:styleId="E836D6ABDE394142A429161CD647E9F3">
    <w:name w:val="E836D6ABDE394142A429161CD647E9F3"/>
    <w:rsid w:val="0088568F"/>
  </w:style>
  <w:style w:type="paragraph" w:customStyle="1" w:styleId="E7E099B32CC34F9091E4271C0BDB18FE">
    <w:name w:val="E7E099B32CC34F9091E4271C0BDB18FE"/>
    <w:rsid w:val="0088568F"/>
  </w:style>
  <w:style w:type="paragraph" w:customStyle="1" w:styleId="8602C363880C486F9CA001D29D5455EB">
    <w:name w:val="8602C363880C486F9CA001D29D5455EB"/>
    <w:rsid w:val="0088568F"/>
  </w:style>
  <w:style w:type="paragraph" w:customStyle="1" w:styleId="9B5655C0A6684056A5C537E26A3B8EF8">
    <w:name w:val="9B5655C0A6684056A5C537E26A3B8EF8"/>
    <w:rsid w:val="0088568F"/>
  </w:style>
  <w:style w:type="paragraph" w:customStyle="1" w:styleId="1721FBAE249E41DA91625699E5C0D208">
    <w:name w:val="1721FBAE249E41DA91625699E5C0D208"/>
    <w:rsid w:val="0088568F"/>
  </w:style>
  <w:style w:type="paragraph" w:customStyle="1" w:styleId="F4670CEF691641ABBF93C68C09038596">
    <w:name w:val="F4670CEF691641ABBF93C68C09038596"/>
    <w:rsid w:val="0088568F"/>
  </w:style>
  <w:style w:type="paragraph" w:customStyle="1" w:styleId="5CB58199ADD5485F85720D84D2C39EA2">
    <w:name w:val="5CB58199ADD5485F85720D84D2C39EA2"/>
    <w:rsid w:val="0088568F"/>
  </w:style>
  <w:style w:type="paragraph" w:customStyle="1" w:styleId="943D17D09DCA4C3590EAF0C39C01D741">
    <w:name w:val="943D17D09DCA4C3590EAF0C39C01D741"/>
    <w:rsid w:val="0088568F"/>
  </w:style>
  <w:style w:type="paragraph" w:customStyle="1" w:styleId="398DF154C79B42A38D3EC47B2B7C5170">
    <w:name w:val="398DF154C79B42A38D3EC47B2B7C5170"/>
    <w:rsid w:val="0088568F"/>
  </w:style>
  <w:style w:type="paragraph" w:customStyle="1" w:styleId="CCB508C5041A4D9BB4FF0FBE930A31CF">
    <w:name w:val="CCB508C5041A4D9BB4FF0FBE930A31CF"/>
    <w:rsid w:val="0088568F"/>
  </w:style>
  <w:style w:type="paragraph" w:customStyle="1" w:styleId="EC9472052C0A464CBA5783CE5CCE31E7">
    <w:name w:val="EC9472052C0A464CBA5783CE5CCE31E7"/>
    <w:rsid w:val="0088568F"/>
  </w:style>
  <w:style w:type="paragraph" w:customStyle="1" w:styleId="120EB08A8C844053B9FA518532AD8355">
    <w:name w:val="120EB08A8C844053B9FA518532AD8355"/>
    <w:rsid w:val="0088568F"/>
  </w:style>
  <w:style w:type="paragraph" w:customStyle="1" w:styleId="F2646DFA8A5441DAAA048D4156C81276">
    <w:name w:val="F2646DFA8A5441DAAA048D4156C81276"/>
    <w:rsid w:val="0088568F"/>
  </w:style>
  <w:style w:type="paragraph" w:customStyle="1" w:styleId="5EAF5AE029114BF8A76984FCBEBB95F0">
    <w:name w:val="5EAF5AE029114BF8A76984FCBEBB95F0"/>
    <w:rsid w:val="0088568F"/>
  </w:style>
  <w:style w:type="paragraph" w:customStyle="1" w:styleId="4B14F1203BB341FEA92C7352D11BC571">
    <w:name w:val="4B14F1203BB341FEA92C7352D11BC571"/>
    <w:rsid w:val="0088568F"/>
  </w:style>
  <w:style w:type="paragraph" w:customStyle="1" w:styleId="C3D62FB73BE744238D448009566F3572">
    <w:name w:val="C3D62FB73BE744238D448009566F3572"/>
    <w:rsid w:val="0088568F"/>
  </w:style>
  <w:style w:type="paragraph" w:customStyle="1" w:styleId="BE2ADC5D897F4A52A2ED7FDE91F2B591">
    <w:name w:val="BE2ADC5D897F4A52A2ED7FDE91F2B591"/>
    <w:rsid w:val="0088568F"/>
  </w:style>
  <w:style w:type="paragraph" w:customStyle="1" w:styleId="2C30A9B9669542BFACA93ECBDF1E907B">
    <w:name w:val="2C30A9B9669542BFACA93ECBDF1E907B"/>
    <w:rsid w:val="0088568F"/>
  </w:style>
  <w:style w:type="paragraph" w:customStyle="1" w:styleId="48BE388B17714E64AC10CD3D1724643C">
    <w:name w:val="48BE388B17714E64AC10CD3D1724643C"/>
    <w:rsid w:val="0088568F"/>
  </w:style>
  <w:style w:type="paragraph" w:customStyle="1" w:styleId="97F59F333B8A4618B9DD84995A95FFDF">
    <w:name w:val="97F59F333B8A4618B9DD84995A95FFDF"/>
    <w:rsid w:val="0088568F"/>
  </w:style>
  <w:style w:type="paragraph" w:customStyle="1" w:styleId="3E5FE5A6650147C2B2F8368FD3FF6A96">
    <w:name w:val="3E5FE5A6650147C2B2F8368FD3FF6A96"/>
    <w:rsid w:val="0088568F"/>
  </w:style>
  <w:style w:type="paragraph" w:customStyle="1" w:styleId="DEE308813DAD4ADF8EE716249B720C86">
    <w:name w:val="DEE308813DAD4ADF8EE716249B720C86"/>
    <w:rsid w:val="0088568F"/>
  </w:style>
  <w:style w:type="paragraph" w:customStyle="1" w:styleId="7DDCE7A299B24D18863526C7E82BF9B0">
    <w:name w:val="7DDCE7A299B24D18863526C7E82BF9B0"/>
    <w:rsid w:val="0088568F"/>
  </w:style>
  <w:style w:type="paragraph" w:customStyle="1" w:styleId="CC11D79FD5464506AD0FFCF450218386">
    <w:name w:val="CC11D79FD5464506AD0FFCF450218386"/>
    <w:rsid w:val="0088568F"/>
  </w:style>
  <w:style w:type="paragraph" w:customStyle="1" w:styleId="922ADA5EA5934EE6A7A7006098BCC632">
    <w:name w:val="922ADA5EA5934EE6A7A7006098BCC632"/>
    <w:rsid w:val="0088568F"/>
  </w:style>
  <w:style w:type="paragraph" w:customStyle="1" w:styleId="04623235546D463CA7D2F7B0DE150D9C">
    <w:name w:val="04623235546D463CA7D2F7B0DE150D9C"/>
    <w:rsid w:val="0088568F"/>
  </w:style>
  <w:style w:type="paragraph" w:customStyle="1" w:styleId="09421959E9344A389F11C8CE99E21A42">
    <w:name w:val="09421959E9344A389F11C8CE99E21A42"/>
    <w:rsid w:val="0088568F"/>
  </w:style>
  <w:style w:type="paragraph" w:customStyle="1" w:styleId="9C03DFF4499D41598BE3584DC35AFFA0">
    <w:name w:val="9C03DFF4499D41598BE3584DC35AFFA0"/>
    <w:rsid w:val="0088568F"/>
  </w:style>
  <w:style w:type="paragraph" w:customStyle="1" w:styleId="DA631DDBDBED4202ACF38014B421E458">
    <w:name w:val="DA631DDBDBED4202ACF38014B421E458"/>
    <w:rsid w:val="0088568F"/>
  </w:style>
  <w:style w:type="paragraph" w:customStyle="1" w:styleId="CB6CF56D3D11453F9FD10E1C2AA79AA0">
    <w:name w:val="CB6CF56D3D11453F9FD10E1C2AA79AA0"/>
    <w:rsid w:val="0088568F"/>
  </w:style>
  <w:style w:type="paragraph" w:customStyle="1" w:styleId="89F4FBEFBC8D42DD8B23724439E6252D">
    <w:name w:val="89F4FBEFBC8D42DD8B23724439E6252D"/>
    <w:rsid w:val="0088568F"/>
  </w:style>
  <w:style w:type="paragraph" w:customStyle="1" w:styleId="88A6A6B2A44740D48EB03A75A7EB1D43">
    <w:name w:val="88A6A6B2A44740D48EB03A75A7EB1D43"/>
    <w:rsid w:val="0088568F"/>
  </w:style>
  <w:style w:type="paragraph" w:customStyle="1" w:styleId="342E5812872C4A12A3356971C95E416F">
    <w:name w:val="342E5812872C4A12A3356971C95E416F"/>
    <w:rsid w:val="0088568F"/>
  </w:style>
  <w:style w:type="paragraph" w:customStyle="1" w:styleId="146BBAA6846741CA80C3ED9456F676CC">
    <w:name w:val="146BBAA6846741CA80C3ED9456F676CC"/>
    <w:rsid w:val="0088568F"/>
  </w:style>
  <w:style w:type="paragraph" w:customStyle="1" w:styleId="7E8F5E73451842A687601A3DB996891A">
    <w:name w:val="7E8F5E73451842A687601A3DB996891A"/>
    <w:rsid w:val="0088568F"/>
  </w:style>
  <w:style w:type="paragraph" w:customStyle="1" w:styleId="E42F430C07244F708B8FBED14B813CA7">
    <w:name w:val="E42F430C07244F708B8FBED14B813CA7"/>
    <w:rsid w:val="0088568F"/>
  </w:style>
  <w:style w:type="paragraph" w:customStyle="1" w:styleId="44737EC1EEB14D94813856401E70329E">
    <w:name w:val="44737EC1EEB14D94813856401E70329E"/>
    <w:rsid w:val="0088568F"/>
  </w:style>
  <w:style w:type="paragraph" w:customStyle="1" w:styleId="1277FA6B21C143E5AFF8EEB8503B735F">
    <w:name w:val="1277FA6B21C143E5AFF8EEB8503B735F"/>
    <w:rsid w:val="0088568F"/>
  </w:style>
  <w:style w:type="paragraph" w:customStyle="1" w:styleId="B5A28F463CFB44CA99C784F4015C1430">
    <w:name w:val="B5A28F463CFB44CA99C784F4015C1430"/>
    <w:rsid w:val="0088568F"/>
  </w:style>
  <w:style w:type="paragraph" w:customStyle="1" w:styleId="95CA58351B3B4D6A9A24ABF6F1727361">
    <w:name w:val="95CA58351B3B4D6A9A24ABF6F1727361"/>
    <w:rsid w:val="0088568F"/>
  </w:style>
  <w:style w:type="paragraph" w:customStyle="1" w:styleId="B04460A8E0854B69BE678CF4DCF3313E">
    <w:name w:val="B04460A8E0854B69BE678CF4DCF3313E"/>
    <w:rsid w:val="0088568F"/>
  </w:style>
  <w:style w:type="paragraph" w:customStyle="1" w:styleId="1A216F7FA0254BC08DDDFCA133D32E1D">
    <w:name w:val="1A216F7FA0254BC08DDDFCA133D32E1D"/>
    <w:rsid w:val="0088568F"/>
  </w:style>
  <w:style w:type="paragraph" w:customStyle="1" w:styleId="CAF0BA5031CA4CF2A40F86BB15455815">
    <w:name w:val="CAF0BA5031CA4CF2A40F86BB15455815"/>
    <w:rsid w:val="0088568F"/>
  </w:style>
  <w:style w:type="paragraph" w:customStyle="1" w:styleId="B0E79F07128C4AAF8BD5A83C046012BC">
    <w:name w:val="B0E79F07128C4AAF8BD5A83C046012BC"/>
    <w:rsid w:val="0088568F"/>
  </w:style>
  <w:style w:type="paragraph" w:customStyle="1" w:styleId="063306CF68564C2F957F040170F61598">
    <w:name w:val="063306CF68564C2F957F040170F61598"/>
    <w:rsid w:val="0088568F"/>
  </w:style>
  <w:style w:type="paragraph" w:customStyle="1" w:styleId="2CA2BAE6BC2C42D2909611F5A451932F">
    <w:name w:val="2CA2BAE6BC2C42D2909611F5A451932F"/>
    <w:rsid w:val="0088568F"/>
  </w:style>
  <w:style w:type="paragraph" w:customStyle="1" w:styleId="2B03664E93814C479552E65DBEA6F5D0">
    <w:name w:val="2B03664E93814C479552E65DBEA6F5D0"/>
    <w:rsid w:val="0088568F"/>
  </w:style>
  <w:style w:type="paragraph" w:customStyle="1" w:styleId="34144DC6141B431188A3629FCB226271">
    <w:name w:val="34144DC6141B431188A3629FCB226271"/>
    <w:rsid w:val="0088568F"/>
  </w:style>
  <w:style w:type="paragraph" w:customStyle="1" w:styleId="23147FC70DE144579CE1128BFD833820">
    <w:name w:val="23147FC70DE144579CE1128BFD833820"/>
    <w:rsid w:val="0088568F"/>
  </w:style>
  <w:style w:type="paragraph" w:customStyle="1" w:styleId="BF19EDBD5D504BE3A3AC28B40B623C5C">
    <w:name w:val="BF19EDBD5D504BE3A3AC28B40B623C5C"/>
    <w:rsid w:val="0088568F"/>
  </w:style>
  <w:style w:type="paragraph" w:customStyle="1" w:styleId="B851E4F1A02246CAAA9EE6CCA3BBC19E">
    <w:name w:val="B851E4F1A02246CAAA9EE6CCA3BBC19E"/>
    <w:rsid w:val="0088568F"/>
  </w:style>
  <w:style w:type="paragraph" w:customStyle="1" w:styleId="4F31CCF97E1F411595E156AC404F9F20">
    <w:name w:val="4F31CCF97E1F411595E156AC404F9F20"/>
    <w:rsid w:val="0088568F"/>
  </w:style>
  <w:style w:type="paragraph" w:customStyle="1" w:styleId="704BCFE61BCB4DC7AB929507F18BC74E">
    <w:name w:val="704BCFE61BCB4DC7AB929507F18BC74E"/>
    <w:rsid w:val="0088568F"/>
  </w:style>
  <w:style w:type="paragraph" w:customStyle="1" w:styleId="7ACA259425F44A099A32C1319D3A7923">
    <w:name w:val="7ACA259425F44A099A32C1319D3A7923"/>
    <w:rsid w:val="0088568F"/>
  </w:style>
  <w:style w:type="paragraph" w:customStyle="1" w:styleId="C2709098BE7148C480D230C02154AE80">
    <w:name w:val="C2709098BE7148C480D230C02154AE80"/>
    <w:rsid w:val="0088568F"/>
  </w:style>
  <w:style w:type="paragraph" w:customStyle="1" w:styleId="8BDC42B429884A5D8217427E9744FB29">
    <w:name w:val="8BDC42B429884A5D8217427E9744FB29"/>
    <w:rsid w:val="0088568F"/>
  </w:style>
  <w:style w:type="paragraph" w:customStyle="1" w:styleId="FCA7DDFA576E466DA62E595CD779EAAC">
    <w:name w:val="FCA7DDFA576E466DA62E595CD779EAAC"/>
    <w:rsid w:val="0088568F"/>
  </w:style>
  <w:style w:type="paragraph" w:customStyle="1" w:styleId="ECD284966B1D498699B4B93D2399280D">
    <w:name w:val="ECD284966B1D498699B4B93D2399280D"/>
    <w:rsid w:val="0088568F"/>
  </w:style>
  <w:style w:type="paragraph" w:customStyle="1" w:styleId="1280874501E24127BA9AB21E91B9D1E4">
    <w:name w:val="1280874501E24127BA9AB21E91B9D1E4"/>
    <w:rsid w:val="0088568F"/>
  </w:style>
  <w:style w:type="paragraph" w:customStyle="1" w:styleId="20C5FDB0A47B464296BD1798DBD5A3D5">
    <w:name w:val="20C5FDB0A47B464296BD1798DBD5A3D5"/>
    <w:rsid w:val="0088568F"/>
  </w:style>
  <w:style w:type="paragraph" w:customStyle="1" w:styleId="F650E7255049449CAB2B149292073BE0">
    <w:name w:val="F650E7255049449CAB2B149292073BE0"/>
    <w:rsid w:val="0088568F"/>
  </w:style>
  <w:style w:type="paragraph" w:customStyle="1" w:styleId="8EBD9149A92B4011BC2809346C8B1618">
    <w:name w:val="8EBD9149A92B4011BC2809346C8B1618"/>
    <w:rsid w:val="0088568F"/>
  </w:style>
  <w:style w:type="paragraph" w:customStyle="1" w:styleId="C815B30596F744DEA1BDE863AA32EB48">
    <w:name w:val="C815B30596F744DEA1BDE863AA32EB48"/>
    <w:rsid w:val="0088568F"/>
  </w:style>
  <w:style w:type="paragraph" w:customStyle="1" w:styleId="ACD4932D488D4113811CD8841DBD2B55">
    <w:name w:val="ACD4932D488D4113811CD8841DBD2B55"/>
    <w:rsid w:val="0088568F"/>
  </w:style>
  <w:style w:type="paragraph" w:customStyle="1" w:styleId="9566BA7BA4544637A0BF61E6C4385CA2">
    <w:name w:val="9566BA7BA4544637A0BF61E6C4385CA2"/>
    <w:rsid w:val="0088568F"/>
  </w:style>
  <w:style w:type="paragraph" w:customStyle="1" w:styleId="8E98E77C778C4B68836DED710D73ACB5">
    <w:name w:val="8E98E77C778C4B68836DED710D73ACB5"/>
    <w:rsid w:val="0088568F"/>
  </w:style>
  <w:style w:type="paragraph" w:customStyle="1" w:styleId="90734DD507474FE796EA607386C969F5">
    <w:name w:val="90734DD507474FE796EA607386C969F5"/>
    <w:rsid w:val="0088568F"/>
  </w:style>
  <w:style w:type="paragraph" w:customStyle="1" w:styleId="85FD6EF7034A46EB95309DA4FF9BDB7C">
    <w:name w:val="85FD6EF7034A46EB95309DA4FF9BDB7C"/>
    <w:rsid w:val="0088568F"/>
  </w:style>
  <w:style w:type="paragraph" w:customStyle="1" w:styleId="33586C1E11BD471886BD106D5472C24F">
    <w:name w:val="33586C1E11BD471886BD106D5472C24F"/>
    <w:rsid w:val="0088568F"/>
  </w:style>
  <w:style w:type="paragraph" w:customStyle="1" w:styleId="4D8F9486160A45C8A5BA2855E0819EB6">
    <w:name w:val="4D8F9486160A45C8A5BA2855E0819EB6"/>
    <w:rsid w:val="0088568F"/>
  </w:style>
  <w:style w:type="paragraph" w:customStyle="1" w:styleId="13F9F9ACECA149198727EA1F7B6E4482">
    <w:name w:val="13F9F9ACECA149198727EA1F7B6E4482"/>
    <w:rsid w:val="0088568F"/>
  </w:style>
  <w:style w:type="paragraph" w:customStyle="1" w:styleId="15B6F1EC1E5243708FEA0CAEC941A128">
    <w:name w:val="15B6F1EC1E5243708FEA0CAEC941A128"/>
    <w:rsid w:val="0088568F"/>
  </w:style>
  <w:style w:type="paragraph" w:customStyle="1" w:styleId="090A000EB3B14745A248FEF80E6F781B">
    <w:name w:val="090A000EB3B14745A248FEF80E6F781B"/>
    <w:rsid w:val="0088568F"/>
  </w:style>
  <w:style w:type="paragraph" w:customStyle="1" w:styleId="6A9EC0206F0A4A8B88CFE80EF7D9591A">
    <w:name w:val="6A9EC0206F0A4A8B88CFE80EF7D9591A"/>
    <w:rsid w:val="0088568F"/>
  </w:style>
  <w:style w:type="paragraph" w:customStyle="1" w:styleId="5048A3579FED4437BFE2C156C2FCD671">
    <w:name w:val="5048A3579FED4437BFE2C156C2FCD671"/>
    <w:rsid w:val="0088568F"/>
  </w:style>
  <w:style w:type="paragraph" w:customStyle="1" w:styleId="AFB6F5A47B2648C4B200D2523F025B13">
    <w:name w:val="AFB6F5A47B2648C4B200D2523F025B13"/>
    <w:rsid w:val="0088568F"/>
  </w:style>
  <w:style w:type="paragraph" w:customStyle="1" w:styleId="9DE1A98A34374923B0D29E2A7299B11F">
    <w:name w:val="9DE1A98A34374923B0D29E2A7299B11F"/>
    <w:rsid w:val="0088568F"/>
  </w:style>
  <w:style w:type="paragraph" w:customStyle="1" w:styleId="5080345AC286441E8F1BEAA9A6D7B1CC">
    <w:name w:val="5080345AC286441E8F1BEAA9A6D7B1CC"/>
    <w:rsid w:val="0088568F"/>
  </w:style>
  <w:style w:type="paragraph" w:customStyle="1" w:styleId="930761CDA8D9480EA1E31EBFDA1D9183">
    <w:name w:val="930761CDA8D9480EA1E31EBFDA1D9183"/>
    <w:rsid w:val="0088568F"/>
  </w:style>
  <w:style w:type="paragraph" w:customStyle="1" w:styleId="AEC824038F70417D8CABB60A7CD343EA">
    <w:name w:val="AEC824038F70417D8CABB60A7CD343EA"/>
    <w:rsid w:val="0088568F"/>
  </w:style>
  <w:style w:type="paragraph" w:customStyle="1" w:styleId="7C547FC27A8F4B09B326B06AE079E90C">
    <w:name w:val="7C547FC27A8F4B09B326B06AE079E90C"/>
    <w:rsid w:val="0088568F"/>
  </w:style>
  <w:style w:type="paragraph" w:customStyle="1" w:styleId="E67310246A784BDA89E9BDF1FB5E8580">
    <w:name w:val="E67310246A784BDA89E9BDF1FB5E8580"/>
    <w:rsid w:val="0088568F"/>
  </w:style>
  <w:style w:type="paragraph" w:customStyle="1" w:styleId="32BE59C4140A491D93243A6275F54CB4">
    <w:name w:val="32BE59C4140A491D93243A6275F54CB4"/>
    <w:rsid w:val="0088568F"/>
  </w:style>
  <w:style w:type="paragraph" w:customStyle="1" w:styleId="953450A60F2C466A98566B25A51535B8">
    <w:name w:val="953450A60F2C466A98566B25A51535B8"/>
    <w:rsid w:val="0088568F"/>
  </w:style>
  <w:style w:type="paragraph" w:customStyle="1" w:styleId="741E3EDFF3A548C5A13E546072612D66">
    <w:name w:val="741E3EDFF3A548C5A13E546072612D66"/>
    <w:rsid w:val="0088568F"/>
  </w:style>
  <w:style w:type="paragraph" w:customStyle="1" w:styleId="BB7D57C5ACD0488BB5E1DAC1C0BE3A45">
    <w:name w:val="BB7D57C5ACD0488BB5E1DAC1C0BE3A45"/>
    <w:rsid w:val="0088568F"/>
  </w:style>
  <w:style w:type="paragraph" w:customStyle="1" w:styleId="F1DBD87C55074524AC33A4EE8C7EA704">
    <w:name w:val="F1DBD87C55074524AC33A4EE8C7EA704"/>
    <w:rsid w:val="0088568F"/>
  </w:style>
  <w:style w:type="paragraph" w:customStyle="1" w:styleId="6EFEA14BC61A41209ECC089F128D3733">
    <w:name w:val="6EFEA14BC61A41209ECC089F128D3733"/>
    <w:rsid w:val="0088568F"/>
  </w:style>
  <w:style w:type="paragraph" w:customStyle="1" w:styleId="1ABEF1769C394ABFAF23E40433D22CD5">
    <w:name w:val="1ABEF1769C394ABFAF23E40433D22CD5"/>
    <w:rsid w:val="0088568F"/>
  </w:style>
  <w:style w:type="paragraph" w:customStyle="1" w:styleId="5283314D748A4F4AA1DB3871B833953C">
    <w:name w:val="5283314D748A4F4AA1DB3871B833953C"/>
    <w:rsid w:val="0088568F"/>
  </w:style>
  <w:style w:type="paragraph" w:customStyle="1" w:styleId="925AD448FAD74112A47D80071ECF0BAE">
    <w:name w:val="925AD448FAD74112A47D80071ECF0BAE"/>
    <w:rsid w:val="0088568F"/>
  </w:style>
  <w:style w:type="paragraph" w:customStyle="1" w:styleId="65E5A0C41D2A4858B5A4075167546A73">
    <w:name w:val="65E5A0C41D2A4858B5A4075167546A73"/>
    <w:rsid w:val="0088568F"/>
  </w:style>
  <w:style w:type="paragraph" w:customStyle="1" w:styleId="D1BC6D36298E432185FDF14111713842">
    <w:name w:val="D1BC6D36298E432185FDF14111713842"/>
    <w:rsid w:val="0088568F"/>
  </w:style>
  <w:style w:type="paragraph" w:customStyle="1" w:styleId="F8B758D355284E1C9347114C2CA66AA3">
    <w:name w:val="F8B758D355284E1C9347114C2CA66AA3"/>
    <w:rsid w:val="0088568F"/>
  </w:style>
  <w:style w:type="paragraph" w:customStyle="1" w:styleId="9D3C9E5B91C94F9ABDAAAD1C7CCE02B9">
    <w:name w:val="9D3C9E5B91C94F9ABDAAAD1C7CCE02B9"/>
    <w:rsid w:val="0088568F"/>
  </w:style>
  <w:style w:type="paragraph" w:customStyle="1" w:styleId="6B391AFF6019493489235322ED2AE7A6">
    <w:name w:val="6B391AFF6019493489235322ED2AE7A6"/>
    <w:rsid w:val="0088568F"/>
  </w:style>
  <w:style w:type="paragraph" w:customStyle="1" w:styleId="642040270715437A9B003C90431D30E4">
    <w:name w:val="642040270715437A9B003C90431D30E4"/>
    <w:rsid w:val="0088568F"/>
  </w:style>
  <w:style w:type="paragraph" w:customStyle="1" w:styleId="9C8D2C7D3FA24620BBBCE3DE7557A950">
    <w:name w:val="9C8D2C7D3FA24620BBBCE3DE7557A950"/>
    <w:rsid w:val="0088568F"/>
  </w:style>
  <w:style w:type="paragraph" w:customStyle="1" w:styleId="8662F9BC08D6433EAEF752D0426E3678">
    <w:name w:val="8662F9BC08D6433EAEF752D0426E3678"/>
    <w:rsid w:val="0088568F"/>
  </w:style>
  <w:style w:type="paragraph" w:customStyle="1" w:styleId="7DE75C3C34A34F4A9C8F2DCEB9833F51">
    <w:name w:val="7DE75C3C34A34F4A9C8F2DCEB9833F51"/>
    <w:rsid w:val="0088568F"/>
  </w:style>
  <w:style w:type="paragraph" w:customStyle="1" w:styleId="03369DDE41FC4B0BA1999BA65A8D0E7B">
    <w:name w:val="03369DDE41FC4B0BA1999BA65A8D0E7B"/>
    <w:rsid w:val="0088568F"/>
  </w:style>
  <w:style w:type="paragraph" w:customStyle="1" w:styleId="4F0794A48EA0492B8BCCB5B81CD9CFB2">
    <w:name w:val="4F0794A48EA0492B8BCCB5B81CD9CFB2"/>
    <w:rsid w:val="0088568F"/>
  </w:style>
  <w:style w:type="paragraph" w:customStyle="1" w:styleId="F71E9D713D084193B668745B8848289D">
    <w:name w:val="F71E9D713D084193B668745B8848289D"/>
    <w:rsid w:val="0088568F"/>
  </w:style>
  <w:style w:type="paragraph" w:customStyle="1" w:styleId="5AB0C4A32F0D47EFBCE5D9D35C13F528">
    <w:name w:val="5AB0C4A32F0D47EFBCE5D9D35C13F528"/>
    <w:rsid w:val="0088568F"/>
  </w:style>
  <w:style w:type="paragraph" w:customStyle="1" w:styleId="3C797F06DFC24594B70A4C6B937C3540">
    <w:name w:val="3C797F06DFC24594B70A4C6B937C3540"/>
    <w:rsid w:val="0088568F"/>
  </w:style>
  <w:style w:type="paragraph" w:customStyle="1" w:styleId="ACC93F293FF4413F92FC221BE59EF07B">
    <w:name w:val="ACC93F293FF4413F92FC221BE59EF07B"/>
    <w:rsid w:val="0088568F"/>
  </w:style>
  <w:style w:type="paragraph" w:customStyle="1" w:styleId="01394456A4864D7480FA5035DE3398C0">
    <w:name w:val="01394456A4864D7480FA5035DE3398C0"/>
    <w:rsid w:val="0088568F"/>
  </w:style>
  <w:style w:type="paragraph" w:customStyle="1" w:styleId="7D25703959B94C08B351D312A5517438">
    <w:name w:val="7D25703959B94C08B351D312A5517438"/>
    <w:rsid w:val="0088568F"/>
  </w:style>
  <w:style w:type="paragraph" w:customStyle="1" w:styleId="1FC1500C6177420ABE52647DD91E8ED7">
    <w:name w:val="1FC1500C6177420ABE52647DD91E8ED7"/>
    <w:rsid w:val="0088568F"/>
  </w:style>
  <w:style w:type="paragraph" w:customStyle="1" w:styleId="23788790B2024F40AE87C73B2BB9972D">
    <w:name w:val="23788790B2024F40AE87C73B2BB9972D"/>
    <w:rsid w:val="0088568F"/>
  </w:style>
  <w:style w:type="paragraph" w:customStyle="1" w:styleId="B2E54D07B20747C8A0F021196CD3C880">
    <w:name w:val="B2E54D07B20747C8A0F021196CD3C880"/>
    <w:rsid w:val="0088568F"/>
  </w:style>
  <w:style w:type="paragraph" w:customStyle="1" w:styleId="3B0ADA7CD24248C295DE97DBFE687E29">
    <w:name w:val="3B0ADA7CD24248C295DE97DBFE687E29"/>
    <w:rsid w:val="0088568F"/>
  </w:style>
  <w:style w:type="paragraph" w:customStyle="1" w:styleId="7C931FCE3EBF49CBBCA3467CFAFF5FCF">
    <w:name w:val="7C931FCE3EBF49CBBCA3467CFAFF5FCF"/>
    <w:rsid w:val="0088568F"/>
  </w:style>
  <w:style w:type="paragraph" w:customStyle="1" w:styleId="E2364632D68D4A01AC198640551886BE">
    <w:name w:val="E2364632D68D4A01AC198640551886BE"/>
    <w:rsid w:val="0088568F"/>
  </w:style>
  <w:style w:type="paragraph" w:customStyle="1" w:styleId="017540DB690A4C1B9B7F3949E03E584A">
    <w:name w:val="017540DB690A4C1B9B7F3949E03E584A"/>
    <w:rsid w:val="0088568F"/>
  </w:style>
  <w:style w:type="paragraph" w:customStyle="1" w:styleId="199D24F0CBAC4A05ABDB0D428D35F6F3">
    <w:name w:val="199D24F0CBAC4A05ABDB0D428D35F6F3"/>
    <w:rsid w:val="0088568F"/>
  </w:style>
  <w:style w:type="paragraph" w:customStyle="1" w:styleId="67CCB4E903D240E9BD3BF4FF7B7787C9">
    <w:name w:val="67CCB4E903D240E9BD3BF4FF7B7787C9"/>
    <w:rsid w:val="0088568F"/>
  </w:style>
  <w:style w:type="paragraph" w:customStyle="1" w:styleId="9F2D14C8A5304113966577CE981919A6">
    <w:name w:val="9F2D14C8A5304113966577CE981919A6"/>
    <w:rsid w:val="0088568F"/>
  </w:style>
  <w:style w:type="paragraph" w:customStyle="1" w:styleId="80C68624E93447179DDFF6CBB4D1A634">
    <w:name w:val="80C68624E93447179DDFF6CBB4D1A634"/>
    <w:rsid w:val="0088568F"/>
  </w:style>
  <w:style w:type="paragraph" w:customStyle="1" w:styleId="3C57B219382647CC85D0E2BFD4CFA07D">
    <w:name w:val="3C57B219382647CC85D0E2BFD4CFA07D"/>
    <w:rsid w:val="0088568F"/>
  </w:style>
  <w:style w:type="paragraph" w:customStyle="1" w:styleId="94DFFB7DB0EB47C28F69A531E0E9B2BA">
    <w:name w:val="94DFFB7DB0EB47C28F69A531E0E9B2BA"/>
    <w:rsid w:val="0088568F"/>
  </w:style>
  <w:style w:type="paragraph" w:customStyle="1" w:styleId="6490BA530A5F423EADE7F0996FDB194A">
    <w:name w:val="6490BA530A5F423EADE7F0996FDB194A"/>
    <w:rsid w:val="0088568F"/>
  </w:style>
  <w:style w:type="paragraph" w:customStyle="1" w:styleId="9E6B0835572A4110AD5A806491E2645C">
    <w:name w:val="9E6B0835572A4110AD5A806491E2645C"/>
    <w:rsid w:val="0088568F"/>
  </w:style>
  <w:style w:type="paragraph" w:customStyle="1" w:styleId="2B38157B82AF4EF2AE0D391CA2AAFB54">
    <w:name w:val="2B38157B82AF4EF2AE0D391CA2AAFB54"/>
    <w:rsid w:val="0088568F"/>
  </w:style>
  <w:style w:type="paragraph" w:customStyle="1" w:styleId="F65AB6D831854B5FB5A96348C66DBCA8">
    <w:name w:val="F65AB6D831854B5FB5A96348C66DBCA8"/>
    <w:rsid w:val="0088568F"/>
  </w:style>
  <w:style w:type="paragraph" w:customStyle="1" w:styleId="AD46BCA9F8AD458B8E975A7716F7305B">
    <w:name w:val="AD46BCA9F8AD458B8E975A7716F7305B"/>
    <w:rsid w:val="0088568F"/>
  </w:style>
  <w:style w:type="paragraph" w:customStyle="1" w:styleId="8847EBD7438B4DF2AA3A1A4E2066C7D4">
    <w:name w:val="8847EBD7438B4DF2AA3A1A4E2066C7D4"/>
    <w:rsid w:val="0088568F"/>
  </w:style>
  <w:style w:type="paragraph" w:customStyle="1" w:styleId="1F9D50C3F8714FAE996996D655D2DB29">
    <w:name w:val="1F9D50C3F8714FAE996996D655D2DB29"/>
    <w:rsid w:val="0088568F"/>
  </w:style>
  <w:style w:type="paragraph" w:customStyle="1" w:styleId="E10D4E8ADDD24BE3B9D16084DE6CD8E4">
    <w:name w:val="E10D4E8ADDD24BE3B9D16084DE6CD8E4"/>
    <w:rsid w:val="0088568F"/>
  </w:style>
  <w:style w:type="paragraph" w:customStyle="1" w:styleId="F0F097E51ACD4DB493C140090C06663C">
    <w:name w:val="F0F097E51ACD4DB493C140090C06663C"/>
    <w:rsid w:val="0088568F"/>
  </w:style>
  <w:style w:type="paragraph" w:customStyle="1" w:styleId="D5DFB089127940D3BE14CC46E81D437A">
    <w:name w:val="D5DFB089127940D3BE14CC46E81D437A"/>
    <w:rsid w:val="0088568F"/>
  </w:style>
  <w:style w:type="paragraph" w:customStyle="1" w:styleId="26CEFA69FD244A2B830EDBF2DB9BB094">
    <w:name w:val="26CEFA69FD244A2B830EDBF2DB9BB094"/>
    <w:rsid w:val="0088568F"/>
  </w:style>
  <w:style w:type="paragraph" w:customStyle="1" w:styleId="09DEFF4C22A84E94BEB4CD082785D5ED">
    <w:name w:val="09DEFF4C22A84E94BEB4CD082785D5ED"/>
    <w:rsid w:val="0088568F"/>
  </w:style>
  <w:style w:type="paragraph" w:customStyle="1" w:styleId="4E33198825F9459591E77E32A54BD03B">
    <w:name w:val="4E33198825F9459591E77E32A54BD03B"/>
    <w:rsid w:val="0088568F"/>
  </w:style>
  <w:style w:type="paragraph" w:customStyle="1" w:styleId="600D57DD76714DCAA32CFB9847336FCD">
    <w:name w:val="600D57DD76714DCAA32CFB9847336FCD"/>
    <w:rsid w:val="0088568F"/>
  </w:style>
  <w:style w:type="paragraph" w:customStyle="1" w:styleId="68E8258EBD604D90A41FED5C6E860408">
    <w:name w:val="68E8258EBD604D90A41FED5C6E860408"/>
    <w:rsid w:val="0088568F"/>
  </w:style>
  <w:style w:type="paragraph" w:customStyle="1" w:styleId="1A14ABBC68B447929C168D01790C0CFC">
    <w:name w:val="1A14ABBC68B447929C168D01790C0CFC"/>
    <w:rsid w:val="0088568F"/>
  </w:style>
  <w:style w:type="paragraph" w:customStyle="1" w:styleId="0D7B5D202FC24ABAAEE6EAA87748B236">
    <w:name w:val="0D7B5D202FC24ABAAEE6EAA87748B236"/>
    <w:rsid w:val="0088568F"/>
  </w:style>
  <w:style w:type="paragraph" w:customStyle="1" w:styleId="2D04D0AE713F4850851FF73E1B107E7D">
    <w:name w:val="2D04D0AE713F4850851FF73E1B107E7D"/>
    <w:rsid w:val="0088568F"/>
  </w:style>
  <w:style w:type="paragraph" w:customStyle="1" w:styleId="11E0F498B92C4663895EADDE6A011F36">
    <w:name w:val="11E0F498B92C4663895EADDE6A011F36"/>
    <w:rsid w:val="0088568F"/>
  </w:style>
  <w:style w:type="paragraph" w:customStyle="1" w:styleId="E270EAC5AFB0491A829E920AE17CEBBE">
    <w:name w:val="E270EAC5AFB0491A829E920AE17CEBBE"/>
    <w:rsid w:val="0088568F"/>
  </w:style>
  <w:style w:type="paragraph" w:customStyle="1" w:styleId="CFED58D3AD904EAAA9C0BAEE28850F20">
    <w:name w:val="CFED58D3AD904EAAA9C0BAEE28850F20"/>
    <w:rsid w:val="0088568F"/>
  </w:style>
  <w:style w:type="paragraph" w:customStyle="1" w:styleId="4CA601C591624604A4887A2BBA7D68C7">
    <w:name w:val="4CA601C591624604A4887A2BBA7D68C7"/>
    <w:rsid w:val="0088568F"/>
  </w:style>
  <w:style w:type="paragraph" w:customStyle="1" w:styleId="422C0A17B4AD4744A693578C43C66A33">
    <w:name w:val="422C0A17B4AD4744A693578C43C66A33"/>
    <w:rsid w:val="0088568F"/>
  </w:style>
  <w:style w:type="paragraph" w:customStyle="1" w:styleId="0AAE92C75E2340C4B510284920F3D7F0">
    <w:name w:val="0AAE92C75E2340C4B510284920F3D7F0"/>
    <w:rsid w:val="0088568F"/>
  </w:style>
  <w:style w:type="paragraph" w:customStyle="1" w:styleId="05D9DB1D10544A5198A650DF47330066">
    <w:name w:val="05D9DB1D10544A5198A650DF47330066"/>
    <w:rsid w:val="0088568F"/>
  </w:style>
  <w:style w:type="paragraph" w:customStyle="1" w:styleId="29637EA50AE24027AFB207F07DFAF85E">
    <w:name w:val="29637EA50AE24027AFB207F07DFAF85E"/>
    <w:rsid w:val="0088568F"/>
  </w:style>
  <w:style w:type="paragraph" w:customStyle="1" w:styleId="EFE8BDF8BE40452E938C49EA4554DBF0">
    <w:name w:val="EFE8BDF8BE40452E938C49EA4554DBF0"/>
    <w:rsid w:val="0088568F"/>
  </w:style>
  <w:style w:type="paragraph" w:customStyle="1" w:styleId="FB2DD615F9224066BD36609C2C316E87">
    <w:name w:val="FB2DD615F9224066BD36609C2C316E87"/>
    <w:rsid w:val="0088568F"/>
  </w:style>
  <w:style w:type="paragraph" w:customStyle="1" w:styleId="43D19251739340CD98C860141CBC5312">
    <w:name w:val="43D19251739340CD98C860141CBC5312"/>
    <w:rsid w:val="0088568F"/>
  </w:style>
  <w:style w:type="paragraph" w:customStyle="1" w:styleId="4EFC097658D4498998307B24B648556C">
    <w:name w:val="4EFC097658D4498998307B24B648556C"/>
    <w:rsid w:val="0088568F"/>
  </w:style>
  <w:style w:type="paragraph" w:customStyle="1" w:styleId="9DCCE6EB1B58451481ABB06D90231B3E">
    <w:name w:val="9DCCE6EB1B58451481ABB06D90231B3E"/>
    <w:rsid w:val="0088568F"/>
  </w:style>
  <w:style w:type="paragraph" w:customStyle="1" w:styleId="EC060F18414E4597892344F42752F978">
    <w:name w:val="EC060F18414E4597892344F42752F978"/>
    <w:rsid w:val="0088568F"/>
  </w:style>
  <w:style w:type="paragraph" w:customStyle="1" w:styleId="9BAE580E1095479EA4912CAC669DE372">
    <w:name w:val="9BAE580E1095479EA4912CAC669DE372"/>
    <w:rsid w:val="0088568F"/>
  </w:style>
  <w:style w:type="paragraph" w:customStyle="1" w:styleId="B91691EF839C42469E011A76E59A7F7D1">
    <w:name w:val="B91691EF839C42469E011A76E59A7F7D1"/>
    <w:rsid w:val="0088568F"/>
    <w:rPr>
      <w:lang w:val="es-CL" w:eastAsia="es-CL"/>
    </w:rPr>
  </w:style>
  <w:style w:type="paragraph" w:customStyle="1" w:styleId="21CED3E1D2E44030A57897883CCFE3EF1">
    <w:name w:val="21CED3E1D2E44030A57897883CCFE3EF1"/>
    <w:rsid w:val="0088568F"/>
    <w:rPr>
      <w:lang w:val="es-CL" w:eastAsia="es-CL"/>
    </w:rPr>
  </w:style>
  <w:style w:type="paragraph" w:customStyle="1" w:styleId="1D25D8959F2B4B8AA99FB044E5B076DA1">
    <w:name w:val="1D25D8959F2B4B8AA99FB044E5B076DA1"/>
    <w:rsid w:val="0088568F"/>
    <w:pPr>
      <w:tabs>
        <w:tab w:val="center" w:pos="4419"/>
        <w:tab w:val="right" w:pos="8838"/>
      </w:tabs>
      <w:spacing w:after="0" w:line="240" w:lineRule="auto"/>
    </w:pPr>
    <w:rPr>
      <w:lang w:val="es-CL" w:eastAsia="es-CL"/>
    </w:rPr>
  </w:style>
  <w:style w:type="paragraph" w:customStyle="1" w:styleId="1EB48BC2289147F49CD075D8F6C2466E1">
    <w:name w:val="1EB48BC2289147F49CD075D8F6C2466E1"/>
    <w:rsid w:val="0088568F"/>
    <w:rPr>
      <w:lang w:val="es-CL" w:eastAsia="es-CL"/>
    </w:rPr>
  </w:style>
  <w:style w:type="paragraph" w:customStyle="1" w:styleId="75EFAE2B039C421C81F71E7742129DE81">
    <w:name w:val="75EFAE2B039C421C81F71E7742129DE81"/>
    <w:rsid w:val="0088568F"/>
    <w:rPr>
      <w:lang w:val="es-CL" w:eastAsia="es-CL"/>
    </w:rPr>
  </w:style>
  <w:style w:type="paragraph" w:customStyle="1" w:styleId="B15F6C69194E4D10944FF462F48D72FA1">
    <w:name w:val="B15F6C69194E4D10944FF462F48D72FA1"/>
    <w:rsid w:val="0088568F"/>
    <w:rPr>
      <w:lang w:val="es-CL" w:eastAsia="es-CL"/>
    </w:rPr>
  </w:style>
  <w:style w:type="paragraph" w:customStyle="1" w:styleId="0C06EA7D3A28416E8CC91400D450F4641">
    <w:name w:val="0C06EA7D3A28416E8CC91400D450F4641"/>
    <w:rsid w:val="0088568F"/>
    <w:pPr>
      <w:tabs>
        <w:tab w:val="center" w:pos="4419"/>
        <w:tab w:val="right" w:pos="8838"/>
      </w:tabs>
      <w:spacing w:after="0" w:line="240" w:lineRule="auto"/>
    </w:pPr>
    <w:rPr>
      <w:lang w:val="es-CL" w:eastAsia="es-CL"/>
    </w:rPr>
  </w:style>
  <w:style w:type="paragraph" w:customStyle="1" w:styleId="981DCCC0A02A4DAF9D5F22E6B0CAB1431">
    <w:name w:val="981DCCC0A02A4DAF9D5F22E6B0CAB1431"/>
    <w:rsid w:val="0088568F"/>
    <w:pPr>
      <w:tabs>
        <w:tab w:val="center" w:pos="4419"/>
        <w:tab w:val="right" w:pos="8838"/>
      </w:tabs>
      <w:spacing w:after="0" w:line="240" w:lineRule="auto"/>
    </w:pPr>
    <w:rPr>
      <w:lang w:val="es-CL" w:eastAsia="es-CL"/>
    </w:rPr>
  </w:style>
  <w:style w:type="paragraph" w:customStyle="1" w:styleId="7CD15F6B54724E079698F8B20E7DF72E1">
    <w:name w:val="7CD15F6B54724E079698F8B20E7DF72E1"/>
    <w:rsid w:val="0088568F"/>
    <w:rPr>
      <w:lang w:val="es-CL" w:eastAsia="es-CL"/>
    </w:rPr>
  </w:style>
  <w:style w:type="paragraph" w:customStyle="1" w:styleId="54173D599B034E30B1E9E520A1ADA4481">
    <w:name w:val="54173D599B034E30B1E9E520A1ADA4481"/>
    <w:rsid w:val="0088568F"/>
    <w:pPr>
      <w:tabs>
        <w:tab w:val="center" w:pos="4419"/>
        <w:tab w:val="right" w:pos="8838"/>
      </w:tabs>
      <w:spacing w:after="0" w:line="240" w:lineRule="auto"/>
    </w:pPr>
    <w:rPr>
      <w:lang w:val="es-CL" w:eastAsia="es-CL"/>
    </w:rPr>
  </w:style>
  <w:style w:type="paragraph" w:customStyle="1" w:styleId="16AF001C242C47409595C2B22673A9561">
    <w:name w:val="16AF001C242C47409595C2B22673A9561"/>
    <w:rsid w:val="0088568F"/>
    <w:pPr>
      <w:tabs>
        <w:tab w:val="center" w:pos="4419"/>
        <w:tab w:val="right" w:pos="8838"/>
      </w:tabs>
      <w:spacing w:after="0" w:line="240" w:lineRule="auto"/>
    </w:pPr>
    <w:rPr>
      <w:lang w:val="es-CL" w:eastAsia="es-CL"/>
    </w:rPr>
  </w:style>
  <w:style w:type="paragraph" w:customStyle="1" w:styleId="FDC7BC8560064350AACA838A3FC2BAF41">
    <w:name w:val="FDC7BC8560064350AACA838A3FC2BAF41"/>
    <w:rsid w:val="0088568F"/>
    <w:pPr>
      <w:tabs>
        <w:tab w:val="center" w:pos="4419"/>
        <w:tab w:val="right" w:pos="8838"/>
      </w:tabs>
      <w:spacing w:after="0" w:line="240" w:lineRule="auto"/>
    </w:pPr>
    <w:rPr>
      <w:lang w:val="es-CL" w:eastAsia="es-CL"/>
    </w:rPr>
  </w:style>
  <w:style w:type="paragraph" w:customStyle="1" w:styleId="165E67557385450687F9315AFCCCF6C61">
    <w:name w:val="165E67557385450687F9315AFCCCF6C61"/>
    <w:rsid w:val="0088568F"/>
    <w:pPr>
      <w:tabs>
        <w:tab w:val="center" w:pos="4419"/>
        <w:tab w:val="right" w:pos="8838"/>
      </w:tabs>
      <w:spacing w:after="0" w:line="240" w:lineRule="auto"/>
    </w:pPr>
    <w:rPr>
      <w:lang w:val="es-CL" w:eastAsia="es-CL"/>
    </w:rPr>
  </w:style>
  <w:style w:type="paragraph" w:customStyle="1" w:styleId="9F1CA19AE15B414C9D6DDAD24FE4FF0A1">
    <w:name w:val="9F1CA19AE15B414C9D6DDAD24FE4FF0A1"/>
    <w:rsid w:val="0088568F"/>
    <w:rPr>
      <w:lang w:val="es-CL" w:eastAsia="es-CL"/>
    </w:rPr>
  </w:style>
  <w:style w:type="paragraph" w:customStyle="1" w:styleId="0806EF54FCE14A75AA9548D99A9322001">
    <w:name w:val="0806EF54FCE14A75AA9548D99A9322001"/>
    <w:rsid w:val="0088568F"/>
    <w:pPr>
      <w:tabs>
        <w:tab w:val="center" w:pos="4419"/>
        <w:tab w:val="right" w:pos="8838"/>
      </w:tabs>
      <w:spacing w:after="0" w:line="240" w:lineRule="auto"/>
    </w:pPr>
    <w:rPr>
      <w:lang w:val="es-CL" w:eastAsia="es-CL"/>
    </w:rPr>
  </w:style>
  <w:style w:type="paragraph" w:customStyle="1" w:styleId="E0D2904AC84B413C8318972D249146F01">
    <w:name w:val="E0D2904AC84B413C8318972D249146F01"/>
    <w:rsid w:val="0088568F"/>
    <w:pPr>
      <w:tabs>
        <w:tab w:val="center" w:pos="4419"/>
        <w:tab w:val="right" w:pos="8838"/>
      </w:tabs>
      <w:spacing w:after="0" w:line="240" w:lineRule="auto"/>
    </w:pPr>
    <w:rPr>
      <w:lang w:val="es-CL" w:eastAsia="es-CL"/>
    </w:rPr>
  </w:style>
  <w:style w:type="paragraph" w:customStyle="1" w:styleId="B0FBB5F7D4094AC9B3455558048415771">
    <w:name w:val="B0FBB5F7D4094AC9B3455558048415771"/>
    <w:rsid w:val="0088568F"/>
    <w:pPr>
      <w:tabs>
        <w:tab w:val="center" w:pos="4419"/>
        <w:tab w:val="right" w:pos="8838"/>
      </w:tabs>
      <w:spacing w:after="0" w:line="240" w:lineRule="auto"/>
    </w:pPr>
    <w:rPr>
      <w:lang w:val="es-CL" w:eastAsia="es-CL"/>
    </w:rPr>
  </w:style>
  <w:style w:type="paragraph" w:customStyle="1" w:styleId="8FF5CD7690254892BE84F6223A81F1031">
    <w:name w:val="8FF5CD7690254892BE84F6223A81F1031"/>
    <w:rsid w:val="0088568F"/>
    <w:pPr>
      <w:tabs>
        <w:tab w:val="center" w:pos="4419"/>
        <w:tab w:val="right" w:pos="8838"/>
      </w:tabs>
      <w:spacing w:after="0" w:line="240" w:lineRule="auto"/>
    </w:pPr>
    <w:rPr>
      <w:lang w:val="es-CL" w:eastAsia="es-CL"/>
    </w:rPr>
  </w:style>
  <w:style w:type="paragraph" w:customStyle="1" w:styleId="977B6D535C684AE49B024BCED2811DAB1">
    <w:name w:val="977B6D535C684AE49B024BCED2811DAB1"/>
    <w:rsid w:val="0088568F"/>
    <w:rPr>
      <w:lang w:val="es-CL" w:eastAsia="es-CL"/>
    </w:rPr>
  </w:style>
  <w:style w:type="paragraph" w:customStyle="1" w:styleId="07CA10B4E172418BB845A46E5E3BA4411">
    <w:name w:val="07CA10B4E172418BB845A46E5E3BA4411"/>
    <w:rsid w:val="0088568F"/>
    <w:pPr>
      <w:tabs>
        <w:tab w:val="center" w:pos="4419"/>
        <w:tab w:val="right" w:pos="8838"/>
      </w:tabs>
      <w:spacing w:after="0" w:line="240" w:lineRule="auto"/>
    </w:pPr>
    <w:rPr>
      <w:lang w:val="es-CL" w:eastAsia="es-CL"/>
    </w:rPr>
  </w:style>
  <w:style w:type="paragraph" w:customStyle="1" w:styleId="A966532C40804747BA25340B99CE50C61">
    <w:name w:val="A966532C40804747BA25340B99CE50C61"/>
    <w:rsid w:val="0088568F"/>
    <w:pPr>
      <w:tabs>
        <w:tab w:val="center" w:pos="4419"/>
        <w:tab w:val="right" w:pos="8838"/>
      </w:tabs>
      <w:spacing w:after="0" w:line="240" w:lineRule="auto"/>
    </w:pPr>
    <w:rPr>
      <w:lang w:val="es-CL" w:eastAsia="es-CL"/>
    </w:rPr>
  </w:style>
  <w:style w:type="paragraph" w:customStyle="1" w:styleId="A105D63C76094236AC6343F47428D2371">
    <w:name w:val="A105D63C76094236AC6343F47428D2371"/>
    <w:rsid w:val="0088568F"/>
    <w:pPr>
      <w:tabs>
        <w:tab w:val="center" w:pos="4419"/>
        <w:tab w:val="right" w:pos="8838"/>
      </w:tabs>
      <w:spacing w:after="0" w:line="240" w:lineRule="auto"/>
    </w:pPr>
    <w:rPr>
      <w:lang w:val="es-CL" w:eastAsia="es-CL"/>
    </w:rPr>
  </w:style>
  <w:style w:type="paragraph" w:customStyle="1" w:styleId="037B7F2BE2D04BE29E1F9A897BA0E8081">
    <w:name w:val="037B7F2BE2D04BE29E1F9A897BA0E8081"/>
    <w:rsid w:val="0088568F"/>
    <w:pPr>
      <w:tabs>
        <w:tab w:val="center" w:pos="4419"/>
        <w:tab w:val="right" w:pos="8838"/>
      </w:tabs>
      <w:spacing w:after="0" w:line="240" w:lineRule="auto"/>
    </w:pPr>
    <w:rPr>
      <w:lang w:val="es-CL" w:eastAsia="es-CL"/>
    </w:rPr>
  </w:style>
  <w:style w:type="paragraph" w:customStyle="1" w:styleId="08047D865900429F8F9064D7223D95141">
    <w:name w:val="08047D865900429F8F9064D7223D95141"/>
    <w:rsid w:val="0088568F"/>
    <w:pPr>
      <w:tabs>
        <w:tab w:val="center" w:pos="4419"/>
        <w:tab w:val="right" w:pos="8838"/>
      </w:tabs>
      <w:spacing w:after="0" w:line="240" w:lineRule="auto"/>
    </w:pPr>
    <w:rPr>
      <w:lang w:val="es-CL" w:eastAsia="es-CL"/>
    </w:rPr>
  </w:style>
  <w:style w:type="paragraph" w:customStyle="1" w:styleId="5B45367A38F84172B48828916FE87B831">
    <w:name w:val="5B45367A38F84172B48828916FE87B831"/>
    <w:rsid w:val="0088568F"/>
    <w:pPr>
      <w:tabs>
        <w:tab w:val="center" w:pos="4419"/>
        <w:tab w:val="right" w:pos="8838"/>
      </w:tabs>
      <w:spacing w:after="0" w:line="240" w:lineRule="auto"/>
    </w:pPr>
    <w:rPr>
      <w:lang w:val="es-CL" w:eastAsia="es-CL"/>
    </w:rPr>
  </w:style>
  <w:style w:type="paragraph" w:customStyle="1" w:styleId="5CFA71421913452E809AAAC0358F9FBB1">
    <w:name w:val="5CFA71421913452E809AAAC0358F9FBB1"/>
    <w:rsid w:val="0088568F"/>
    <w:pPr>
      <w:tabs>
        <w:tab w:val="center" w:pos="4419"/>
        <w:tab w:val="right" w:pos="8838"/>
      </w:tabs>
      <w:spacing w:after="0" w:line="240" w:lineRule="auto"/>
    </w:pPr>
    <w:rPr>
      <w:lang w:val="es-CL" w:eastAsia="es-CL"/>
    </w:rPr>
  </w:style>
  <w:style w:type="paragraph" w:customStyle="1" w:styleId="9680E1C328D9455CAD936D14A38A33EC1">
    <w:name w:val="9680E1C328D9455CAD936D14A38A33EC1"/>
    <w:rsid w:val="0088568F"/>
    <w:pPr>
      <w:tabs>
        <w:tab w:val="center" w:pos="4419"/>
        <w:tab w:val="right" w:pos="8838"/>
      </w:tabs>
      <w:spacing w:after="0" w:line="240" w:lineRule="auto"/>
    </w:pPr>
    <w:rPr>
      <w:lang w:val="es-CL" w:eastAsia="es-CL"/>
    </w:rPr>
  </w:style>
  <w:style w:type="paragraph" w:customStyle="1" w:styleId="BA47657F59A74B9E846A2E4C06532CFA1">
    <w:name w:val="BA47657F59A74B9E846A2E4C06532CFA1"/>
    <w:rsid w:val="0088568F"/>
    <w:pPr>
      <w:tabs>
        <w:tab w:val="center" w:pos="4419"/>
        <w:tab w:val="right" w:pos="8838"/>
      </w:tabs>
      <w:spacing w:after="0" w:line="240" w:lineRule="auto"/>
    </w:pPr>
    <w:rPr>
      <w:lang w:val="es-CL" w:eastAsia="es-CL"/>
    </w:rPr>
  </w:style>
  <w:style w:type="paragraph" w:customStyle="1" w:styleId="0CFB8F43B4324042B7AFEDEF5ED6E1091">
    <w:name w:val="0CFB8F43B4324042B7AFEDEF5ED6E1091"/>
    <w:rsid w:val="0088568F"/>
    <w:pPr>
      <w:tabs>
        <w:tab w:val="center" w:pos="4419"/>
        <w:tab w:val="right" w:pos="8838"/>
      </w:tabs>
      <w:spacing w:after="0" w:line="240" w:lineRule="auto"/>
    </w:pPr>
    <w:rPr>
      <w:lang w:val="es-CL" w:eastAsia="es-CL"/>
    </w:rPr>
  </w:style>
  <w:style w:type="paragraph" w:customStyle="1" w:styleId="C1CA7A0B0E7B4F53B03B3F1288FE875A1">
    <w:name w:val="C1CA7A0B0E7B4F53B03B3F1288FE875A1"/>
    <w:rsid w:val="0088568F"/>
    <w:pPr>
      <w:tabs>
        <w:tab w:val="center" w:pos="4419"/>
        <w:tab w:val="right" w:pos="8838"/>
      </w:tabs>
      <w:spacing w:after="0" w:line="240" w:lineRule="auto"/>
    </w:pPr>
    <w:rPr>
      <w:lang w:val="es-CL" w:eastAsia="es-CL"/>
    </w:rPr>
  </w:style>
  <w:style w:type="paragraph" w:customStyle="1" w:styleId="88C17220C3704479B9695BE29068FE521">
    <w:name w:val="88C17220C3704479B9695BE29068FE521"/>
    <w:rsid w:val="0088568F"/>
    <w:pPr>
      <w:tabs>
        <w:tab w:val="center" w:pos="4419"/>
        <w:tab w:val="right" w:pos="8838"/>
      </w:tabs>
      <w:spacing w:after="0" w:line="240" w:lineRule="auto"/>
    </w:pPr>
    <w:rPr>
      <w:lang w:val="es-CL" w:eastAsia="es-CL"/>
    </w:rPr>
  </w:style>
  <w:style w:type="paragraph" w:customStyle="1" w:styleId="9AA70AB3BFDD43BCBA60599F5B9439881">
    <w:name w:val="9AA70AB3BFDD43BCBA60599F5B9439881"/>
    <w:rsid w:val="0088568F"/>
    <w:pPr>
      <w:tabs>
        <w:tab w:val="center" w:pos="4419"/>
        <w:tab w:val="right" w:pos="8838"/>
      </w:tabs>
      <w:spacing w:after="0" w:line="240" w:lineRule="auto"/>
    </w:pPr>
    <w:rPr>
      <w:lang w:val="es-CL" w:eastAsia="es-CL"/>
    </w:rPr>
  </w:style>
  <w:style w:type="paragraph" w:customStyle="1" w:styleId="D33EA94F1AAF4AA0ACF43D9942E2BFC01">
    <w:name w:val="D33EA94F1AAF4AA0ACF43D9942E2BFC01"/>
    <w:rsid w:val="0088568F"/>
    <w:pPr>
      <w:tabs>
        <w:tab w:val="center" w:pos="4419"/>
        <w:tab w:val="right" w:pos="8838"/>
      </w:tabs>
      <w:spacing w:after="0" w:line="240" w:lineRule="auto"/>
    </w:pPr>
    <w:rPr>
      <w:lang w:val="es-CL" w:eastAsia="es-CL"/>
    </w:rPr>
  </w:style>
  <w:style w:type="paragraph" w:customStyle="1" w:styleId="79F0DDBB9C8C4B50A6F9451B21F787031">
    <w:name w:val="79F0DDBB9C8C4B50A6F9451B21F787031"/>
    <w:rsid w:val="0088568F"/>
    <w:pPr>
      <w:tabs>
        <w:tab w:val="center" w:pos="4419"/>
        <w:tab w:val="right" w:pos="8838"/>
      </w:tabs>
      <w:spacing w:after="0" w:line="240" w:lineRule="auto"/>
    </w:pPr>
    <w:rPr>
      <w:lang w:val="es-CL" w:eastAsia="es-CL"/>
    </w:rPr>
  </w:style>
  <w:style w:type="paragraph" w:customStyle="1" w:styleId="95DA45F951C746E886917A9B2E74F3531">
    <w:name w:val="95DA45F951C746E886917A9B2E74F3531"/>
    <w:rsid w:val="0088568F"/>
    <w:pPr>
      <w:tabs>
        <w:tab w:val="center" w:pos="4419"/>
        <w:tab w:val="right" w:pos="8838"/>
      </w:tabs>
      <w:spacing w:after="0" w:line="240" w:lineRule="auto"/>
    </w:pPr>
    <w:rPr>
      <w:lang w:val="es-CL" w:eastAsia="es-CL"/>
    </w:rPr>
  </w:style>
  <w:style w:type="paragraph" w:customStyle="1" w:styleId="E1CDB2B5C5F54CBFB1FEE3E93DEF36651">
    <w:name w:val="E1CDB2B5C5F54CBFB1FEE3E93DEF36651"/>
    <w:rsid w:val="0088568F"/>
    <w:pPr>
      <w:tabs>
        <w:tab w:val="center" w:pos="4419"/>
        <w:tab w:val="right" w:pos="8838"/>
      </w:tabs>
      <w:spacing w:after="0" w:line="240" w:lineRule="auto"/>
    </w:pPr>
    <w:rPr>
      <w:lang w:val="es-CL" w:eastAsia="es-CL"/>
    </w:rPr>
  </w:style>
  <w:style w:type="paragraph" w:customStyle="1" w:styleId="47DA93E055DB41D5A0524FDB7DE4E6451">
    <w:name w:val="47DA93E055DB41D5A0524FDB7DE4E6451"/>
    <w:rsid w:val="0088568F"/>
    <w:pPr>
      <w:tabs>
        <w:tab w:val="center" w:pos="4419"/>
        <w:tab w:val="right" w:pos="8838"/>
      </w:tabs>
      <w:spacing w:after="0" w:line="240" w:lineRule="auto"/>
    </w:pPr>
    <w:rPr>
      <w:lang w:val="es-CL" w:eastAsia="es-CL"/>
    </w:rPr>
  </w:style>
  <w:style w:type="paragraph" w:customStyle="1" w:styleId="11AFBC51AEFC4EB2874C274732498EB21">
    <w:name w:val="11AFBC51AEFC4EB2874C274732498EB21"/>
    <w:rsid w:val="0088568F"/>
    <w:pPr>
      <w:tabs>
        <w:tab w:val="center" w:pos="4419"/>
        <w:tab w:val="right" w:pos="8838"/>
      </w:tabs>
      <w:spacing w:after="0" w:line="240" w:lineRule="auto"/>
    </w:pPr>
    <w:rPr>
      <w:lang w:val="es-CL" w:eastAsia="es-CL"/>
    </w:rPr>
  </w:style>
  <w:style w:type="paragraph" w:customStyle="1" w:styleId="1175DC0C66F14810AF97049FBA396BD01">
    <w:name w:val="1175DC0C66F14810AF97049FBA396BD01"/>
    <w:rsid w:val="0088568F"/>
    <w:pPr>
      <w:tabs>
        <w:tab w:val="center" w:pos="4419"/>
        <w:tab w:val="right" w:pos="8838"/>
      </w:tabs>
      <w:spacing w:after="0" w:line="240" w:lineRule="auto"/>
    </w:pPr>
    <w:rPr>
      <w:lang w:val="es-CL" w:eastAsia="es-CL"/>
    </w:rPr>
  </w:style>
  <w:style w:type="paragraph" w:customStyle="1" w:styleId="BCE1B69FC29540C688F9B2703977A6B11">
    <w:name w:val="BCE1B69FC29540C688F9B2703977A6B11"/>
    <w:rsid w:val="0088568F"/>
    <w:pPr>
      <w:tabs>
        <w:tab w:val="center" w:pos="4419"/>
        <w:tab w:val="right" w:pos="8838"/>
      </w:tabs>
      <w:spacing w:after="0" w:line="240" w:lineRule="auto"/>
    </w:pPr>
    <w:rPr>
      <w:lang w:val="es-CL" w:eastAsia="es-CL"/>
    </w:rPr>
  </w:style>
  <w:style w:type="paragraph" w:customStyle="1" w:styleId="F8D14D9B3A8247A1B5F6F27595AF05771">
    <w:name w:val="F8D14D9B3A8247A1B5F6F27595AF05771"/>
    <w:rsid w:val="0088568F"/>
    <w:pPr>
      <w:tabs>
        <w:tab w:val="center" w:pos="4419"/>
        <w:tab w:val="right" w:pos="8838"/>
      </w:tabs>
      <w:spacing w:after="0" w:line="240" w:lineRule="auto"/>
    </w:pPr>
    <w:rPr>
      <w:lang w:val="es-CL" w:eastAsia="es-CL"/>
    </w:rPr>
  </w:style>
  <w:style w:type="paragraph" w:customStyle="1" w:styleId="9504C8F190F94C0D9E80E342DFE9A5E71">
    <w:name w:val="9504C8F190F94C0D9E80E342DFE9A5E71"/>
    <w:rsid w:val="0088568F"/>
    <w:pPr>
      <w:tabs>
        <w:tab w:val="center" w:pos="4419"/>
        <w:tab w:val="right" w:pos="8838"/>
      </w:tabs>
      <w:spacing w:after="0" w:line="240" w:lineRule="auto"/>
    </w:pPr>
    <w:rPr>
      <w:lang w:val="es-CL" w:eastAsia="es-CL"/>
    </w:rPr>
  </w:style>
  <w:style w:type="paragraph" w:customStyle="1" w:styleId="A663E21E808B496EA1935E3C7D467D231">
    <w:name w:val="A663E21E808B496EA1935E3C7D467D231"/>
    <w:rsid w:val="0088568F"/>
    <w:pPr>
      <w:tabs>
        <w:tab w:val="center" w:pos="4419"/>
        <w:tab w:val="right" w:pos="8838"/>
      </w:tabs>
      <w:spacing w:after="0" w:line="240" w:lineRule="auto"/>
    </w:pPr>
    <w:rPr>
      <w:lang w:val="es-CL" w:eastAsia="es-CL"/>
    </w:rPr>
  </w:style>
  <w:style w:type="paragraph" w:customStyle="1" w:styleId="5D2D4F75DAFC4027B564D467893155281">
    <w:name w:val="5D2D4F75DAFC4027B564D467893155281"/>
    <w:rsid w:val="0088568F"/>
    <w:pPr>
      <w:tabs>
        <w:tab w:val="center" w:pos="4419"/>
        <w:tab w:val="right" w:pos="8838"/>
      </w:tabs>
      <w:spacing w:after="0" w:line="240" w:lineRule="auto"/>
    </w:pPr>
    <w:rPr>
      <w:lang w:val="es-CL" w:eastAsia="es-CL"/>
    </w:rPr>
  </w:style>
  <w:style w:type="paragraph" w:customStyle="1" w:styleId="A12A993780864664B9C124F6FB10E2081">
    <w:name w:val="A12A993780864664B9C124F6FB10E2081"/>
    <w:rsid w:val="0088568F"/>
    <w:pPr>
      <w:tabs>
        <w:tab w:val="center" w:pos="4419"/>
        <w:tab w:val="right" w:pos="8838"/>
      </w:tabs>
      <w:spacing w:after="0" w:line="240" w:lineRule="auto"/>
    </w:pPr>
    <w:rPr>
      <w:lang w:val="es-CL" w:eastAsia="es-CL"/>
    </w:rPr>
  </w:style>
  <w:style w:type="paragraph" w:customStyle="1" w:styleId="D3FECF8AE07843ECAA8F714215C421E01">
    <w:name w:val="D3FECF8AE07843ECAA8F714215C421E01"/>
    <w:rsid w:val="0088568F"/>
    <w:pPr>
      <w:tabs>
        <w:tab w:val="center" w:pos="4419"/>
        <w:tab w:val="right" w:pos="8838"/>
      </w:tabs>
      <w:spacing w:after="0" w:line="240" w:lineRule="auto"/>
    </w:pPr>
    <w:rPr>
      <w:lang w:val="es-CL" w:eastAsia="es-CL"/>
    </w:rPr>
  </w:style>
  <w:style w:type="paragraph" w:customStyle="1" w:styleId="E8EFEF4BB11B45FF9E4D2B443AEF3C4B1">
    <w:name w:val="E8EFEF4BB11B45FF9E4D2B443AEF3C4B1"/>
    <w:rsid w:val="0088568F"/>
    <w:pPr>
      <w:tabs>
        <w:tab w:val="center" w:pos="4419"/>
        <w:tab w:val="right" w:pos="8838"/>
      </w:tabs>
      <w:spacing w:after="0" w:line="240" w:lineRule="auto"/>
    </w:pPr>
    <w:rPr>
      <w:lang w:val="es-CL" w:eastAsia="es-CL"/>
    </w:rPr>
  </w:style>
  <w:style w:type="paragraph" w:customStyle="1" w:styleId="5182616585A94F65B9DE45FFEAD86F281">
    <w:name w:val="5182616585A94F65B9DE45FFEAD86F281"/>
    <w:rsid w:val="0088568F"/>
    <w:pPr>
      <w:tabs>
        <w:tab w:val="center" w:pos="4419"/>
        <w:tab w:val="right" w:pos="8838"/>
      </w:tabs>
      <w:spacing w:after="0" w:line="240" w:lineRule="auto"/>
    </w:pPr>
    <w:rPr>
      <w:lang w:val="es-CL" w:eastAsia="es-CL"/>
    </w:rPr>
  </w:style>
  <w:style w:type="paragraph" w:customStyle="1" w:styleId="16CA40D254BF4A4BBEEC4D46439B6BC11">
    <w:name w:val="16CA40D254BF4A4BBEEC4D46439B6BC11"/>
    <w:rsid w:val="0088568F"/>
    <w:pPr>
      <w:tabs>
        <w:tab w:val="center" w:pos="4419"/>
        <w:tab w:val="right" w:pos="8838"/>
      </w:tabs>
      <w:spacing w:after="0" w:line="240" w:lineRule="auto"/>
    </w:pPr>
    <w:rPr>
      <w:lang w:val="es-CL" w:eastAsia="es-CL"/>
    </w:rPr>
  </w:style>
  <w:style w:type="paragraph" w:customStyle="1" w:styleId="ED005626A64F487BB58961A7251FB6AF1">
    <w:name w:val="ED005626A64F487BB58961A7251FB6AF1"/>
    <w:rsid w:val="0088568F"/>
    <w:pPr>
      <w:tabs>
        <w:tab w:val="center" w:pos="4419"/>
        <w:tab w:val="right" w:pos="8838"/>
      </w:tabs>
      <w:spacing w:after="0" w:line="240" w:lineRule="auto"/>
    </w:pPr>
    <w:rPr>
      <w:lang w:val="es-CL" w:eastAsia="es-CL"/>
    </w:rPr>
  </w:style>
  <w:style w:type="paragraph" w:customStyle="1" w:styleId="8E07885A8B794BE9809E75F481C0B2A01">
    <w:name w:val="8E07885A8B794BE9809E75F481C0B2A01"/>
    <w:rsid w:val="0088568F"/>
    <w:pPr>
      <w:tabs>
        <w:tab w:val="center" w:pos="4419"/>
        <w:tab w:val="right" w:pos="8838"/>
      </w:tabs>
      <w:spacing w:after="0" w:line="240" w:lineRule="auto"/>
    </w:pPr>
    <w:rPr>
      <w:lang w:val="es-CL" w:eastAsia="es-CL"/>
    </w:rPr>
  </w:style>
  <w:style w:type="paragraph" w:customStyle="1" w:styleId="43A27F7EE3FF481EA02619037DEFB4361">
    <w:name w:val="43A27F7EE3FF481EA02619037DEFB4361"/>
    <w:rsid w:val="0088568F"/>
    <w:pPr>
      <w:tabs>
        <w:tab w:val="center" w:pos="4419"/>
        <w:tab w:val="right" w:pos="8838"/>
      </w:tabs>
      <w:spacing w:after="0" w:line="240" w:lineRule="auto"/>
    </w:pPr>
    <w:rPr>
      <w:lang w:val="es-CL" w:eastAsia="es-CL"/>
    </w:rPr>
  </w:style>
  <w:style w:type="paragraph" w:customStyle="1" w:styleId="946ACCE77A2F4D98A47B88AE28E8088E1">
    <w:name w:val="946ACCE77A2F4D98A47B88AE28E8088E1"/>
    <w:rsid w:val="0088568F"/>
    <w:pPr>
      <w:tabs>
        <w:tab w:val="center" w:pos="4419"/>
        <w:tab w:val="right" w:pos="8838"/>
      </w:tabs>
      <w:spacing w:after="0" w:line="240" w:lineRule="auto"/>
    </w:pPr>
    <w:rPr>
      <w:lang w:val="es-CL" w:eastAsia="es-CL"/>
    </w:rPr>
  </w:style>
  <w:style w:type="paragraph" w:customStyle="1" w:styleId="4A3430AA1F7541108BEACDFEC76503F01">
    <w:name w:val="4A3430AA1F7541108BEACDFEC76503F01"/>
    <w:rsid w:val="0088568F"/>
    <w:pPr>
      <w:tabs>
        <w:tab w:val="center" w:pos="4419"/>
        <w:tab w:val="right" w:pos="8838"/>
      </w:tabs>
      <w:spacing w:after="0" w:line="240" w:lineRule="auto"/>
    </w:pPr>
    <w:rPr>
      <w:lang w:val="es-CL" w:eastAsia="es-CL"/>
    </w:rPr>
  </w:style>
  <w:style w:type="paragraph" w:customStyle="1" w:styleId="8E2D52887C7D416B8C6186AB5F4283761">
    <w:name w:val="8E2D52887C7D416B8C6186AB5F4283761"/>
    <w:rsid w:val="0088568F"/>
    <w:pPr>
      <w:tabs>
        <w:tab w:val="center" w:pos="4419"/>
        <w:tab w:val="right" w:pos="8838"/>
      </w:tabs>
      <w:spacing w:after="0" w:line="240" w:lineRule="auto"/>
    </w:pPr>
    <w:rPr>
      <w:lang w:val="es-CL" w:eastAsia="es-CL"/>
    </w:rPr>
  </w:style>
  <w:style w:type="paragraph" w:customStyle="1" w:styleId="C0ED510DC1B64290907B6EE10A8C4C231">
    <w:name w:val="C0ED510DC1B64290907B6EE10A8C4C231"/>
    <w:rsid w:val="0088568F"/>
    <w:rPr>
      <w:lang w:val="es-CL" w:eastAsia="es-CL"/>
    </w:rPr>
  </w:style>
  <w:style w:type="paragraph" w:customStyle="1" w:styleId="6F81B139A8654B5AB8A0FECA9B7C90031">
    <w:name w:val="6F81B139A8654B5AB8A0FECA9B7C90031"/>
    <w:rsid w:val="0088568F"/>
    <w:pPr>
      <w:tabs>
        <w:tab w:val="center" w:pos="4419"/>
        <w:tab w:val="right" w:pos="8838"/>
      </w:tabs>
      <w:spacing w:after="0" w:line="240" w:lineRule="auto"/>
    </w:pPr>
    <w:rPr>
      <w:lang w:val="es-CL" w:eastAsia="es-CL"/>
    </w:rPr>
  </w:style>
  <w:style w:type="paragraph" w:customStyle="1" w:styleId="E836D6ABDE394142A429161CD647E9F31">
    <w:name w:val="E836D6ABDE394142A429161CD647E9F31"/>
    <w:rsid w:val="0088568F"/>
    <w:pPr>
      <w:tabs>
        <w:tab w:val="center" w:pos="4419"/>
        <w:tab w:val="right" w:pos="8838"/>
      </w:tabs>
      <w:spacing w:after="0" w:line="240" w:lineRule="auto"/>
    </w:pPr>
    <w:rPr>
      <w:lang w:val="es-CL" w:eastAsia="es-CL"/>
    </w:rPr>
  </w:style>
  <w:style w:type="paragraph" w:customStyle="1" w:styleId="E7E099B32CC34F9091E4271C0BDB18FE1">
    <w:name w:val="E7E099B32CC34F9091E4271C0BDB18FE1"/>
    <w:rsid w:val="0088568F"/>
    <w:pPr>
      <w:tabs>
        <w:tab w:val="center" w:pos="4419"/>
        <w:tab w:val="right" w:pos="8838"/>
      </w:tabs>
      <w:spacing w:after="0" w:line="240" w:lineRule="auto"/>
    </w:pPr>
    <w:rPr>
      <w:lang w:val="es-CL" w:eastAsia="es-CL"/>
    </w:rPr>
  </w:style>
  <w:style w:type="paragraph" w:customStyle="1" w:styleId="8602C363880C486F9CA001D29D5455EB1">
    <w:name w:val="8602C363880C486F9CA001D29D5455EB1"/>
    <w:rsid w:val="0088568F"/>
    <w:pPr>
      <w:tabs>
        <w:tab w:val="center" w:pos="4419"/>
        <w:tab w:val="right" w:pos="8838"/>
      </w:tabs>
      <w:spacing w:after="0" w:line="240" w:lineRule="auto"/>
    </w:pPr>
    <w:rPr>
      <w:lang w:val="es-CL" w:eastAsia="es-CL"/>
    </w:rPr>
  </w:style>
  <w:style w:type="paragraph" w:customStyle="1" w:styleId="9B5655C0A6684056A5C537E26A3B8EF81">
    <w:name w:val="9B5655C0A6684056A5C537E26A3B8EF81"/>
    <w:rsid w:val="0088568F"/>
    <w:rPr>
      <w:lang w:val="es-CL" w:eastAsia="es-CL"/>
    </w:rPr>
  </w:style>
  <w:style w:type="paragraph" w:customStyle="1" w:styleId="1721FBAE249E41DA91625699E5C0D2081">
    <w:name w:val="1721FBAE249E41DA91625699E5C0D2081"/>
    <w:rsid w:val="0088568F"/>
    <w:pPr>
      <w:tabs>
        <w:tab w:val="center" w:pos="4419"/>
        <w:tab w:val="right" w:pos="8838"/>
      </w:tabs>
      <w:spacing w:after="0" w:line="240" w:lineRule="auto"/>
    </w:pPr>
    <w:rPr>
      <w:lang w:val="es-CL" w:eastAsia="es-CL"/>
    </w:rPr>
  </w:style>
  <w:style w:type="paragraph" w:customStyle="1" w:styleId="F4670CEF691641ABBF93C68C090385961">
    <w:name w:val="F4670CEF691641ABBF93C68C090385961"/>
    <w:rsid w:val="0088568F"/>
    <w:pPr>
      <w:tabs>
        <w:tab w:val="center" w:pos="4419"/>
        <w:tab w:val="right" w:pos="8838"/>
      </w:tabs>
      <w:spacing w:after="0" w:line="240" w:lineRule="auto"/>
    </w:pPr>
    <w:rPr>
      <w:lang w:val="es-CL" w:eastAsia="es-CL"/>
    </w:rPr>
  </w:style>
  <w:style w:type="paragraph" w:customStyle="1" w:styleId="5CB58199ADD5485F85720D84D2C39EA21">
    <w:name w:val="5CB58199ADD5485F85720D84D2C39EA21"/>
    <w:rsid w:val="0088568F"/>
    <w:pPr>
      <w:tabs>
        <w:tab w:val="center" w:pos="4419"/>
        <w:tab w:val="right" w:pos="8838"/>
      </w:tabs>
      <w:spacing w:after="0" w:line="240" w:lineRule="auto"/>
    </w:pPr>
    <w:rPr>
      <w:lang w:val="es-CL" w:eastAsia="es-CL"/>
    </w:rPr>
  </w:style>
  <w:style w:type="paragraph" w:customStyle="1" w:styleId="943D17D09DCA4C3590EAF0C39C01D7411">
    <w:name w:val="943D17D09DCA4C3590EAF0C39C01D7411"/>
    <w:rsid w:val="0088568F"/>
    <w:pPr>
      <w:tabs>
        <w:tab w:val="center" w:pos="4419"/>
        <w:tab w:val="right" w:pos="8838"/>
      </w:tabs>
      <w:spacing w:after="0" w:line="240" w:lineRule="auto"/>
    </w:pPr>
    <w:rPr>
      <w:lang w:val="es-CL" w:eastAsia="es-CL"/>
    </w:rPr>
  </w:style>
  <w:style w:type="paragraph" w:customStyle="1" w:styleId="398DF154C79B42A38D3EC47B2B7C51701">
    <w:name w:val="398DF154C79B42A38D3EC47B2B7C51701"/>
    <w:rsid w:val="0088568F"/>
    <w:rPr>
      <w:lang w:val="es-CL" w:eastAsia="es-CL"/>
    </w:rPr>
  </w:style>
  <w:style w:type="paragraph" w:customStyle="1" w:styleId="CCB508C5041A4D9BB4FF0FBE930A31CF1">
    <w:name w:val="CCB508C5041A4D9BB4FF0FBE930A31CF1"/>
    <w:rsid w:val="0088568F"/>
    <w:pPr>
      <w:tabs>
        <w:tab w:val="center" w:pos="4419"/>
        <w:tab w:val="right" w:pos="8838"/>
      </w:tabs>
      <w:spacing w:after="0" w:line="240" w:lineRule="auto"/>
    </w:pPr>
    <w:rPr>
      <w:lang w:val="es-CL" w:eastAsia="es-CL"/>
    </w:rPr>
  </w:style>
  <w:style w:type="paragraph" w:customStyle="1" w:styleId="EC9472052C0A464CBA5783CE5CCE31E71">
    <w:name w:val="EC9472052C0A464CBA5783CE5CCE31E71"/>
    <w:rsid w:val="0088568F"/>
    <w:pPr>
      <w:tabs>
        <w:tab w:val="center" w:pos="4419"/>
        <w:tab w:val="right" w:pos="8838"/>
      </w:tabs>
      <w:spacing w:after="0" w:line="240" w:lineRule="auto"/>
    </w:pPr>
    <w:rPr>
      <w:lang w:val="es-CL" w:eastAsia="es-CL"/>
    </w:rPr>
  </w:style>
  <w:style w:type="paragraph" w:customStyle="1" w:styleId="120EB08A8C844053B9FA518532AD83551">
    <w:name w:val="120EB08A8C844053B9FA518532AD83551"/>
    <w:rsid w:val="0088568F"/>
    <w:pPr>
      <w:tabs>
        <w:tab w:val="center" w:pos="4419"/>
        <w:tab w:val="right" w:pos="8838"/>
      </w:tabs>
      <w:spacing w:after="0" w:line="240" w:lineRule="auto"/>
    </w:pPr>
    <w:rPr>
      <w:lang w:val="es-CL" w:eastAsia="es-CL"/>
    </w:rPr>
  </w:style>
  <w:style w:type="paragraph" w:customStyle="1" w:styleId="F2646DFA8A5441DAAA048D4156C812761">
    <w:name w:val="F2646DFA8A5441DAAA048D4156C812761"/>
    <w:rsid w:val="0088568F"/>
    <w:pPr>
      <w:tabs>
        <w:tab w:val="center" w:pos="4419"/>
        <w:tab w:val="right" w:pos="8838"/>
      </w:tabs>
      <w:spacing w:after="0" w:line="240" w:lineRule="auto"/>
    </w:pPr>
    <w:rPr>
      <w:lang w:val="es-CL" w:eastAsia="es-CL"/>
    </w:rPr>
  </w:style>
  <w:style w:type="paragraph" w:customStyle="1" w:styleId="5EAF5AE029114BF8A76984FCBEBB95F01">
    <w:name w:val="5EAF5AE029114BF8A76984FCBEBB95F01"/>
    <w:rsid w:val="0088568F"/>
    <w:pPr>
      <w:tabs>
        <w:tab w:val="center" w:pos="4419"/>
        <w:tab w:val="right" w:pos="8838"/>
      </w:tabs>
      <w:spacing w:after="0" w:line="240" w:lineRule="auto"/>
    </w:pPr>
    <w:rPr>
      <w:lang w:val="es-CL" w:eastAsia="es-CL"/>
    </w:rPr>
  </w:style>
  <w:style w:type="paragraph" w:customStyle="1" w:styleId="4B14F1203BB341FEA92C7352D11BC5711">
    <w:name w:val="4B14F1203BB341FEA92C7352D11BC5711"/>
    <w:rsid w:val="0088568F"/>
    <w:pPr>
      <w:tabs>
        <w:tab w:val="center" w:pos="4419"/>
        <w:tab w:val="right" w:pos="8838"/>
      </w:tabs>
      <w:spacing w:after="0" w:line="240" w:lineRule="auto"/>
    </w:pPr>
    <w:rPr>
      <w:lang w:val="es-CL" w:eastAsia="es-CL"/>
    </w:rPr>
  </w:style>
  <w:style w:type="paragraph" w:customStyle="1" w:styleId="C3D62FB73BE744238D448009566F35721">
    <w:name w:val="C3D62FB73BE744238D448009566F35721"/>
    <w:rsid w:val="0088568F"/>
    <w:pPr>
      <w:tabs>
        <w:tab w:val="center" w:pos="4419"/>
        <w:tab w:val="right" w:pos="8838"/>
      </w:tabs>
      <w:spacing w:after="0" w:line="240" w:lineRule="auto"/>
    </w:pPr>
    <w:rPr>
      <w:lang w:val="es-CL" w:eastAsia="es-CL"/>
    </w:rPr>
  </w:style>
  <w:style w:type="paragraph" w:customStyle="1" w:styleId="BE2ADC5D897F4A52A2ED7FDE91F2B5911">
    <w:name w:val="BE2ADC5D897F4A52A2ED7FDE91F2B5911"/>
    <w:rsid w:val="0088568F"/>
    <w:pPr>
      <w:tabs>
        <w:tab w:val="center" w:pos="4419"/>
        <w:tab w:val="right" w:pos="8838"/>
      </w:tabs>
      <w:spacing w:after="0" w:line="240" w:lineRule="auto"/>
    </w:pPr>
    <w:rPr>
      <w:lang w:val="es-CL" w:eastAsia="es-CL"/>
    </w:rPr>
  </w:style>
  <w:style w:type="paragraph" w:customStyle="1" w:styleId="2C30A9B9669542BFACA93ECBDF1E907B1">
    <w:name w:val="2C30A9B9669542BFACA93ECBDF1E907B1"/>
    <w:rsid w:val="0088568F"/>
    <w:pPr>
      <w:tabs>
        <w:tab w:val="center" w:pos="4419"/>
        <w:tab w:val="right" w:pos="8838"/>
      </w:tabs>
      <w:spacing w:after="0" w:line="240" w:lineRule="auto"/>
    </w:pPr>
    <w:rPr>
      <w:lang w:val="es-CL" w:eastAsia="es-CL"/>
    </w:rPr>
  </w:style>
  <w:style w:type="paragraph" w:customStyle="1" w:styleId="48BE388B17714E64AC10CD3D1724643C1">
    <w:name w:val="48BE388B17714E64AC10CD3D1724643C1"/>
    <w:rsid w:val="0088568F"/>
    <w:pPr>
      <w:tabs>
        <w:tab w:val="center" w:pos="4419"/>
        <w:tab w:val="right" w:pos="8838"/>
      </w:tabs>
      <w:spacing w:after="0" w:line="240" w:lineRule="auto"/>
    </w:pPr>
    <w:rPr>
      <w:lang w:val="es-CL" w:eastAsia="es-CL"/>
    </w:rPr>
  </w:style>
  <w:style w:type="paragraph" w:customStyle="1" w:styleId="97F59F333B8A4618B9DD84995A95FFDF1">
    <w:name w:val="97F59F333B8A4618B9DD84995A95FFDF1"/>
    <w:rsid w:val="0088568F"/>
    <w:pPr>
      <w:tabs>
        <w:tab w:val="center" w:pos="4419"/>
        <w:tab w:val="right" w:pos="8838"/>
      </w:tabs>
      <w:spacing w:after="0" w:line="240" w:lineRule="auto"/>
    </w:pPr>
    <w:rPr>
      <w:lang w:val="es-CL" w:eastAsia="es-CL"/>
    </w:rPr>
  </w:style>
  <w:style w:type="paragraph" w:customStyle="1" w:styleId="3E5FE5A6650147C2B2F8368FD3FF6A961">
    <w:name w:val="3E5FE5A6650147C2B2F8368FD3FF6A961"/>
    <w:rsid w:val="0088568F"/>
    <w:pPr>
      <w:tabs>
        <w:tab w:val="center" w:pos="4419"/>
        <w:tab w:val="right" w:pos="8838"/>
      </w:tabs>
      <w:spacing w:after="0" w:line="240" w:lineRule="auto"/>
    </w:pPr>
    <w:rPr>
      <w:lang w:val="es-CL" w:eastAsia="es-CL"/>
    </w:rPr>
  </w:style>
  <w:style w:type="paragraph" w:customStyle="1" w:styleId="DEE308813DAD4ADF8EE716249B720C861">
    <w:name w:val="DEE308813DAD4ADF8EE716249B720C861"/>
    <w:rsid w:val="0088568F"/>
    <w:pPr>
      <w:tabs>
        <w:tab w:val="center" w:pos="4419"/>
        <w:tab w:val="right" w:pos="8838"/>
      </w:tabs>
      <w:spacing w:after="0" w:line="240" w:lineRule="auto"/>
    </w:pPr>
    <w:rPr>
      <w:lang w:val="es-CL" w:eastAsia="es-CL"/>
    </w:rPr>
  </w:style>
  <w:style w:type="paragraph" w:customStyle="1" w:styleId="7DDCE7A299B24D18863526C7E82BF9B01">
    <w:name w:val="7DDCE7A299B24D18863526C7E82BF9B01"/>
    <w:rsid w:val="0088568F"/>
    <w:pPr>
      <w:tabs>
        <w:tab w:val="center" w:pos="4419"/>
        <w:tab w:val="right" w:pos="8838"/>
      </w:tabs>
      <w:spacing w:after="0" w:line="240" w:lineRule="auto"/>
    </w:pPr>
    <w:rPr>
      <w:lang w:val="es-CL" w:eastAsia="es-CL"/>
    </w:rPr>
  </w:style>
  <w:style w:type="paragraph" w:customStyle="1" w:styleId="CC11D79FD5464506AD0FFCF4502183861">
    <w:name w:val="CC11D79FD5464506AD0FFCF4502183861"/>
    <w:rsid w:val="0088568F"/>
    <w:pPr>
      <w:tabs>
        <w:tab w:val="center" w:pos="4419"/>
        <w:tab w:val="right" w:pos="8838"/>
      </w:tabs>
      <w:spacing w:after="0" w:line="240" w:lineRule="auto"/>
    </w:pPr>
    <w:rPr>
      <w:lang w:val="es-CL" w:eastAsia="es-CL"/>
    </w:rPr>
  </w:style>
  <w:style w:type="paragraph" w:customStyle="1" w:styleId="922ADA5EA5934EE6A7A7006098BCC6321">
    <w:name w:val="922ADA5EA5934EE6A7A7006098BCC6321"/>
    <w:rsid w:val="0088568F"/>
    <w:pPr>
      <w:tabs>
        <w:tab w:val="center" w:pos="4419"/>
        <w:tab w:val="right" w:pos="8838"/>
      </w:tabs>
      <w:spacing w:after="0" w:line="240" w:lineRule="auto"/>
    </w:pPr>
    <w:rPr>
      <w:lang w:val="es-CL" w:eastAsia="es-CL"/>
    </w:rPr>
  </w:style>
  <w:style w:type="paragraph" w:customStyle="1" w:styleId="04623235546D463CA7D2F7B0DE150D9C1">
    <w:name w:val="04623235546D463CA7D2F7B0DE150D9C1"/>
    <w:rsid w:val="0088568F"/>
    <w:pPr>
      <w:tabs>
        <w:tab w:val="center" w:pos="4419"/>
        <w:tab w:val="right" w:pos="8838"/>
      </w:tabs>
      <w:spacing w:after="0" w:line="240" w:lineRule="auto"/>
    </w:pPr>
    <w:rPr>
      <w:lang w:val="es-CL" w:eastAsia="es-CL"/>
    </w:rPr>
  </w:style>
  <w:style w:type="paragraph" w:customStyle="1" w:styleId="09421959E9344A389F11C8CE99E21A421">
    <w:name w:val="09421959E9344A389F11C8CE99E21A421"/>
    <w:rsid w:val="0088568F"/>
    <w:pPr>
      <w:tabs>
        <w:tab w:val="center" w:pos="4419"/>
        <w:tab w:val="right" w:pos="8838"/>
      </w:tabs>
      <w:spacing w:after="0" w:line="240" w:lineRule="auto"/>
    </w:pPr>
    <w:rPr>
      <w:lang w:val="es-CL" w:eastAsia="es-CL"/>
    </w:rPr>
  </w:style>
  <w:style w:type="paragraph" w:customStyle="1" w:styleId="9C03DFF4499D41598BE3584DC35AFFA01">
    <w:name w:val="9C03DFF4499D41598BE3584DC35AFFA01"/>
    <w:rsid w:val="0088568F"/>
    <w:pPr>
      <w:tabs>
        <w:tab w:val="center" w:pos="4419"/>
        <w:tab w:val="right" w:pos="8838"/>
      </w:tabs>
      <w:spacing w:after="0" w:line="240" w:lineRule="auto"/>
    </w:pPr>
    <w:rPr>
      <w:lang w:val="es-CL" w:eastAsia="es-CL"/>
    </w:rPr>
  </w:style>
  <w:style w:type="paragraph" w:customStyle="1" w:styleId="DA631DDBDBED4202ACF38014B421E4581">
    <w:name w:val="DA631DDBDBED4202ACF38014B421E4581"/>
    <w:rsid w:val="0088568F"/>
    <w:pPr>
      <w:tabs>
        <w:tab w:val="center" w:pos="4419"/>
        <w:tab w:val="right" w:pos="8838"/>
      </w:tabs>
      <w:spacing w:after="0" w:line="240" w:lineRule="auto"/>
    </w:pPr>
    <w:rPr>
      <w:lang w:val="es-CL" w:eastAsia="es-CL"/>
    </w:rPr>
  </w:style>
  <w:style w:type="paragraph" w:customStyle="1" w:styleId="CB6CF56D3D11453F9FD10E1C2AA79AA01">
    <w:name w:val="CB6CF56D3D11453F9FD10E1C2AA79AA01"/>
    <w:rsid w:val="0088568F"/>
    <w:pPr>
      <w:tabs>
        <w:tab w:val="center" w:pos="4419"/>
        <w:tab w:val="right" w:pos="8838"/>
      </w:tabs>
      <w:spacing w:after="0" w:line="240" w:lineRule="auto"/>
    </w:pPr>
    <w:rPr>
      <w:lang w:val="es-CL" w:eastAsia="es-CL"/>
    </w:rPr>
  </w:style>
  <w:style w:type="paragraph" w:customStyle="1" w:styleId="89F4FBEFBC8D42DD8B23724439E6252D1">
    <w:name w:val="89F4FBEFBC8D42DD8B23724439E6252D1"/>
    <w:rsid w:val="0088568F"/>
    <w:pPr>
      <w:tabs>
        <w:tab w:val="center" w:pos="4419"/>
        <w:tab w:val="right" w:pos="8838"/>
      </w:tabs>
      <w:spacing w:after="0" w:line="240" w:lineRule="auto"/>
    </w:pPr>
    <w:rPr>
      <w:lang w:val="es-CL" w:eastAsia="es-CL"/>
    </w:rPr>
  </w:style>
  <w:style w:type="paragraph" w:customStyle="1" w:styleId="88A6A6B2A44740D48EB03A75A7EB1D431">
    <w:name w:val="88A6A6B2A44740D48EB03A75A7EB1D431"/>
    <w:rsid w:val="0088568F"/>
    <w:pPr>
      <w:tabs>
        <w:tab w:val="center" w:pos="4419"/>
        <w:tab w:val="right" w:pos="8838"/>
      </w:tabs>
      <w:spacing w:after="0" w:line="240" w:lineRule="auto"/>
    </w:pPr>
    <w:rPr>
      <w:lang w:val="es-CL" w:eastAsia="es-CL"/>
    </w:rPr>
  </w:style>
  <w:style w:type="paragraph" w:customStyle="1" w:styleId="342E5812872C4A12A3356971C95E416F1">
    <w:name w:val="342E5812872C4A12A3356971C95E416F1"/>
    <w:rsid w:val="0088568F"/>
    <w:pPr>
      <w:tabs>
        <w:tab w:val="center" w:pos="4419"/>
        <w:tab w:val="right" w:pos="8838"/>
      </w:tabs>
      <w:spacing w:after="0" w:line="240" w:lineRule="auto"/>
    </w:pPr>
    <w:rPr>
      <w:lang w:val="es-CL" w:eastAsia="es-CL"/>
    </w:rPr>
  </w:style>
  <w:style w:type="paragraph" w:customStyle="1" w:styleId="146BBAA6846741CA80C3ED9456F676CC1">
    <w:name w:val="146BBAA6846741CA80C3ED9456F676CC1"/>
    <w:rsid w:val="0088568F"/>
    <w:pPr>
      <w:tabs>
        <w:tab w:val="center" w:pos="4419"/>
        <w:tab w:val="right" w:pos="8838"/>
      </w:tabs>
      <w:spacing w:after="0" w:line="240" w:lineRule="auto"/>
    </w:pPr>
    <w:rPr>
      <w:lang w:val="es-CL" w:eastAsia="es-CL"/>
    </w:rPr>
  </w:style>
  <w:style w:type="paragraph" w:customStyle="1" w:styleId="7E8F5E73451842A687601A3DB996891A1">
    <w:name w:val="7E8F5E73451842A687601A3DB996891A1"/>
    <w:rsid w:val="0088568F"/>
    <w:pPr>
      <w:tabs>
        <w:tab w:val="center" w:pos="4419"/>
        <w:tab w:val="right" w:pos="8838"/>
      </w:tabs>
      <w:spacing w:after="0" w:line="240" w:lineRule="auto"/>
    </w:pPr>
    <w:rPr>
      <w:lang w:val="es-CL" w:eastAsia="es-CL"/>
    </w:rPr>
  </w:style>
  <w:style w:type="paragraph" w:customStyle="1" w:styleId="E42F430C07244F708B8FBED14B813CA71">
    <w:name w:val="E42F430C07244F708B8FBED14B813CA71"/>
    <w:rsid w:val="0088568F"/>
    <w:pPr>
      <w:tabs>
        <w:tab w:val="center" w:pos="4419"/>
        <w:tab w:val="right" w:pos="8838"/>
      </w:tabs>
      <w:spacing w:after="0" w:line="240" w:lineRule="auto"/>
    </w:pPr>
    <w:rPr>
      <w:lang w:val="es-CL" w:eastAsia="es-CL"/>
    </w:rPr>
  </w:style>
  <w:style w:type="paragraph" w:customStyle="1" w:styleId="44737EC1EEB14D94813856401E70329E1">
    <w:name w:val="44737EC1EEB14D94813856401E70329E1"/>
    <w:rsid w:val="0088568F"/>
    <w:pPr>
      <w:tabs>
        <w:tab w:val="center" w:pos="4419"/>
        <w:tab w:val="right" w:pos="8838"/>
      </w:tabs>
      <w:spacing w:after="0" w:line="240" w:lineRule="auto"/>
    </w:pPr>
    <w:rPr>
      <w:lang w:val="es-CL" w:eastAsia="es-CL"/>
    </w:rPr>
  </w:style>
  <w:style w:type="paragraph" w:customStyle="1" w:styleId="1277FA6B21C143E5AFF8EEB8503B735F1">
    <w:name w:val="1277FA6B21C143E5AFF8EEB8503B735F1"/>
    <w:rsid w:val="0088568F"/>
    <w:pPr>
      <w:tabs>
        <w:tab w:val="center" w:pos="4419"/>
        <w:tab w:val="right" w:pos="8838"/>
      </w:tabs>
      <w:spacing w:after="0" w:line="240" w:lineRule="auto"/>
    </w:pPr>
    <w:rPr>
      <w:lang w:val="es-CL" w:eastAsia="es-CL"/>
    </w:rPr>
  </w:style>
  <w:style w:type="paragraph" w:customStyle="1" w:styleId="B5A28F463CFB44CA99C784F4015C14301">
    <w:name w:val="B5A28F463CFB44CA99C784F4015C14301"/>
    <w:rsid w:val="0088568F"/>
    <w:pPr>
      <w:tabs>
        <w:tab w:val="center" w:pos="4419"/>
        <w:tab w:val="right" w:pos="8838"/>
      </w:tabs>
      <w:spacing w:after="0" w:line="240" w:lineRule="auto"/>
    </w:pPr>
    <w:rPr>
      <w:lang w:val="es-CL" w:eastAsia="es-CL"/>
    </w:rPr>
  </w:style>
  <w:style w:type="paragraph" w:customStyle="1" w:styleId="95CA58351B3B4D6A9A24ABF6F17273611">
    <w:name w:val="95CA58351B3B4D6A9A24ABF6F17273611"/>
    <w:rsid w:val="0088568F"/>
    <w:pPr>
      <w:tabs>
        <w:tab w:val="center" w:pos="4419"/>
        <w:tab w:val="right" w:pos="8838"/>
      </w:tabs>
      <w:spacing w:after="0" w:line="240" w:lineRule="auto"/>
    </w:pPr>
    <w:rPr>
      <w:lang w:val="es-CL" w:eastAsia="es-CL"/>
    </w:rPr>
  </w:style>
  <w:style w:type="paragraph" w:customStyle="1" w:styleId="B04460A8E0854B69BE678CF4DCF3313E1">
    <w:name w:val="B04460A8E0854B69BE678CF4DCF3313E1"/>
    <w:rsid w:val="0088568F"/>
    <w:pPr>
      <w:tabs>
        <w:tab w:val="center" w:pos="4419"/>
        <w:tab w:val="right" w:pos="8838"/>
      </w:tabs>
      <w:spacing w:after="0" w:line="240" w:lineRule="auto"/>
    </w:pPr>
    <w:rPr>
      <w:lang w:val="es-CL" w:eastAsia="es-CL"/>
    </w:rPr>
  </w:style>
  <w:style w:type="paragraph" w:customStyle="1" w:styleId="1A216F7FA0254BC08DDDFCA133D32E1D1">
    <w:name w:val="1A216F7FA0254BC08DDDFCA133D32E1D1"/>
    <w:rsid w:val="0088568F"/>
    <w:pPr>
      <w:tabs>
        <w:tab w:val="center" w:pos="4419"/>
        <w:tab w:val="right" w:pos="8838"/>
      </w:tabs>
      <w:spacing w:after="0" w:line="240" w:lineRule="auto"/>
    </w:pPr>
    <w:rPr>
      <w:lang w:val="es-CL" w:eastAsia="es-CL"/>
    </w:rPr>
  </w:style>
  <w:style w:type="paragraph" w:customStyle="1" w:styleId="CAF0BA5031CA4CF2A40F86BB154558151">
    <w:name w:val="CAF0BA5031CA4CF2A40F86BB154558151"/>
    <w:rsid w:val="0088568F"/>
    <w:pPr>
      <w:tabs>
        <w:tab w:val="center" w:pos="4419"/>
        <w:tab w:val="right" w:pos="8838"/>
      </w:tabs>
      <w:spacing w:after="0" w:line="240" w:lineRule="auto"/>
    </w:pPr>
    <w:rPr>
      <w:lang w:val="es-CL" w:eastAsia="es-CL"/>
    </w:rPr>
  </w:style>
  <w:style w:type="paragraph" w:customStyle="1" w:styleId="C883B6785B644D1DBE8E27767A8F55881">
    <w:name w:val="C883B6785B644D1DBE8E27767A8F55881"/>
    <w:rsid w:val="0088568F"/>
    <w:pPr>
      <w:tabs>
        <w:tab w:val="center" w:pos="4419"/>
        <w:tab w:val="right" w:pos="8838"/>
      </w:tabs>
      <w:spacing w:after="0" w:line="240" w:lineRule="auto"/>
    </w:pPr>
    <w:rPr>
      <w:lang w:val="es-CL" w:eastAsia="es-CL"/>
    </w:rPr>
  </w:style>
  <w:style w:type="paragraph" w:customStyle="1" w:styleId="063306CF68564C2F957F040170F615981">
    <w:name w:val="063306CF68564C2F957F040170F615981"/>
    <w:rsid w:val="0088568F"/>
    <w:pPr>
      <w:tabs>
        <w:tab w:val="center" w:pos="4419"/>
        <w:tab w:val="right" w:pos="8838"/>
      </w:tabs>
      <w:spacing w:after="0" w:line="240" w:lineRule="auto"/>
    </w:pPr>
    <w:rPr>
      <w:lang w:val="es-CL" w:eastAsia="es-CL"/>
    </w:rPr>
  </w:style>
  <w:style w:type="paragraph" w:customStyle="1" w:styleId="2CA2BAE6BC2C42D2909611F5A451932F1">
    <w:name w:val="2CA2BAE6BC2C42D2909611F5A451932F1"/>
    <w:rsid w:val="0088568F"/>
    <w:rPr>
      <w:lang w:val="es-CL" w:eastAsia="es-CL"/>
    </w:rPr>
  </w:style>
  <w:style w:type="paragraph" w:customStyle="1" w:styleId="2B03664E93814C479552E65DBEA6F5D01">
    <w:name w:val="2B03664E93814C479552E65DBEA6F5D01"/>
    <w:rsid w:val="0088568F"/>
    <w:pPr>
      <w:tabs>
        <w:tab w:val="center" w:pos="4419"/>
        <w:tab w:val="right" w:pos="8838"/>
      </w:tabs>
      <w:spacing w:after="0" w:line="240" w:lineRule="auto"/>
    </w:pPr>
    <w:rPr>
      <w:lang w:val="es-CL" w:eastAsia="es-CL"/>
    </w:rPr>
  </w:style>
  <w:style w:type="paragraph" w:customStyle="1" w:styleId="34144DC6141B431188A3629FCB2262711">
    <w:name w:val="34144DC6141B431188A3629FCB2262711"/>
    <w:rsid w:val="0088568F"/>
    <w:pPr>
      <w:tabs>
        <w:tab w:val="center" w:pos="4419"/>
        <w:tab w:val="right" w:pos="8838"/>
      </w:tabs>
      <w:spacing w:after="0" w:line="240" w:lineRule="auto"/>
    </w:pPr>
    <w:rPr>
      <w:lang w:val="es-CL" w:eastAsia="es-CL"/>
    </w:rPr>
  </w:style>
  <w:style w:type="paragraph" w:customStyle="1" w:styleId="23147FC70DE144579CE1128BFD8338201">
    <w:name w:val="23147FC70DE144579CE1128BFD8338201"/>
    <w:rsid w:val="0088568F"/>
    <w:pPr>
      <w:tabs>
        <w:tab w:val="center" w:pos="4419"/>
        <w:tab w:val="right" w:pos="8838"/>
      </w:tabs>
      <w:spacing w:after="0" w:line="240" w:lineRule="auto"/>
    </w:pPr>
    <w:rPr>
      <w:lang w:val="es-CL" w:eastAsia="es-CL"/>
    </w:rPr>
  </w:style>
  <w:style w:type="paragraph" w:customStyle="1" w:styleId="BF19EDBD5D504BE3A3AC28B40B623C5C1">
    <w:name w:val="BF19EDBD5D504BE3A3AC28B40B623C5C1"/>
    <w:rsid w:val="0088568F"/>
    <w:pPr>
      <w:tabs>
        <w:tab w:val="center" w:pos="4419"/>
        <w:tab w:val="right" w:pos="8838"/>
      </w:tabs>
      <w:spacing w:after="0" w:line="240" w:lineRule="auto"/>
    </w:pPr>
    <w:rPr>
      <w:lang w:val="es-CL" w:eastAsia="es-CL"/>
    </w:rPr>
  </w:style>
  <w:style w:type="paragraph" w:customStyle="1" w:styleId="B851E4F1A02246CAAA9EE6CCA3BBC19E1">
    <w:name w:val="B851E4F1A02246CAAA9EE6CCA3BBC19E1"/>
    <w:rsid w:val="0088568F"/>
    <w:rPr>
      <w:lang w:val="es-CL" w:eastAsia="es-CL"/>
    </w:rPr>
  </w:style>
  <w:style w:type="paragraph" w:customStyle="1" w:styleId="4F31CCF97E1F411595E156AC404F9F201">
    <w:name w:val="4F31CCF97E1F411595E156AC404F9F201"/>
    <w:rsid w:val="0088568F"/>
    <w:pPr>
      <w:tabs>
        <w:tab w:val="center" w:pos="4419"/>
        <w:tab w:val="right" w:pos="8838"/>
      </w:tabs>
      <w:spacing w:after="0" w:line="240" w:lineRule="auto"/>
    </w:pPr>
    <w:rPr>
      <w:lang w:val="es-CL" w:eastAsia="es-CL"/>
    </w:rPr>
  </w:style>
  <w:style w:type="paragraph" w:customStyle="1" w:styleId="704BCFE61BCB4DC7AB929507F18BC74E1">
    <w:name w:val="704BCFE61BCB4DC7AB929507F18BC74E1"/>
    <w:rsid w:val="0088568F"/>
    <w:pPr>
      <w:tabs>
        <w:tab w:val="center" w:pos="4419"/>
        <w:tab w:val="right" w:pos="8838"/>
      </w:tabs>
      <w:spacing w:after="0" w:line="240" w:lineRule="auto"/>
    </w:pPr>
    <w:rPr>
      <w:lang w:val="es-CL" w:eastAsia="es-CL"/>
    </w:rPr>
  </w:style>
  <w:style w:type="paragraph" w:customStyle="1" w:styleId="7ACA259425F44A099A32C1319D3A79231">
    <w:name w:val="7ACA259425F44A099A32C1319D3A79231"/>
    <w:rsid w:val="0088568F"/>
    <w:pPr>
      <w:tabs>
        <w:tab w:val="center" w:pos="4419"/>
        <w:tab w:val="right" w:pos="8838"/>
      </w:tabs>
      <w:spacing w:after="0" w:line="240" w:lineRule="auto"/>
    </w:pPr>
    <w:rPr>
      <w:lang w:val="es-CL" w:eastAsia="es-CL"/>
    </w:rPr>
  </w:style>
  <w:style w:type="paragraph" w:customStyle="1" w:styleId="C2709098BE7148C480D230C02154AE801">
    <w:name w:val="C2709098BE7148C480D230C02154AE801"/>
    <w:rsid w:val="0088568F"/>
    <w:pPr>
      <w:tabs>
        <w:tab w:val="center" w:pos="4419"/>
        <w:tab w:val="right" w:pos="8838"/>
      </w:tabs>
      <w:spacing w:after="0" w:line="240" w:lineRule="auto"/>
    </w:pPr>
    <w:rPr>
      <w:lang w:val="es-CL" w:eastAsia="es-CL"/>
    </w:rPr>
  </w:style>
  <w:style w:type="paragraph" w:customStyle="1" w:styleId="8BDC42B429884A5D8217427E9744FB291">
    <w:name w:val="8BDC42B429884A5D8217427E9744FB291"/>
    <w:rsid w:val="0088568F"/>
    <w:rPr>
      <w:lang w:val="es-CL" w:eastAsia="es-CL"/>
    </w:rPr>
  </w:style>
  <w:style w:type="paragraph" w:customStyle="1" w:styleId="FCA7DDFA576E466DA62E595CD779EAAC1">
    <w:name w:val="FCA7DDFA576E466DA62E595CD779EAAC1"/>
    <w:rsid w:val="0088568F"/>
    <w:pPr>
      <w:tabs>
        <w:tab w:val="center" w:pos="4419"/>
        <w:tab w:val="right" w:pos="8838"/>
      </w:tabs>
      <w:spacing w:after="0" w:line="240" w:lineRule="auto"/>
    </w:pPr>
    <w:rPr>
      <w:lang w:val="es-CL" w:eastAsia="es-CL"/>
    </w:rPr>
  </w:style>
  <w:style w:type="paragraph" w:customStyle="1" w:styleId="ECD284966B1D498699B4B93D2399280D1">
    <w:name w:val="ECD284966B1D498699B4B93D2399280D1"/>
    <w:rsid w:val="0088568F"/>
    <w:pPr>
      <w:tabs>
        <w:tab w:val="center" w:pos="4419"/>
        <w:tab w:val="right" w:pos="8838"/>
      </w:tabs>
      <w:spacing w:after="0" w:line="240" w:lineRule="auto"/>
    </w:pPr>
    <w:rPr>
      <w:lang w:val="es-CL" w:eastAsia="es-CL"/>
    </w:rPr>
  </w:style>
  <w:style w:type="paragraph" w:customStyle="1" w:styleId="1280874501E24127BA9AB21E91B9D1E41">
    <w:name w:val="1280874501E24127BA9AB21E91B9D1E41"/>
    <w:rsid w:val="0088568F"/>
    <w:pPr>
      <w:tabs>
        <w:tab w:val="center" w:pos="4419"/>
        <w:tab w:val="right" w:pos="8838"/>
      </w:tabs>
      <w:spacing w:after="0" w:line="240" w:lineRule="auto"/>
    </w:pPr>
    <w:rPr>
      <w:lang w:val="es-CL" w:eastAsia="es-CL"/>
    </w:rPr>
  </w:style>
  <w:style w:type="paragraph" w:customStyle="1" w:styleId="20C5FDB0A47B464296BD1798DBD5A3D51">
    <w:name w:val="20C5FDB0A47B464296BD1798DBD5A3D51"/>
    <w:rsid w:val="0088568F"/>
    <w:pPr>
      <w:tabs>
        <w:tab w:val="center" w:pos="4419"/>
        <w:tab w:val="right" w:pos="8838"/>
      </w:tabs>
      <w:spacing w:after="0" w:line="240" w:lineRule="auto"/>
    </w:pPr>
    <w:rPr>
      <w:lang w:val="es-CL" w:eastAsia="es-CL"/>
    </w:rPr>
  </w:style>
  <w:style w:type="paragraph" w:customStyle="1" w:styleId="94DFFB7DB0EB47C28F69A531E0E9B2BA1">
    <w:name w:val="94DFFB7DB0EB47C28F69A531E0E9B2BA1"/>
    <w:rsid w:val="0088568F"/>
    <w:pPr>
      <w:tabs>
        <w:tab w:val="center" w:pos="4419"/>
        <w:tab w:val="right" w:pos="8838"/>
      </w:tabs>
      <w:spacing w:after="0" w:line="240" w:lineRule="auto"/>
    </w:pPr>
    <w:rPr>
      <w:lang w:val="es-CL" w:eastAsia="es-CL"/>
    </w:rPr>
  </w:style>
  <w:style w:type="paragraph" w:customStyle="1" w:styleId="6490BA530A5F423EADE7F0996FDB194A1">
    <w:name w:val="6490BA530A5F423EADE7F0996FDB194A1"/>
    <w:rsid w:val="0088568F"/>
    <w:pPr>
      <w:tabs>
        <w:tab w:val="center" w:pos="4419"/>
        <w:tab w:val="right" w:pos="8838"/>
      </w:tabs>
      <w:spacing w:after="0" w:line="240" w:lineRule="auto"/>
    </w:pPr>
    <w:rPr>
      <w:lang w:val="es-CL" w:eastAsia="es-CL"/>
    </w:rPr>
  </w:style>
  <w:style w:type="paragraph" w:customStyle="1" w:styleId="9E6B0835572A4110AD5A806491E2645C1">
    <w:name w:val="9E6B0835572A4110AD5A806491E2645C1"/>
    <w:rsid w:val="0088568F"/>
    <w:pPr>
      <w:tabs>
        <w:tab w:val="center" w:pos="4419"/>
        <w:tab w:val="right" w:pos="8838"/>
      </w:tabs>
      <w:spacing w:after="0" w:line="240" w:lineRule="auto"/>
    </w:pPr>
    <w:rPr>
      <w:lang w:val="es-CL" w:eastAsia="es-CL"/>
    </w:rPr>
  </w:style>
  <w:style w:type="paragraph" w:customStyle="1" w:styleId="2B38157B82AF4EF2AE0D391CA2AAFB541">
    <w:name w:val="2B38157B82AF4EF2AE0D391CA2AAFB541"/>
    <w:rsid w:val="0088568F"/>
    <w:pPr>
      <w:tabs>
        <w:tab w:val="center" w:pos="4419"/>
        <w:tab w:val="right" w:pos="8838"/>
      </w:tabs>
      <w:spacing w:after="0" w:line="240" w:lineRule="auto"/>
    </w:pPr>
    <w:rPr>
      <w:lang w:val="es-CL" w:eastAsia="es-CL"/>
    </w:rPr>
  </w:style>
  <w:style w:type="paragraph" w:customStyle="1" w:styleId="F65AB6D831854B5FB5A96348C66DBCA81">
    <w:name w:val="F65AB6D831854B5FB5A96348C66DBCA81"/>
    <w:rsid w:val="0088568F"/>
    <w:pPr>
      <w:tabs>
        <w:tab w:val="center" w:pos="4419"/>
        <w:tab w:val="right" w:pos="8838"/>
      </w:tabs>
      <w:spacing w:after="0" w:line="240" w:lineRule="auto"/>
    </w:pPr>
    <w:rPr>
      <w:lang w:val="es-CL" w:eastAsia="es-CL"/>
    </w:rPr>
  </w:style>
  <w:style w:type="paragraph" w:customStyle="1" w:styleId="AD46BCA9F8AD458B8E975A7716F7305B1">
    <w:name w:val="AD46BCA9F8AD458B8E975A7716F7305B1"/>
    <w:rsid w:val="0088568F"/>
    <w:pPr>
      <w:tabs>
        <w:tab w:val="center" w:pos="4419"/>
        <w:tab w:val="right" w:pos="8838"/>
      </w:tabs>
      <w:spacing w:after="0" w:line="240" w:lineRule="auto"/>
    </w:pPr>
    <w:rPr>
      <w:lang w:val="es-CL" w:eastAsia="es-CL"/>
    </w:rPr>
  </w:style>
  <w:style w:type="paragraph" w:customStyle="1" w:styleId="8847EBD7438B4DF2AA3A1A4E2066C7D41">
    <w:name w:val="8847EBD7438B4DF2AA3A1A4E2066C7D41"/>
    <w:rsid w:val="0088568F"/>
    <w:pPr>
      <w:tabs>
        <w:tab w:val="center" w:pos="4419"/>
        <w:tab w:val="right" w:pos="8838"/>
      </w:tabs>
      <w:spacing w:after="0" w:line="240" w:lineRule="auto"/>
    </w:pPr>
    <w:rPr>
      <w:lang w:val="es-CL" w:eastAsia="es-CL"/>
    </w:rPr>
  </w:style>
  <w:style w:type="paragraph" w:customStyle="1" w:styleId="1F9D50C3F8714FAE996996D655D2DB291">
    <w:name w:val="1F9D50C3F8714FAE996996D655D2DB291"/>
    <w:rsid w:val="0088568F"/>
    <w:pPr>
      <w:tabs>
        <w:tab w:val="center" w:pos="4419"/>
        <w:tab w:val="right" w:pos="8838"/>
      </w:tabs>
      <w:spacing w:after="0" w:line="240" w:lineRule="auto"/>
    </w:pPr>
    <w:rPr>
      <w:lang w:val="es-CL" w:eastAsia="es-CL"/>
    </w:rPr>
  </w:style>
  <w:style w:type="paragraph" w:customStyle="1" w:styleId="E10D4E8ADDD24BE3B9D16084DE6CD8E41">
    <w:name w:val="E10D4E8ADDD24BE3B9D16084DE6CD8E41"/>
    <w:rsid w:val="0088568F"/>
    <w:pPr>
      <w:tabs>
        <w:tab w:val="center" w:pos="4419"/>
        <w:tab w:val="right" w:pos="8838"/>
      </w:tabs>
      <w:spacing w:after="0" w:line="240" w:lineRule="auto"/>
    </w:pPr>
    <w:rPr>
      <w:lang w:val="es-CL" w:eastAsia="es-CL"/>
    </w:rPr>
  </w:style>
  <w:style w:type="paragraph" w:customStyle="1" w:styleId="F0F097E51ACD4DB493C140090C06663C1">
    <w:name w:val="F0F097E51ACD4DB493C140090C06663C1"/>
    <w:rsid w:val="0088568F"/>
    <w:pPr>
      <w:tabs>
        <w:tab w:val="center" w:pos="4419"/>
        <w:tab w:val="right" w:pos="8838"/>
      </w:tabs>
      <w:spacing w:after="0" w:line="240" w:lineRule="auto"/>
    </w:pPr>
    <w:rPr>
      <w:lang w:val="es-CL" w:eastAsia="es-CL"/>
    </w:rPr>
  </w:style>
  <w:style w:type="paragraph" w:customStyle="1" w:styleId="D5DFB089127940D3BE14CC46E81D437A1">
    <w:name w:val="D5DFB089127940D3BE14CC46E81D437A1"/>
    <w:rsid w:val="0088568F"/>
    <w:pPr>
      <w:tabs>
        <w:tab w:val="center" w:pos="4419"/>
        <w:tab w:val="right" w:pos="8838"/>
      </w:tabs>
      <w:spacing w:after="0" w:line="240" w:lineRule="auto"/>
    </w:pPr>
    <w:rPr>
      <w:lang w:val="es-CL" w:eastAsia="es-CL"/>
    </w:rPr>
  </w:style>
  <w:style w:type="paragraph" w:customStyle="1" w:styleId="26CEFA69FD244A2B830EDBF2DB9BB0941">
    <w:name w:val="26CEFA69FD244A2B830EDBF2DB9BB0941"/>
    <w:rsid w:val="0088568F"/>
    <w:pPr>
      <w:tabs>
        <w:tab w:val="center" w:pos="4419"/>
        <w:tab w:val="right" w:pos="8838"/>
      </w:tabs>
      <w:spacing w:after="0" w:line="240" w:lineRule="auto"/>
    </w:pPr>
    <w:rPr>
      <w:lang w:val="es-CL" w:eastAsia="es-CL"/>
    </w:rPr>
  </w:style>
  <w:style w:type="paragraph" w:customStyle="1" w:styleId="09DEFF4C22A84E94BEB4CD082785D5ED1">
    <w:name w:val="09DEFF4C22A84E94BEB4CD082785D5ED1"/>
    <w:rsid w:val="0088568F"/>
    <w:pPr>
      <w:tabs>
        <w:tab w:val="center" w:pos="4419"/>
        <w:tab w:val="right" w:pos="8838"/>
      </w:tabs>
      <w:spacing w:after="0" w:line="240" w:lineRule="auto"/>
    </w:pPr>
    <w:rPr>
      <w:lang w:val="es-CL" w:eastAsia="es-CL"/>
    </w:rPr>
  </w:style>
  <w:style w:type="paragraph" w:customStyle="1" w:styleId="4E33198825F9459591E77E32A54BD03B1">
    <w:name w:val="4E33198825F9459591E77E32A54BD03B1"/>
    <w:rsid w:val="0088568F"/>
    <w:pPr>
      <w:tabs>
        <w:tab w:val="center" w:pos="4419"/>
        <w:tab w:val="right" w:pos="8838"/>
      </w:tabs>
      <w:spacing w:after="0" w:line="240" w:lineRule="auto"/>
    </w:pPr>
    <w:rPr>
      <w:lang w:val="es-CL" w:eastAsia="es-CL"/>
    </w:rPr>
  </w:style>
  <w:style w:type="paragraph" w:customStyle="1" w:styleId="600D57DD76714DCAA32CFB9847336FCD1">
    <w:name w:val="600D57DD76714DCAA32CFB9847336FCD1"/>
    <w:rsid w:val="0088568F"/>
    <w:pPr>
      <w:tabs>
        <w:tab w:val="center" w:pos="4419"/>
        <w:tab w:val="right" w:pos="8838"/>
      </w:tabs>
      <w:spacing w:after="0" w:line="240" w:lineRule="auto"/>
    </w:pPr>
    <w:rPr>
      <w:lang w:val="es-CL" w:eastAsia="es-CL"/>
    </w:rPr>
  </w:style>
  <w:style w:type="paragraph" w:customStyle="1" w:styleId="68E8258EBD604D90A41FED5C6E8604081">
    <w:name w:val="68E8258EBD604D90A41FED5C6E8604081"/>
    <w:rsid w:val="0088568F"/>
    <w:pPr>
      <w:tabs>
        <w:tab w:val="center" w:pos="4419"/>
        <w:tab w:val="right" w:pos="8838"/>
      </w:tabs>
      <w:spacing w:after="0" w:line="240" w:lineRule="auto"/>
    </w:pPr>
    <w:rPr>
      <w:lang w:val="es-CL" w:eastAsia="es-CL"/>
    </w:rPr>
  </w:style>
  <w:style w:type="paragraph" w:customStyle="1" w:styleId="1A14ABBC68B447929C168D01790C0CFC1">
    <w:name w:val="1A14ABBC68B447929C168D01790C0CFC1"/>
    <w:rsid w:val="0088568F"/>
    <w:pPr>
      <w:tabs>
        <w:tab w:val="center" w:pos="4419"/>
        <w:tab w:val="right" w:pos="8838"/>
      </w:tabs>
      <w:spacing w:after="0" w:line="240" w:lineRule="auto"/>
    </w:pPr>
    <w:rPr>
      <w:lang w:val="es-CL" w:eastAsia="es-CL"/>
    </w:rPr>
  </w:style>
  <w:style w:type="paragraph" w:customStyle="1" w:styleId="0D7B5D202FC24ABAAEE6EAA87748B2361">
    <w:name w:val="0D7B5D202FC24ABAAEE6EAA87748B2361"/>
    <w:rsid w:val="0088568F"/>
    <w:pPr>
      <w:tabs>
        <w:tab w:val="center" w:pos="4419"/>
        <w:tab w:val="right" w:pos="8838"/>
      </w:tabs>
      <w:spacing w:after="0" w:line="240" w:lineRule="auto"/>
    </w:pPr>
    <w:rPr>
      <w:lang w:val="es-CL" w:eastAsia="es-CL"/>
    </w:rPr>
  </w:style>
  <w:style w:type="paragraph" w:customStyle="1" w:styleId="2D04D0AE713F4850851FF73E1B107E7D1">
    <w:name w:val="2D04D0AE713F4850851FF73E1B107E7D1"/>
    <w:rsid w:val="0088568F"/>
    <w:pPr>
      <w:tabs>
        <w:tab w:val="center" w:pos="4419"/>
        <w:tab w:val="right" w:pos="8838"/>
      </w:tabs>
      <w:spacing w:after="0" w:line="240" w:lineRule="auto"/>
    </w:pPr>
    <w:rPr>
      <w:lang w:val="es-CL" w:eastAsia="es-CL"/>
    </w:rPr>
  </w:style>
  <w:style w:type="paragraph" w:customStyle="1" w:styleId="11E0F498B92C4663895EADDE6A011F361">
    <w:name w:val="11E0F498B92C4663895EADDE6A011F361"/>
    <w:rsid w:val="0088568F"/>
    <w:pPr>
      <w:tabs>
        <w:tab w:val="center" w:pos="4419"/>
        <w:tab w:val="right" w:pos="8838"/>
      </w:tabs>
      <w:spacing w:after="0" w:line="240" w:lineRule="auto"/>
    </w:pPr>
    <w:rPr>
      <w:lang w:val="es-CL" w:eastAsia="es-CL"/>
    </w:rPr>
  </w:style>
  <w:style w:type="paragraph" w:customStyle="1" w:styleId="E270EAC5AFB0491A829E920AE17CEBBE1">
    <w:name w:val="E270EAC5AFB0491A829E920AE17CEBBE1"/>
    <w:rsid w:val="0088568F"/>
    <w:pPr>
      <w:tabs>
        <w:tab w:val="center" w:pos="4419"/>
        <w:tab w:val="right" w:pos="8838"/>
      </w:tabs>
      <w:spacing w:after="0" w:line="240" w:lineRule="auto"/>
    </w:pPr>
    <w:rPr>
      <w:lang w:val="es-CL" w:eastAsia="es-CL"/>
    </w:rPr>
  </w:style>
  <w:style w:type="paragraph" w:customStyle="1" w:styleId="CFED58D3AD904EAAA9C0BAEE28850F201">
    <w:name w:val="CFED58D3AD904EAAA9C0BAEE28850F201"/>
    <w:rsid w:val="0088568F"/>
    <w:pPr>
      <w:tabs>
        <w:tab w:val="center" w:pos="4419"/>
        <w:tab w:val="right" w:pos="8838"/>
      </w:tabs>
      <w:spacing w:after="0" w:line="240" w:lineRule="auto"/>
    </w:pPr>
    <w:rPr>
      <w:lang w:val="es-CL" w:eastAsia="es-CL"/>
    </w:rPr>
  </w:style>
  <w:style w:type="paragraph" w:customStyle="1" w:styleId="4CA601C591624604A4887A2BBA7D68C71">
    <w:name w:val="4CA601C591624604A4887A2BBA7D68C71"/>
    <w:rsid w:val="0088568F"/>
    <w:pPr>
      <w:tabs>
        <w:tab w:val="center" w:pos="4419"/>
        <w:tab w:val="right" w:pos="8838"/>
      </w:tabs>
      <w:spacing w:after="0" w:line="240" w:lineRule="auto"/>
    </w:pPr>
    <w:rPr>
      <w:lang w:val="es-CL" w:eastAsia="es-CL"/>
    </w:rPr>
  </w:style>
  <w:style w:type="paragraph" w:customStyle="1" w:styleId="422C0A17B4AD4744A693578C43C66A331">
    <w:name w:val="422C0A17B4AD4744A693578C43C66A331"/>
    <w:rsid w:val="0088568F"/>
    <w:pPr>
      <w:tabs>
        <w:tab w:val="center" w:pos="4419"/>
        <w:tab w:val="right" w:pos="8838"/>
      </w:tabs>
      <w:spacing w:after="0" w:line="240" w:lineRule="auto"/>
    </w:pPr>
    <w:rPr>
      <w:lang w:val="es-CL" w:eastAsia="es-CL"/>
    </w:rPr>
  </w:style>
  <w:style w:type="paragraph" w:customStyle="1" w:styleId="0AAE92C75E2340C4B510284920F3D7F01">
    <w:name w:val="0AAE92C75E2340C4B510284920F3D7F01"/>
    <w:rsid w:val="0088568F"/>
    <w:pPr>
      <w:tabs>
        <w:tab w:val="center" w:pos="4419"/>
        <w:tab w:val="right" w:pos="8838"/>
      </w:tabs>
      <w:spacing w:after="0" w:line="240" w:lineRule="auto"/>
    </w:pPr>
    <w:rPr>
      <w:lang w:val="es-CL" w:eastAsia="es-CL"/>
    </w:rPr>
  </w:style>
  <w:style w:type="paragraph" w:customStyle="1" w:styleId="05D9DB1D10544A5198A650DF473300661">
    <w:name w:val="05D9DB1D10544A5198A650DF473300661"/>
    <w:rsid w:val="0088568F"/>
    <w:pPr>
      <w:tabs>
        <w:tab w:val="center" w:pos="4419"/>
        <w:tab w:val="right" w:pos="8838"/>
      </w:tabs>
      <w:spacing w:after="0" w:line="240" w:lineRule="auto"/>
    </w:pPr>
    <w:rPr>
      <w:lang w:val="es-CL" w:eastAsia="es-CL"/>
    </w:rPr>
  </w:style>
  <w:style w:type="paragraph" w:customStyle="1" w:styleId="29637EA50AE24027AFB207F07DFAF85E1">
    <w:name w:val="29637EA50AE24027AFB207F07DFAF85E1"/>
    <w:rsid w:val="0088568F"/>
    <w:pPr>
      <w:tabs>
        <w:tab w:val="center" w:pos="4419"/>
        <w:tab w:val="right" w:pos="8838"/>
      </w:tabs>
      <w:spacing w:after="0" w:line="240" w:lineRule="auto"/>
    </w:pPr>
    <w:rPr>
      <w:lang w:val="es-CL" w:eastAsia="es-CL"/>
    </w:rPr>
  </w:style>
  <w:style w:type="paragraph" w:customStyle="1" w:styleId="EFE8BDF8BE40452E938C49EA4554DBF01">
    <w:name w:val="EFE8BDF8BE40452E938C49EA4554DBF01"/>
    <w:rsid w:val="0088568F"/>
    <w:pPr>
      <w:tabs>
        <w:tab w:val="center" w:pos="4419"/>
        <w:tab w:val="right" w:pos="8838"/>
      </w:tabs>
      <w:spacing w:after="0" w:line="240" w:lineRule="auto"/>
    </w:pPr>
    <w:rPr>
      <w:lang w:val="es-CL" w:eastAsia="es-CL"/>
    </w:rPr>
  </w:style>
  <w:style w:type="paragraph" w:customStyle="1" w:styleId="FB2DD615F9224066BD36609C2C316E871">
    <w:name w:val="FB2DD615F9224066BD36609C2C316E871"/>
    <w:rsid w:val="0088568F"/>
    <w:pPr>
      <w:tabs>
        <w:tab w:val="center" w:pos="4419"/>
        <w:tab w:val="right" w:pos="8838"/>
      </w:tabs>
      <w:spacing w:after="0" w:line="240" w:lineRule="auto"/>
    </w:pPr>
    <w:rPr>
      <w:lang w:val="es-CL" w:eastAsia="es-CL"/>
    </w:rPr>
  </w:style>
  <w:style w:type="paragraph" w:customStyle="1" w:styleId="43D19251739340CD98C860141CBC53121">
    <w:name w:val="43D19251739340CD98C860141CBC53121"/>
    <w:rsid w:val="0088568F"/>
    <w:pPr>
      <w:tabs>
        <w:tab w:val="center" w:pos="4419"/>
        <w:tab w:val="right" w:pos="8838"/>
      </w:tabs>
      <w:spacing w:after="0" w:line="240" w:lineRule="auto"/>
    </w:pPr>
    <w:rPr>
      <w:lang w:val="es-CL" w:eastAsia="es-CL"/>
    </w:rPr>
  </w:style>
  <w:style w:type="paragraph" w:customStyle="1" w:styleId="37F414FB5A58457A94C3A50E4106E5DF1">
    <w:name w:val="37F414FB5A58457A94C3A50E4106E5DF1"/>
    <w:rsid w:val="0088568F"/>
    <w:rPr>
      <w:lang w:val="es-CL" w:eastAsia="es-CL"/>
    </w:rPr>
  </w:style>
  <w:style w:type="paragraph" w:customStyle="1" w:styleId="6D1C1F89DC0D400A9FAC3D4D24C547741">
    <w:name w:val="6D1C1F89DC0D400A9FAC3D4D24C547741"/>
    <w:rsid w:val="0088568F"/>
    <w:rPr>
      <w:lang w:val="es-CL" w:eastAsia="es-CL"/>
    </w:rPr>
  </w:style>
  <w:style w:type="paragraph" w:customStyle="1" w:styleId="157ABD5A584645ADBC4DAD4ECFC013641">
    <w:name w:val="157ABD5A584645ADBC4DAD4ECFC013641"/>
    <w:rsid w:val="0088568F"/>
    <w:rPr>
      <w:lang w:val="es-CL" w:eastAsia="es-CL"/>
    </w:rPr>
  </w:style>
  <w:style w:type="paragraph" w:customStyle="1" w:styleId="A6D6904B2F72484ABE31C4724A2D0A341">
    <w:name w:val="A6D6904B2F72484ABE31C4724A2D0A341"/>
    <w:rsid w:val="0088568F"/>
    <w:pPr>
      <w:tabs>
        <w:tab w:val="center" w:pos="4419"/>
        <w:tab w:val="right" w:pos="8838"/>
      </w:tabs>
      <w:spacing w:after="0" w:line="240" w:lineRule="auto"/>
    </w:pPr>
    <w:rPr>
      <w:lang w:val="es-CL" w:eastAsia="es-CL"/>
    </w:rPr>
  </w:style>
  <w:style w:type="paragraph" w:customStyle="1" w:styleId="8AC5C7FCD7FE41BD9F1E2679FBE615251">
    <w:name w:val="8AC5C7FCD7FE41BD9F1E2679FBE615251"/>
    <w:rsid w:val="0088568F"/>
    <w:pPr>
      <w:tabs>
        <w:tab w:val="center" w:pos="4419"/>
        <w:tab w:val="right" w:pos="8838"/>
      </w:tabs>
      <w:spacing w:after="0" w:line="240" w:lineRule="auto"/>
    </w:pPr>
    <w:rPr>
      <w:lang w:val="es-CL" w:eastAsia="es-CL"/>
    </w:rPr>
  </w:style>
  <w:style w:type="paragraph" w:customStyle="1" w:styleId="4BD2504F4C5A4A81BD98E0E95054FCD31">
    <w:name w:val="4BD2504F4C5A4A81BD98E0E95054FCD31"/>
    <w:rsid w:val="0088568F"/>
    <w:rPr>
      <w:lang w:val="es-CL" w:eastAsia="es-CL"/>
    </w:rPr>
  </w:style>
  <w:style w:type="paragraph" w:customStyle="1" w:styleId="C4C7D0B67F3E48EFB72B4B7BA50311B11">
    <w:name w:val="C4C7D0B67F3E48EFB72B4B7BA50311B11"/>
    <w:rsid w:val="0088568F"/>
    <w:rPr>
      <w:lang w:val="es-CL" w:eastAsia="es-CL"/>
    </w:rPr>
  </w:style>
  <w:style w:type="paragraph" w:customStyle="1" w:styleId="B8CAEB77A92946F395DA25D35D38CE841">
    <w:name w:val="B8CAEB77A92946F395DA25D35D38CE841"/>
    <w:rsid w:val="0088568F"/>
    <w:rPr>
      <w:lang w:val="es-CL" w:eastAsia="es-CL"/>
    </w:rPr>
  </w:style>
  <w:style w:type="paragraph" w:customStyle="1" w:styleId="0F509B71E0FC4DACB4C0C081A31BE91E1">
    <w:name w:val="0F509B71E0FC4DACB4C0C081A31BE91E1"/>
    <w:rsid w:val="0088568F"/>
    <w:pPr>
      <w:tabs>
        <w:tab w:val="center" w:pos="4419"/>
        <w:tab w:val="right" w:pos="8838"/>
      </w:tabs>
      <w:spacing w:after="0" w:line="240" w:lineRule="auto"/>
    </w:pPr>
    <w:rPr>
      <w:lang w:val="es-CL" w:eastAsia="es-CL"/>
    </w:rPr>
  </w:style>
  <w:style w:type="paragraph" w:customStyle="1" w:styleId="1C97934CF1C64B25B41AC5362103FC631">
    <w:name w:val="1C97934CF1C64B25B41AC5362103FC631"/>
    <w:rsid w:val="0088568F"/>
    <w:pPr>
      <w:tabs>
        <w:tab w:val="center" w:pos="4419"/>
        <w:tab w:val="right" w:pos="8838"/>
      </w:tabs>
      <w:spacing w:after="0" w:line="240" w:lineRule="auto"/>
    </w:pPr>
    <w:rPr>
      <w:lang w:val="es-CL" w:eastAsia="es-CL"/>
    </w:rPr>
  </w:style>
  <w:style w:type="paragraph" w:customStyle="1" w:styleId="DA91575AE1AF44EA8EE8A64619B23F7A1">
    <w:name w:val="DA91575AE1AF44EA8EE8A64619B23F7A1"/>
    <w:rsid w:val="0088568F"/>
    <w:pPr>
      <w:tabs>
        <w:tab w:val="center" w:pos="4419"/>
        <w:tab w:val="right" w:pos="8838"/>
      </w:tabs>
      <w:spacing w:after="0" w:line="240" w:lineRule="auto"/>
    </w:pPr>
    <w:rPr>
      <w:lang w:val="es-CL" w:eastAsia="es-CL"/>
    </w:rPr>
  </w:style>
  <w:style w:type="paragraph" w:customStyle="1" w:styleId="DA50869F6E0D4515BBCDCFF3A905725C1">
    <w:name w:val="DA50869F6E0D4515BBCDCFF3A905725C1"/>
    <w:rsid w:val="0088568F"/>
    <w:pPr>
      <w:tabs>
        <w:tab w:val="center" w:pos="4419"/>
        <w:tab w:val="right" w:pos="8838"/>
      </w:tabs>
      <w:spacing w:after="0" w:line="240" w:lineRule="auto"/>
    </w:pPr>
    <w:rPr>
      <w:lang w:val="es-CL" w:eastAsia="es-CL"/>
    </w:rPr>
  </w:style>
  <w:style w:type="paragraph" w:customStyle="1" w:styleId="1A6E92B4E7AF4107A987077BBDC3FA7C1">
    <w:name w:val="1A6E92B4E7AF4107A987077BBDC3FA7C1"/>
    <w:rsid w:val="0088568F"/>
    <w:pPr>
      <w:tabs>
        <w:tab w:val="center" w:pos="4419"/>
        <w:tab w:val="right" w:pos="8838"/>
      </w:tabs>
      <w:spacing w:after="0" w:line="240" w:lineRule="auto"/>
    </w:pPr>
    <w:rPr>
      <w:lang w:val="es-CL" w:eastAsia="es-CL"/>
    </w:rPr>
  </w:style>
  <w:style w:type="paragraph" w:customStyle="1" w:styleId="4EFC097658D4498998307B24B648556C1">
    <w:name w:val="4EFC097658D4498998307B24B648556C1"/>
    <w:rsid w:val="0088568F"/>
    <w:pPr>
      <w:tabs>
        <w:tab w:val="center" w:pos="4419"/>
        <w:tab w:val="right" w:pos="8838"/>
      </w:tabs>
      <w:spacing w:after="0" w:line="240" w:lineRule="auto"/>
    </w:pPr>
    <w:rPr>
      <w:lang w:val="es-CL" w:eastAsia="es-CL"/>
    </w:rPr>
  </w:style>
  <w:style w:type="paragraph" w:customStyle="1" w:styleId="9DCCE6EB1B58451481ABB06D90231B3E1">
    <w:name w:val="9DCCE6EB1B58451481ABB06D90231B3E1"/>
    <w:rsid w:val="0088568F"/>
    <w:pPr>
      <w:tabs>
        <w:tab w:val="center" w:pos="4419"/>
        <w:tab w:val="right" w:pos="8838"/>
      </w:tabs>
      <w:spacing w:after="0" w:line="240" w:lineRule="auto"/>
    </w:pPr>
    <w:rPr>
      <w:lang w:val="es-CL" w:eastAsia="es-CL"/>
    </w:rPr>
  </w:style>
  <w:style w:type="paragraph" w:customStyle="1" w:styleId="EC060F18414E4597892344F42752F9781">
    <w:name w:val="EC060F18414E4597892344F42752F9781"/>
    <w:rsid w:val="0088568F"/>
    <w:pPr>
      <w:tabs>
        <w:tab w:val="center" w:pos="4419"/>
        <w:tab w:val="right" w:pos="8838"/>
      </w:tabs>
      <w:spacing w:after="0" w:line="240" w:lineRule="auto"/>
    </w:pPr>
    <w:rPr>
      <w:lang w:val="es-CL" w:eastAsia="es-CL"/>
    </w:rPr>
  </w:style>
  <w:style w:type="paragraph" w:customStyle="1" w:styleId="9BAE580E1095479EA4912CAC669DE3721">
    <w:name w:val="9BAE580E1095479EA4912CAC669DE3721"/>
    <w:rsid w:val="0088568F"/>
    <w:pPr>
      <w:tabs>
        <w:tab w:val="center" w:pos="4419"/>
        <w:tab w:val="right" w:pos="8838"/>
      </w:tabs>
      <w:spacing w:after="0" w:line="240" w:lineRule="auto"/>
    </w:pPr>
    <w:rPr>
      <w:lang w:val="es-CL" w:eastAsia="es-CL"/>
    </w:rPr>
  </w:style>
  <w:style w:type="paragraph" w:customStyle="1" w:styleId="F4DE8543D230474EA5FC840F411C3BDF1">
    <w:name w:val="F4DE8543D230474EA5FC840F411C3BDF1"/>
    <w:rsid w:val="0088568F"/>
    <w:pPr>
      <w:tabs>
        <w:tab w:val="center" w:pos="4419"/>
        <w:tab w:val="right" w:pos="8838"/>
      </w:tabs>
      <w:spacing w:after="0" w:line="240" w:lineRule="auto"/>
    </w:pPr>
    <w:rPr>
      <w:lang w:val="es-CL" w:eastAsia="es-CL"/>
    </w:rPr>
  </w:style>
  <w:style w:type="paragraph" w:customStyle="1" w:styleId="75CF8683CC88471FAE485634D779D5951">
    <w:name w:val="75CF8683CC88471FAE485634D779D5951"/>
    <w:rsid w:val="0088568F"/>
    <w:pPr>
      <w:tabs>
        <w:tab w:val="center" w:pos="4419"/>
        <w:tab w:val="right" w:pos="8838"/>
      </w:tabs>
      <w:spacing w:after="0" w:line="240" w:lineRule="auto"/>
    </w:pPr>
    <w:rPr>
      <w:lang w:val="es-CL" w:eastAsia="es-CL"/>
    </w:rPr>
  </w:style>
  <w:style w:type="paragraph" w:customStyle="1" w:styleId="B7B11BD2540E4BD086FC9D91D33ADF5C1">
    <w:name w:val="B7B11BD2540E4BD086FC9D91D33ADF5C1"/>
    <w:rsid w:val="0088568F"/>
    <w:pPr>
      <w:tabs>
        <w:tab w:val="center" w:pos="4419"/>
        <w:tab w:val="right" w:pos="8838"/>
      </w:tabs>
      <w:spacing w:after="0" w:line="240" w:lineRule="auto"/>
    </w:pPr>
    <w:rPr>
      <w:lang w:val="es-CL" w:eastAsia="es-CL"/>
    </w:rPr>
  </w:style>
  <w:style w:type="paragraph" w:customStyle="1" w:styleId="9E5A220DA90346468AEBFC68CA3614951">
    <w:name w:val="9E5A220DA90346468AEBFC68CA3614951"/>
    <w:rsid w:val="0088568F"/>
    <w:pPr>
      <w:tabs>
        <w:tab w:val="center" w:pos="4419"/>
        <w:tab w:val="right" w:pos="8838"/>
      </w:tabs>
      <w:spacing w:after="0" w:line="240" w:lineRule="auto"/>
    </w:pPr>
    <w:rPr>
      <w:lang w:val="es-CL" w:eastAsia="es-CL"/>
    </w:rPr>
  </w:style>
  <w:style w:type="paragraph" w:customStyle="1" w:styleId="278F4B9C409542F885F4D32CA75F88021">
    <w:name w:val="278F4B9C409542F885F4D32CA75F88021"/>
    <w:rsid w:val="0088568F"/>
    <w:pPr>
      <w:tabs>
        <w:tab w:val="center" w:pos="4419"/>
        <w:tab w:val="right" w:pos="8838"/>
      </w:tabs>
      <w:spacing w:after="0" w:line="240" w:lineRule="auto"/>
    </w:pPr>
    <w:rPr>
      <w:lang w:val="es-CL" w:eastAsia="es-CL"/>
    </w:rPr>
  </w:style>
  <w:style w:type="paragraph" w:customStyle="1" w:styleId="59F6F4FFA7D2443C9922FCBCB4C51C0D1">
    <w:name w:val="59F6F4FFA7D2443C9922FCBCB4C51C0D1"/>
    <w:rsid w:val="0088568F"/>
    <w:pPr>
      <w:tabs>
        <w:tab w:val="center" w:pos="4419"/>
        <w:tab w:val="right" w:pos="8838"/>
      </w:tabs>
      <w:spacing w:after="0" w:line="240" w:lineRule="auto"/>
    </w:pPr>
    <w:rPr>
      <w:lang w:val="es-CL" w:eastAsia="es-CL"/>
    </w:rPr>
  </w:style>
  <w:style w:type="paragraph" w:customStyle="1" w:styleId="E943531BE98544438123031865D61EA21">
    <w:name w:val="E943531BE98544438123031865D61EA21"/>
    <w:rsid w:val="0088568F"/>
    <w:pPr>
      <w:tabs>
        <w:tab w:val="center" w:pos="4419"/>
        <w:tab w:val="right" w:pos="8838"/>
      </w:tabs>
      <w:spacing w:after="0" w:line="240" w:lineRule="auto"/>
    </w:pPr>
    <w:rPr>
      <w:lang w:val="es-CL" w:eastAsia="es-CL"/>
    </w:rPr>
  </w:style>
  <w:style w:type="paragraph" w:customStyle="1" w:styleId="FC41BE9E941C4A64A1792A31F133B3591">
    <w:name w:val="FC41BE9E941C4A64A1792A31F133B3591"/>
    <w:rsid w:val="0088568F"/>
    <w:pPr>
      <w:tabs>
        <w:tab w:val="center" w:pos="4419"/>
        <w:tab w:val="right" w:pos="8838"/>
      </w:tabs>
      <w:spacing w:after="0" w:line="240" w:lineRule="auto"/>
    </w:pPr>
    <w:rPr>
      <w:lang w:val="es-CL" w:eastAsia="es-CL"/>
    </w:rPr>
  </w:style>
  <w:style w:type="paragraph" w:customStyle="1" w:styleId="F5B1B2CA07F443AFB5C5E8AAD49A57041">
    <w:name w:val="F5B1B2CA07F443AFB5C5E8AAD49A57041"/>
    <w:rsid w:val="0088568F"/>
    <w:pPr>
      <w:tabs>
        <w:tab w:val="center" w:pos="4419"/>
        <w:tab w:val="right" w:pos="8838"/>
      </w:tabs>
      <w:spacing w:after="0" w:line="240" w:lineRule="auto"/>
    </w:pPr>
    <w:rPr>
      <w:lang w:val="es-CL" w:eastAsia="es-CL"/>
    </w:rPr>
  </w:style>
  <w:style w:type="paragraph" w:customStyle="1" w:styleId="ACF470FED4994370A36471D8FB8C27D51">
    <w:name w:val="ACF470FED4994370A36471D8FB8C27D51"/>
    <w:rsid w:val="0088568F"/>
    <w:pPr>
      <w:tabs>
        <w:tab w:val="center" w:pos="4419"/>
        <w:tab w:val="right" w:pos="8838"/>
      </w:tabs>
      <w:spacing w:after="0" w:line="240" w:lineRule="auto"/>
    </w:pPr>
    <w:rPr>
      <w:lang w:val="es-CL" w:eastAsia="es-CL"/>
    </w:rPr>
  </w:style>
  <w:style w:type="paragraph" w:customStyle="1" w:styleId="AD63128E8C174114A1EB4BF7C513B5241">
    <w:name w:val="AD63128E8C174114A1EB4BF7C513B5241"/>
    <w:rsid w:val="0088568F"/>
    <w:pPr>
      <w:tabs>
        <w:tab w:val="center" w:pos="4419"/>
        <w:tab w:val="right" w:pos="8838"/>
      </w:tabs>
      <w:spacing w:after="0" w:line="240" w:lineRule="auto"/>
    </w:pPr>
    <w:rPr>
      <w:lang w:val="es-CL" w:eastAsia="es-CL"/>
    </w:rPr>
  </w:style>
  <w:style w:type="paragraph" w:customStyle="1" w:styleId="F5517C868C1C48BDA33233B7FA6C4EAD1">
    <w:name w:val="F5517C868C1C48BDA33233B7FA6C4EAD1"/>
    <w:rsid w:val="0088568F"/>
    <w:pPr>
      <w:tabs>
        <w:tab w:val="center" w:pos="4419"/>
        <w:tab w:val="right" w:pos="8838"/>
      </w:tabs>
      <w:spacing w:after="0" w:line="240" w:lineRule="auto"/>
    </w:pPr>
    <w:rPr>
      <w:lang w:val="es-CL" w:eastAsia="es-CL"/>
    </w:rPr>
  </w:style>
  <w:style w:type="paragraph" w:customStyle="1" w:styleId="533C76B7B393453BA7A5E43FAE114A741">
    <w:name w:val="533C76B7B393453BA7A5E43FAE114A741"/>
    <w:rsid w:val="0088568F"/>
    <w:pPr>
      <w:tabs>
        <w:tab w:val="center" w:pos="4419"/>
        <w:tab w:val="right" w:pos="8838"/>
      </w:tabs>
      <w:spacing w:after="0" w:line="240" w:lineRule="auto"/>
    </w:pPr>
    <w:rPr>
      <w:lang w:val="es-CL" w:eastAsia="es-CL"/>
    </w:rPr>
  </w:style>
  <w:style w:type="paragraph" w:customStyle="1" w:styleId="99FAE2C2B3DC4D4FACDF0AFD53383FC21">
    <w:name w:val="99FAE2C2B3DC4D4FACDF0AFD53383FC21"/>
    <w:rsid w:val="0088568F"/>
    <w:pPr>
      <w:tabs>
        <w:tab w:val="center" w:pos="4419"/>
        <w:tab w:val="right" w:pos="8838"/>
      </w:tabs>
      <w:spacing w:after="0" w:line="240" w:lineRule="auto"/>
    </w:pPr>
    <w:rPr>
      <w:lang w:val="es-CL" w:eastAsia="es-CL"/>
    </w:rPr>
  </w:style>
  <w:style w:type="paragraph" w:customStyle="1" w:styleId="D1EA8479034847DC89120C8A0A22AF8D1">
    <w:name w:val="D1EA8479034847DC89120C8A0A22AF8D1"/>
    <w:rsid w:val="0088568F"/>
    <w:pPr>
      <w:tabs>
        <w:tab w:val="center" w:pos="4419"/>
        <w:tab w:val="right" w:pos="8838"/>
      </w:tabs>
      <w:spacing w:after="0" w:line="240" w:lineRule="auto"/>
    </w:pPr>
    <w:rPr>
      <w:lang w:val="es-CL" w:eastAsia="es-CL"/>
    </w:rPr>
  </w:style>
  <w:style w:type="paragraph" w:customStyle="1" w:styleId="E1E5CE080BCD452E96D7341AF45600281">
    <w:name w:val="E1E5CE080BCD452E96D7341AF45600281"/>
    <w:rsid w:val="0088568F"/>
    <w:pPr>
      <w:tabs>
        <w:tab w:val="center" w:pos="4419"/>
        <w:tab w:val="right" w:pos="8838"/>
      </w:tabs>
      <w:spacing w:after="0" w:line="240" w:lineRule="auto"/>
    </w:pPr>
    <w:rPr>
      <w:lang w:val="es-CL" w:eastAsia="es-CL"/>
    </w:rPr>
  </w:style>
  <w:style w:type="paragraph" w:customStyle="1" w:styleId="48F2D37DD3ED4A4988FD742B27CBEFC61">
    <w:name w:val="48F2D37DD3ED4A4988FD742B27CBEFC61"/>
    <w:rsid w:val="0088568F"/>
    <w:pPr>
      <w:tabs>
        <w:tab w:val="center" w:pos="4419"/>
        <w:tab w:val="right" w:pos="8838"/>
      </w:tabs>
      <w:spacing w:after="0" w:line="240" w:lineRule="auto"/>
    </w:pPr>
    <w:rPr>
      <w:lang w:val="es-CL" w:eastAsia="es-CL"/>
    </w:rPr>
  </w:style>
  <w:style w:type="paragraph" w:customStyle="1" w:styleId="070BF22FAC1F490091158A72B89562161">
    <w:name w:val="070BF22FAC1F490091158A72B89562161"/>
    <w:rsid w:val="0088568F"/>
    <w:pPr>
      <w:tabs>
        <w:tab w:val="center" w:pos="4419"/>
        <w:tab w:val="right" w:pos="8838"/>
      </w:tabs>
      <w:spacing w:after="0" w:line="240" w:lineRule="auto"/>
    </w:pPr>
    <w:rPr>
      <w:lang w:val="es-CL" w:eastAsia="es-CL"/>
    </w:rPr>
  </w:style>
  <w:style w:type="paragraph" w:customStyle="1" w:styleId="DA37D7A5E5504580AB39F14E01E815051">
    <w:name w:val="DA37D7A5E5504580AB39F14E01E815051"/>
    <w:rsid w:val="0088568F"/>
    <w:pPr>
      <w:tabs>
        <w:tab w:val="center" w:pos="4419"/>
        <w:tab w:val="right" w:pos="8838"/>
      </w:tabs>
      <w:spacing w:after="0" w:line="240" w:lineRule="auto"/>
    </w:pPr>
    <w:rPr>
      <w:lang w:val="es-CL" w:eastAsia="es-CL"/>
    </w:rPr>
  </w:style>
  <w:style w:type="paragraph" w:customStyle="1" w:styleId="81CD11A46B4A4F3DBEC1FAC87310815D1">
    <w:name w:val="81CD11A46B4A4F3DBEC1FAC87310815D1"/>
    <w:rsid w:val="0088568F"/>
    <w:pPr>
      <w:tabs>
        <w:tab w:val="center" w:pos="4419"/>
        <w:tab w:val="right" w:pos="8838"/>
      </w:tabs>
      <w:spacing w:after="0" w:line="240" w:lineRule="auto"/>
    </w:pPr>
    <w:rPr>
      <w:lang w:val="es-CL" w:eastAsia="es-CL"/>
    </w:rPr>
  </w:style>
  <w:style w:type="paragraph" w:customStyle="1" w:styleId="1987CF49A41B42B9BF8FB369705C93531">
    <w:name w:val="1987CF49A41B42B9BF8FB369705C93531"/>
    <w:rsid w:val="0088568F"/>
    <w:pPr>
      <w:tabs>
        <w:tab w:val="center" w:pos="4419"/>
        <w:tab w:val="right" w:pos="8838"/>
      </w:tabs>
      <w:spacing w:after="0" w:line="240" w:lineRule="auto"/>
    </w:pPr>
    <w:rPr>
      <w:lang w:val="es-CL" w:eastAsia="es-CL"/>
    </w:rPr>
  </w:style>
  <w:style w:type="paragraph" w:customStyle="1" w:styleId="F227603FAFAD4DEE8F56D5FBD4B846101">
    <w:name w:val="F227603FAFAD4DEE8F56D5FBD4B846101"/>
    <w:rsid w:val="0088568F"/>
    <w:pPr>
      <w:tabs>
        <w:tab w:val="center" w:pos="4419"/>
        <w:tab w:val="right" w:pos="8838"/>
      </w:tabs>
      <w:spacing w:after="0" w:line="240" w:lineRule="auto"/>
    </w:pPr>
    <w:rPr>
      <w:lang w:val="es-CL" w:eastAsia="es-CL"/>
    </w:rPr>
  </w:style>
  <w:style w:type="paragraph" w:customStyle="1" w:styleId="CA88E952543B42F2841BE3D5348BFF571">
    <w:name w:val="CA88E952543B42F2841BE3D5348BFF571"/>
    <w:rsid w:val="0088568F"/>
    <w:pPr>
      <w:tabs>
        <w:tab w:val="center" w:pos="4419"/>
        <w:tab w:val="right" w:pos="8838"/>
      </w:tabs>
      <w:spacing w:after="0" w:line="240" w:lineRule="auto"/>
    </w:pPr>
    <w:rPr>
      <w:lang w:val="es-CL" w:eastAsia="es-CL"/>
    </w:rPr>
  </w:style>
  <w:style w:type="paragraph" w:customStyle="1" w:styleId="22012940D85349C994F6A7CB7FF349FE1">
    <w:name w:val="22012940D85349C994F6A7CB7FF349FE1"/>
    <w:rsid w:val="0088568F"/>
    <w:pPr>
      <w:tabs>
        <w:tab w:val="center" w:pos="4419"/>
        <w:tab w:val="right" w:pos="8838"/>
      </w:tabs>
      <w:spacing w:after="0" w:line="240" w:lineRule="auto"/>
    </w:pPr>
    <w:rPr>
      <w:lang w:val="es-CL" w:eastAsia="es-CL"/>
    </w:rPr>
  </w:style>
  <w:style w:type="paragraph" w:customStyle="1" w:styleId="2F575CF0254843A390B2192A6BCB4A2F1">
    <w:name w:val="2F575CF0254843A390B2192A6BCB4A2F1"/>
    <w:rsid w:val="0088568F"/>
    <w:pPr>
      <w:tabs>
        <w:tab w:val="center" w:pos="4419"/>
        <w:tab w:val="right" w:pos="8838"/>
      </w:tabs>
      <w:spacing w:after="0" w:line="240" w:lineRule="auto"/>
    </w:pPr>
    <w:rPr>
      <w:lang w:val="es-CL" w:eastAsia="es-CL"/>
    </w:rPr>
  </w:style>
  <w:style w:type="paragraph" w:customStyle="1" w:styleId="7A2EED8F754949BBB726908172AD01341">
    <w:name w:val="7A2EED8F754949BBB726908172AD01341"/>
    <w:rsid w:val="0088568F"/>
    <w:pPr>
      <w:tabs>
        <w:tab w:val="center" w:pos="4419"/>
        <w:tab w:val="right" w:pos="8838"/>
      </w:tabs>
      <w:spacing w:after="0" w:line="240" w:lineRule="auto"/>
    </w:pPr>
    <w:rPr>
      <w:lang w:val="es-CL" w:eastAsia="es-CL"/>
    </w:rPr>
  </w:style>
  <w:style w:type="paragraph" w:customStyle="1" w:styleId="DA1C488802D8460A9BC3BB527907240F1">
    <w:name w:val="DA1C488802D8460A9BC3BB527907240F1"/>
    <w:rsid w:val="0088568F"/>
    <w:pPr>
      <w:tabs>
        <w:tab w:val="center" w:pos="4419"/>
        <w:tab w:val="right" w:pos="8838"/>
      </w:tabs>
      <w:spacing w:after="0" w:line="240" w:lineRule="auto"/>
    </w:pPr>
    <w:rPr>
      <w:lang w:val="es-CL" w:eastAsia="es-CL"/>
    </w:rPr>
  </w:style>
  <w:style w:type="paragraph" w:customStyle="1" w:styleId="052FE690ED274430B328B7E6E401192E1">
    <w:name w:val="052FE690ED274430B328B7E6E401192E1"/>
    <w:rsid w:val="0088568F"/>
    <w:pPr>
      <w:tabs>
        <w:tab w:val="center" w:pos="4419"/>
        <w:tab w:val="right" w:pos="8838"/>
      </w:tabs>
      <w:spacing w:after="0" w:line="240" w:lineRule="auto"/>
    </w:pPr>
    <w:rPr>
      <w:lang w:val="es-CL" w:eastAsia="es-CL"/>
    </w:rPr>
  </w:style>
  <w:style w:type="paragraph" w:customStyle="1" w:styleId="DED2403A27914F34ADE82AED0B9C72811">
    <w:name w:val="DED2403A27914F34ADE82AED0B9C72811"/>
    <w:rsid w:val="0088568F"/>
    <w:pPr>
      <w:tabs>
        <w:tab w:val="center" w:pos="4419"/>
        <w:tab w:val="right" w:pos="8838"/>
      </w:tabs>
      <w:spacing w:after="0" w:line="240" w:lineRule="auto"/>
    </w:pPr>
    <w:rPr>
      <w:lang w:val="es-CL" w:eastAsia="es-CL"/>
    </w:rPr>
  </w:style>
  <w:style w:type="paragraph" w:customStyle="1" w:styleId="BD26A9D8D5674346AAEBCC78CC4D7F281">
    <w:name w:val="BD26A9D8D5674346AAEBCC78CC4D7F281"/>
    <w:rsid w:val="0088568F"/>
    <w:pPr>
      <w:tabs>
        <w:tab w:val="center" w:pos="4419"/>
        <w:tab w:val="right" w:pos="8838"/>
      </w:tabs>
      <w:spacing w:after="0" w:line="240" w:lineRule="auto"/>
    </w:pPr>
    <w:rPr>
      <w:lang w:val="es-CL" w:eastAsia="es-CL"/>
    </w:rPr>
  </w:style>
  <w:style w:type="paragraph" w:customStyle="1" w:styleId="58F19FDA74D14ABDB8510839D92EE1A51">
    <w:name w:val="58F19FDA74D14ABDB8510839D92EE1A51"/>
    <w:rsid w:val="0088568F"/>
    <w:pPr>
      <w:tabs>
        <w:tab w:val="center" w:pos="4419"/>
        <w:tab w:val="right" w:pos="8838"/>
      </w:tabs>
      <w:spacing w:after="0" w:line="240" w:lineRule="auto"/>
    </w:pPr>
    <w:rPr>
      <w:lang w:val="es-CL" w:eastAsia="es-CL"/>
    </w:rPr>
  </w:style>
  <w:style w:type="paragraph" w:customStyle="1" w:styleId="95DFC970741145D9A25BA7D8C6AF695D1">
    <w:name w:val="95DFC970741145D9A25BA7D8C6AF695D1"/>
    <w:rsid w:val="0088568F"/>
    <w:pPr>
      <w:tabs>
        <w:tab w:val="center" w:pos="4419"/>
        <w:tab w:val="right" w:pos="8838"/>
      </w:tabs>
      <w:spacing w:after="0" w:line="240" w:lineRule="auto"/>
    </w:pPr>
    <w:rPr>
      <w:lang w:val="es-CL" w:eastAsia="es-CL"/>
    </w:rPr>
  </w:style>
  <w:style w:type="paragraph" w:customStyle="1" w:styleId="129919CCDB40427A87AED6B3DD6DE51D1">
    <w:name w:val="129919CCDB40427A87AED6B3DD6DE51D1"/>
    <w:rsid w:val="0088568F"/>
    <w:pPr>
      <w:tabs>
        <w:tab w:val="center" w:pos="4419"/>
        <w:tab w:val="right" w:pos="8838"/>
      </w:tabs>
      <w:spacing w:after="0" w:line="240" w:lineRule="auto"/>
    </w:pPr>
    <w:rPr>
      <w:lang w:val="es-CL" w:eastAsia="es-CL"/>
    </w:rPr>
  </w:style>
  <w:style w:type="paragraph" w:customStyle="1" w:styleId="E5BD041B97154A8180FC88883D6740A31">
    <w:name w:val="E5BD041B97154A8180FC88883D6740A31"/>
    <w:rsid w:val="0088568F"/>
    <w:pPr>
      <w:tabs>
        <w:tab w:val="center" w:pos="4419"/>
        <w:tab w:val="right" w:pos="8838"/>
      </w:tabs>
      <w:spacing w:after="0" w:line="240" w:lineRule="auto"/>
    </w:pPr>
    <w:rPr>
      <w:lang w:val="es-CL" w:eastAsia="es-CL"/>
    </w:rPr>
  </w:style>
  <w:style w:type="paragraph" w:customStyle="1" w:styleId="46509C20E5F64F2EBFA3CB746C324A141">
    <w:name w:val="46509C20E5F64F2EBFA3CB746C324A141"/>
    <w:rsid w:val="0088568F"/>
    <w:pPr>
      <w:tabs>
        <w:tab w:val="center" w:pos="4419"/>
        <w:tab w:val="right" w:pos="8838"/>
      </w:tabs>
      <w:spacing w:after="0" w:line="240" w:lineRule="auto"/>
    </w:pPr>
    <w:rPr>
      <w:lang w:val="es-CL" w:eastAsia="es-CL"/>
    </w:rPr>
  </w:style>
  <w:style w:type="paragraph" w:customStyle="1" w:styleId="F0F9B7E064D846EAA83866CDCFD765591">
    <w:name w:val="F0F9B7E064D846EAA83866CDCFD765591"/>
    <w:rsid w:val="0088568F"/>
    <w:pPr>
      <w:tabs>
        <w:tab w:val="center" w:pos="4419"/>
        <w:tab w:val="right" w:pos="8838"/>
      </w:tabs>
      <w:spacing w:after="0" w:line="240" w:lineRule="auto"/>
    </w:pPr>
    <w:rPr>
      <w:lang w:val="es-CL" w:eastAsia="es-CL"/>
    </w:rPr>
  </w:style>
  <w:style w:type="paragraph" w:customStyle="1" w:styleId="967C0BADD19B4A6B929E9440D14C1B051">
    <w:name w:val="967C0BADD19B4A6B929E9440D14C1B051"/>
    <w:rsid w:val="0088568F"/>
    <w:pPr>
      <w:tabs>
        <w:tab w:val="center" w:pos="4419"/>
        <w:tab w:val="right" w:pos="8838"/>
      </w:tabs>
      <w:spacing w:after="0" w:line="240" w:lineRule="auto"/>
    </w:pPr>
    <w:rPr>
      <w:lang w:val="es-CL" w:eastAsia="es-CL"/>
    </w:rPr>
  </w:style>
  <w:style w:type="paragraph" w:customStyle="1" w:styleId="3223CA14AF60454BAAA05FC006D6117F1">
    <w:name w:val="3223CA14AF60454BAAA05FC006D6117F1"/>
    <w:rsid w:val="0088568F"/>
    <w:pPr>
      <w:tabs>
        <w:tab w:val="center" w:pos="4419"/>
        <w:tab w:val="right" w:pos="8838"/>
      </w:tabs>
      <w:spacing w:after="0" w:line="240" w:lineRule="auto"/>
    </w:pPr>
    <w:rPr>
      <w:lang w:val="es-CL" w:eastAsia="es-CL"/>
    </w:rPr>
  </w:style>
  <w:style w:type="paragraph" w:customStyle="1" w:styleId="7590C9BCEA1542ADAEF541205A54744E1">
    <w:name w:val="7590C9BCEA1542ADAEF541205A54744E1"/>
    <w:rsid w:val="0088568F"/>
    <w:pPr>
      <w:tabs>
        <w:tab w:val="center" w:pos="4419"/>
        <w:tab w:val="right" w:pos="8838"/>
      </w:tabs>
      <w:spacing w:after="0" w:line="240" w:lineRule="auto"/>
    </w:pPr>
    <w:rPr>
      <w:lang w:val="es-CL" w:eastAsia="es-CL"/>
    </w:rPr>
  </w:style>
  <w:style w:type="paragraph" w:customStyle="1" w:styleId="128907A67FDD48E8A281205B8528C3D81">
    <w:name w:val="128907A67FDD48E8A281205B8528C3D81"/>
    <w:rsid w:val="0088568F"/>
    <w:pPr>
      <w:tabs>
        <w:tab w:val="center" w:pos="4419"/>
        <w:tab w:val="right" w:pos="8838"/>
      </w:tabs>
      <w:spacing w:after="0" w:line="240" w:lineRule="auto"/>
    </w:pPr>
    <w:rPr>
      <w:lang w:val="es-CL" w:eastAsia="es-CL"/>
    </w:rPr>
  </w:style>
  <w:style w:type="paragraph" w:customStyle="1" w:styleId="CF0EA9582BF44F24902F8928ECA82B6B1">
    <w:name w:val="CF0EA9582BF44F24902F8928ECA82B6B1"/>
    <w:rsid w:val="0088568F"/>
    <w:pPr>
      <w:tabs>
        <w:tab w:val="center" w:pos="4419"/>
        <w:tab w:val="right" w:pos="8838"/>
      </w:tabs>
      <w:spacing w:after="0" w:line="240" w:lineRule="auto"/>
    </w:pPr>
    <w:rPr>
      <w:lang w:val="es-CL" w:eastAsia="es-CL"/>
    </w:rPr>
  </w:style>
  <w:style w:type="paragraph" w:customStyle="1" w:styleId="256ADD443ADA4B6F8C0C0265E36B07101">
    <w:name w:val="256ADD443ADA4B6F8C0C0265E36B07101"/>
    <w:rsid w:val="0088568F"/>
    <w:pPr>
      <w:tabs>
        <w:tab w:val="center" w:pos="4419"/>
        <w:tab w:val="right" w:pos="8838"/>
      </w:tabs>
      <w:spacing w:after="0" w:line="240" w:lineRule="auto"/>
    </w:pPr>
    <w:rPr>
      <w:lang w:val="es-CL" w:eastAsia="es-CL"/>
    </w:rPr>
  </w:style>
  <w:style w:type="paragraph" w:customStyle="1" w:styleId="E8C4D0B8360E4358AA6CB05AE108871D1">
    <w:name w:val="E8C4D0B8360E4358AA6CB05AE108871D1"/>
    <w:rsid w:val="0088568F"/>
    <w:pPr>
      <w:tabs>
        <w:tab w:val="center" w:pos="4419"/>
        <w:tab w:val="right" w:pos="8838"/>
      </w:tabs>
      <w:spacing w:after="0" w:line="240" w:lineRule="auto"/>
    </w:pPr>
    <w:rPr>
      <w:lang w:val="es-CL" w:eastAsia="es-CL"/>
    </w:rPr>
  </w:style>
  <w:style w:type="paragraph" w:customStyle="1" w:styleId="9927B72053BD4A5AAD5B6F7A24E324561">
    <w:name w:val="9927B72053BD4A5AAD5B6F7A24E324561"/>
    <w:rsid w:val="0088568F"/>
    <w:pPr>
      <w:tabs>
        <w:tab w:val="center" w:pos="4419"/>
        <w:tab w:val="right" w:pos="8838"/>
      </w:tabs>
      <w:spacing w:after="0" w:line="240" w:lineRule="auto"/>
    </w:pPr>
    <w:rPr>
      <w:lang w:val="es-CL" w:eastAsia="es-CL"/>
    </w:rPr>
  </w:style>
  <w:style w:type="paragraph" w:customStyle="1" w:styleId="E48291D1701448FE9846FC75C274B8321">
    <w:name w:val="E48291D1701448FE9846FC75C274B8321"/>
    <w:rsid w:val="0088568F"/>
    <w:pPr>
      <w:tabs>
        <w:tab w:val="center" w:pos="4419"/>
        <w:tab w:val="right" w:pos="8838"/>
      </w:tabs>
      <w:spacing w:after="0" w:line="240" w:lineRule="auto"/>
    </w:pPr>
    <w:rPr>
      <w:lang w:val="es-CL" w:eastAsia="es-CL"/>
    </w:rPr>
  </w:style>
  <w:style w:type="paragraph" w:customStyle="1" w:styleId="ACAE8E4427624E86B2CF2D615EDEB5B41">
    <w:name w:val="ACAE8E4427624E86B2CF2D615EDEB5B41"/>
    <w:rsid w:val="0088568F"/>
    <w:pPr>
      <w:tabs>
        <w:tab w:val="center" w:pos="4419"/>
        <w:tab w:val="right" w:pos="8838"/>
      </w:tabs>
      <w:spacing w:after="0" w:line="240" w:lineRule="auto"/>
    </w:pPr>
    <w:rPr>
      <w:lang w:val="es-CL" w:eastAsia="es-CL"/>
    </w:rPr>
  </w:style>
  <w:style w:type="paragraph" w:customStyle="1" w:styleId="17235293D92A41C28D7F4E38D754F4061">
    <w:name w:val="17235293D92A41C28D7F4E38D754F4061"/>
    <w:rsid w:val="0088568F"/>
    <w:pPr>
      <w:tabs>
        <w:tab w:val="center" w:pos="4419"/>
        <w:tab w:val="right" w:pos="8838"/>
      </w:tabs>
      <w:spacing w:after="0" w:line="240" w:lineRule="auto"/>
    </w:pPr>
    <w:rPr>
      <w:lang w:val="es-CL" w:eastAsia="es-CL"/>
    </w:rPr>
  </w:style>
  <w:style w:type="paragraph" w:customStyle="1" w:styleId="0A4F65DDCD0A4BB094D051D672EAC9831">
    <w:name w:val="0A4F65DDCD0A4BB094D051D672EAC9831"/>
    <w:rsid w:val="0088568F"/>
    <w:pPr>
      <w:tabs>
        <w:tab w:val="center" w:pos="4419"/>
        <w:tab w:val="right" w:pos="8838"/>
      </w:tabs>
      <w:spacing w:after="0" w:line="240" w:lineRule="auto"/>
    </w:pPr>
    <w:rPr>
      <w:lang w:val="es-CL" w:eastAsia="es-CL"/>
    </w:rPr>
  </w:style>
  <w:style w:type="paragraph" w:customStyle="1" w:styleId="9635C48167774A39AB05280F275C6A681">
    <w:name w:val="9635C48167774A39AB05280F275C6A681"/>
    <w:rsid w:val="0088568F"/>
    <w:pPr>
      <w:tabs>
        <w:tab w:val="center" w:pos="4419"/>
        <w:tab w:val="right" w:pos="8838"/>
      </w:tabs>
      <w:spacing w:after="0" w:line="240" w:lineRule="auto"/>
    </w:pPr>
    <w:rPr>
      <w:lang w:val="es-CL" w:eastAsia="es-CL"/>
    </w:rPr>
  </w:style>
  <w:style w:type="paragraph" w:customStyle="1" w:styleId="C9EACD44444F46DE821BE3C564590CD21">
    <w:name w:val="C9EACD44444F46DE821BE3C564590CD21"/>
    <w:rsid w:val="0088568F"/>
    <w:pPr>
      <w:tabs>
        <w:tab w:val="center" w:pos="4419"/>
        <w:tab w:val="right" w:pos="8838"/>
      </w:tabs>
      <w:spacing w:after="0" w:line="240" w:lineRule="auto"/>
    </w:pPr>
    <w:rPr>
      <w:lang w:val="es-CL" w:eastAsia="es-CL"/>
    </w:rPr>
  </w:style>
  <w:style w:type="paragraph" w:customStyle="1" w:styleId="425EF3D3B94D453EB8F629661A9714841">
    <w:name w:val="425EF3D3B94D453EB8F629661A9714841"/>
    <w:rsid w:val="0088568F"/>
    <w:pPr>
      <w:tabs>
        <w:tab w:val="center" w:pos="4419"/>
        <w:tab w:val="right" w:pos="8838"/>
      </w:tabs>
      <w:spacing w:after="0" w:line="240" w:lineRule="auto"/>
    </w:pPr>
    <w:rPr>
      <w:lang w:val="es-CL" w:eastAsia="es-CL"/>
    </w:rPr>
  </w:style>
  <w:style w:type="paragraph" w:customStyle="1" w:styleId="32527EEBA1D8485BBE6D623E5C14A40E1">
    <w:name w:val="32527EEBA1D8485BBE6D623E5C14A40E1"/>
    <w:rsid w:val="0088568F"/>
    <w:pPr>
      <w:tabs>
        <w:tab w:val="center" w:pos="4419"/>
        <w:tab w:val="right" w:pos="8838"/>
      </w:tabs>
      <w:spacing w:after="0" w:line="240" w:lineRule="auto"/>
    </w:pPr>
    <w:rPr>
      <w:lang w:val="es-CL" w:eastAsia="es-CL"/>
    </w:rPr>
  </w:style>
  <w:style w:type="paragraph" w:customStyle="1" w:styleId="726B6149D0454065A70FEB63F3770CD91">
    <w:name w:val="726B6149D0454065A70FEB63F3770CD91"/>
    <w:rsid w:val="0088568F"/>
    <w:pPr>
      <w:tabs>
        <w:tab w:val="center" w:pos="4419"/>
        <w:tab w:val="right" w:pos="8838"/>
      </w:tabs>
      <w:spacing w:after="0" w:line="240" w:lineRule="auto"/>
    </w:pPr>
    <w:rPr>
      <w:lang w:val="es-CL" w:eastAsia="es-CL"/>
    </w:rPr>
  </w:style>
  <w:style w:type="paragraph" w:customStyle="1" w:styleId="1A78DFFFCAEB467B91A5C8304CCA186B1">
    <w:name w:val="1A78DFFFCAEB467B91A5C8304CCA186B1"/>
    <w:rsid w:val="0088568F"/>
    <w:pPr>
      <w:tabs>
        <w:tab w:val="center" w:pos="4419"/>
        <w:tab w:val="right" w:pos="8838"/>
      </w:tabs>
      <w:spacing w:after="0" w:line="240" w:lineRule="auto"/>
    </w:pPr>
    <w:rPr>
      <w:lang w:val="es-CL" w:eastAsia="es-CL"/>
    </w:rPr>
  </w:style>
  <w:style w:type="paragraph" w:customStyle="1" w:styleId="10F7A3165D2C4D1D92E81079EA6EEDAE1">
    <w:name w:val="10F7A3165D2C4D1D92E81079EA6EEDAE1"/>
    <w:rsid w:val="0088568F"/>
    <w:pPr>
      <w:tabs>
        <w:tab w:val="center" w:pos="4419"/>
        <w:tab w:val="right" w:pos="8838"/>
      </w:tabs>
      <w:spacing w:after="0" w:line="240" w:lineRule="auto"/>
    </w:pPr>
    <w:rPr>
      <w:lang w:val="es-CL" w:eastAsia="es-CL"/>
    </w:rPr>
  </w:style>
  <w:style w:type="paragraph" w:customStyle="1" w:styleId="D9FD225141A64CECADFD2E1BA282A4631">
    <w:name w:val="D9FD225141A64CECADFD2E1BA282A4631"/>
    <w:rsid w:val="0088568F"/>
    <w:pPr>
      <w:tabs>
        <w:tab w:val="center" w:pos="4419"/>
        <w:tab w:val="right" w:pos="8838"/>
      </w:tabs>
      <w:spacing w:after="0" w:line="240" w:lineRule="auto"/>
    </w:pPr>
    <w:rPr>
      <w:lang w:val="es-CL" w:eastAsia="es-CL"/>
    </w:rPr>
  </w:style>
  <w:style w:type="paragraph" w:customStyle="1" w:styleId="831632D5DCB8456FA59D74D7953EEA8C1">
    <w:name w:val="831632D5DCB8456FA59D74D7953EEA8C1"/>
    <w:rsid w:val="0088568F"/>
    <w:pPr>
      <w:tabs>
        <w:tab w:val="center" w:pos="4419"/>
        <w:tab w:val="right" w:pos="8838"/>
      </w:tabs>
      <w:spacing w:after="0" w:line="240" w:lineRule="auto"/>
    </w:pPr>
    <w:rPr>
      <w:lang w:val="es-CL" w:eastAsia="es-CL"/>
    </w:rPr>
  </w:style>
  <w:style w:type="paragraph" w:customStyle="1" w:styleId="60F8E5142EFC45439AA02C715091CD9B1">
    <w:name w:val="60F8E5142EFC45439AA02C715091CD9B1"/>
    <w:rsid w:val="0088568F"/>
    <w:pPr>
      <w:tabs>
        <w:tab w:val="center" w:pos="4419"/>
        <w:tab w:val="right" w:pos="8838"/>
      </w:tabs>
      <w:spacing w:after="0" w:line="240" w:lineRule="auto"/>
    </w:pPr>
    <w:rPr>
      <w:lang w:val="es-CL" w:eastAsia="es-CL"/>
    </w:rPr>
  </w:style>
  <w:style w:type="paragraph" w:customStyle="1" w:styleId="01647A05C830429E8A36FDB1BDEC13F81">
    <w:name w:val="01647A05C830429E8A36FDB1BDEC13F81"/>
    <w:rsid w:val="0088568F"/>
    <w:pPr>
      <w:tabs>
        <w:tab w:val="center" w:pos="4419"/>
        <w:tab w:val="right" w:pos="8838"/>
      </w:tabs>
      <w:spacing w:after="0" w:line="240" w:lineRule="auto"/>
    </w:pPr>
    <w:rPr>
      <w:lang w:val="es-CL" w:eastAsia="es-CL"/>
    </w:rPr>
  </w:style>
  <w:style w:type="paragraph" w:customStyle="1" w:styleId="8F11EB0F65384C979B9FC4D57BF03EBB1">
    <w:name w:val="8F11EB0F65384C979B9FC4D57BF03EBB1"/>
    <w:rsid w:val="0088568F"/>
    <w:pPr>
      <w:tabs>
        <w:tab w:val="center" w:pos="4419"/>
        <w:tab w:val="right" w:pos="8838"/>
      </w:tabs>
      <w:spacing w:after="0" w:line="240" w:lineRule="auto"/>
    </w:pPr>
    <w:rPr>
      <w:lang w:val="es-CL" w:eastAsia="es-CL"/>
    </w:rPr>
  </w:style>
  <w:style w:type="paragraph" w:customStyle="1" w:styleId="579C3CBEBD164E53A0B5960D1176B7041">
    <w:name w:val="579C3CBEBD164E53A0B5960D1176B7041"/>
    <w:rsid w:val="0088568F"/>
    <w:pPr>
      <w:tabs>
        <w:tab w:val="center" w:pos="4419"/>
        <w:tab w:val="right" w:pos="8838"/>
      </w:tabs>
      <w:spacing w:after="0" w:line="240" w:lineRule="auto"/>
    </w:pPr>
    <w:rPr>
      <w:lang w:val="es-CL" w:eastAsia="es-CL"/>
    </w:rPr>
  </w:style>
  <w:style w:type="paragraph" w:customStyle="1" w:styleId="497A519D415A4E8095468240794AD87D1">
    <w:name w:val="497A519D415A4E8095468240794AD87D1"/>
    <w:rsid w:val="0088568F"/>
    <w:pPr>
      <w:tabs>
        <w:tab w:val="center" w:pos="4419"/>
        <w:tab w:val="right" w:pos="8838"/>
      </w:tabs>
      <w:spacing w:after="0" w:line="240" w:lineRule="auto"/>
    </w:pPr>
    <w:rPr>
      <w:lang w:val="es-CL" w:eastAsia="es-CL"/>
    </w:rPr>
  </w:style>
  <w:style w:type="paragraph" w:customStyle="1" w:styleId="11FD1DE261D0484FB4F7BA43DD8946F21">
    <w:name w:val="11FD1DE261D0484FB4F7BA43DD8946F21"/>
    <w:rsid w:val="0088568F"/>
    <w:pPr>
      <w:tabs>
        <w:tab w:val="center" w:pos="4419"/>
        <w:tab w:val="right" w:pos="8838"/>
      </w:tabs>
      <w:spacing w:after="0" w:line="240" w:lineRule="auto"/>
    </w:pPr>
    <w:rPr>
      <w:lang w:val="es-CL" w:eastAsia="es-CL"/>
    </w:rPr>
  </w:style>
  <w:style w:type="paragraph" w:customStyle="1" w:styleId="9A35152D395240E6952BC912E7FF355C1">
    <w:name w:val="9A35152D395240E6952BC912E7FF355C1"/>
    <w:rsid w:val="0088568F"/>
    <w:pPr>
      <w:tabs>
        <w:tab w:val="center" w:pos="4419"/>
        <w:tab w:val="right" w:pos="8838"/>
      </w:tabs>
      <w:spacing w:after="0" w:line="240" w:lineRule="auto"/>
    </w:pPr>
    <w:rPr>
      <w:lang w:val="es-CL" w:eastAsia="es-CL"/>
    </w:rPr>
  </w:style>
  <w:style w:type="paragraph" w:customStyle="1" w:styleId="D25327134BC64ABC96C2333E145D6A151">
    <w:name w:val="D25327134BC64ABC96C2333E145D6A151"/>
    <w:rsid w:val="0088568F"/>
    <w:pPr>
      <w:tabs>
        <w:tab w:val="center" w:pos="4419"/>
        <w:tab w:val="right" w:pos="8838"/>
      </w:tabs>
      <w:spacing w:after="0" w:line="240" w:lineRule="auto"/>
    </w:pPr>
    <w:rPr>
      <w:lang w:val="es-CL" w:eastAsia="es-CL"/>
    </w:rPr>
  </w:style>
  <w:style w:type="paragraph" w:customStyle="1" w:styleId="1D037A0E1D504A63AFCE1793BCD54F101">
    <w:name w:val="1D037A0E1D504A63AFCE1793BCD54F101"/>
    <w:rsid w:val="0088568F"/>
    <w:pPr>
      <w:tabs>
        <w:tab w:val="center" w:pos="4419"/>
        <w:tab w:val="right" w:pos="8838"/>
      </w:tabs>
      <w:spacing w:after="0" w:line="240" w:lineRule="auto"/>
    </w:pPr>
    <w:rPr>
      <w:lang w:val="es-CL" w:eastAsia="es-CL"/>
    </w:rPr>
  </w:style>
  <w:style w:type="paragraph" w:customStyle="1" w:styleId="B1F0760619604B389E13377B84B6AD9F1">
    <w:name w:val="B1F0760619604B389E13377B84B6AD9F1"/>
    <w:rsid w:val="0088568F"/>
    <w:pPr>
      <w:tabs>
        <w:tab w:val="center" w:pos="4419"/>
        <w:tab w:val="right" w:pos="8838"/>
      </w:tabs>
      <w:spacing w:after="0" w:line="240" w:lineRule="auto"/>
    </w:pPr>
    <w:rPr>
      <w:lang w:val="es-CL" w:eastAsia="es-CL"/>
    </w:rPr>
  </w:style>
  <w:style w:type="paragraph" w:customStyle="1" w:styleId="3121C667FE8C4583B8AB7D708D7D1F8F1">
    <w:name w:val="3121C667FE8C4583B8AB7D708D7D1F8F1"/>
    <w:rsid w:val="0088568F"/>
    <w:pPr>
      <w:tabs>
        <w:tab w:val="center" w:pos="4419"/>
        <w:tab w:val="right" w:pos="8838"/>
      </w:tabs>
      <w:spacing w:after="0" w:line="240" w:lineRule="auto"/>
    </w:pPr>
    <w:rPr>
      <w:lang w:val="es-CL" w:eastAsia="es-CL"/>
    </w:rPr>
  </w:style>
  <w:style w:type="paragraph" w:customStyle="1" w:styleId="DEE28699D01E468CB47C13F1365941991">
    <w:name w:val="DEE28699D01E468CB47C13F1365941991"/>
    <w:rsid w:val="0088568F"/>
    <w:pPr>
      <w:tabs>
        <w:tab w:val="center" w:pos="4419"/>
        <w:tab w:val="right" w:pos="8838"/>
      </w:tabs>
      <w:spacing w:after="0" w:line="240" w:lineRule="auto"/>
    </w:pPr>
    <w:rPr>
      <w:lang w:val="es-CL" w:eastAsia="es-CL"/>
    </w:rPr>
  </w:style>
  <w:style w:type="paragraph" w:customStyle="1" w:styleId="2AC2D8FFD70A407BB6E4A93B55D6778C1">
    <w:name w:val="2AC2D8FFD70A407BB6E4A93B55D6778C1"/>
    <w:rsid w:val="0088568F"/>
    <w:pPr>
      <w:tabs>
        <w:tab w:val="center" w:pos="4419"/>
        <w:tab w:val="right" w:pos="8838"/>
      </w:tabs>
      <w:spacing w:after="0" w:line="240" w:lineRule="auto"/>
    </w:pPr>
    <w:rPr>
      <w:lang w:val="es-CL" w:eastAsia="es-CL"/>
    </w:rPr>
  </w:style>
  <w:style w:type="paragraph" w:customStyle="1" w:styleId="1929975282BA45C6B6FDCF0A95917B621">
    <w:name w:val="1929975282BA45C6B6FDCF0A95917B621"/>
    <w:rsid w:val="0088568F"/>
    <w:pPr>
      <w:tabs>
        <w:tab w:val="center" w:pos="4419"/>
        <w:tab w:val="right" w:pos="8838"/>
      </w:tabs>
      <w:spacing w:after="0" w:line="240" w:lineRule="auto"/>
    </w:pPr>
    <w:rPr>
      <w:lang w:val="es-CL" w:eastAsia="es-CL"/>
    </w:rPr>
  </w:style>
  <w:style w:type="paragraph" w:customStyle="1" w:styleId="1D246C15D44E4B6185EABD4507525F851">
    <w:name w:val="1D246C15D44E4B6185EABD4507525F851"/>
    <w:rsid w:val="0088568F"/>
    <w:pPr>
      <w:tabs>
        <w:tab w:val="center" w:pos="4419"/>
        <w:tab w:val="right" w:pos="8838"/>
      </w:tabs>
      <w:spacing w:after="0" w:line="240" w:lineRule="auto"/>
    </w:pPr>
    <w:rPr>
      <w:lang w:val="es-CL" w:eastAsia="es-CL"/>
    </w:rPr>
  </w:style>
  <w:style w:type="paragraph" w:customStyle="1" w:styleId="B1F790E39BDD40FB937353B8D5032558">
    <w:name w:val="B1F790E39BDD40FB937353B8D5032558"/>
    <w:rsid w:val="0088568F"/>
    <w:pPr>
      <w:tabs>
        <w:tab w:val="center" w:pos="4419"/>
        <w:tab w:val="right" w:pos="8838"/>
      </w:tabs>
      <w:spacing w:after="0" w:line="240" w:lineRule="auto"/>
    </w:pPr>
    <w:rPr>
      <w:lang w:val="es-CL" w:eastAsia="es-CL"/>
    </w:rPr>
  </w:style>
  <w:style w:type="paragraph" w:customStyle="1" w:styleId="55816A63129D4057AEFF742CFF488547">
    <w:name w:val="55816A63129D4057AEFF742CFF488547"/>
    <w:rsid w:val="0088568F"/>
    <w:pPr>
      <w:tabs>
        <w:tab w:val="center" w:pos="4419"/>
        <w:tab w:val="right" w:pos="8838"/>
      </w:tabs>
      <w:spacing w:after="0" w:line="240" w:lineRule="auto"/>
    </w:pPr>
    <w:rPr>
      <w:lang w:val="es-CL" w:eastAsia="es-CL"/>
    </w:rPr>
  </w:style>
  <w:style w:type="paragraph" w:customStyle="1" w:styleId="FF3FC846D0CE4F73998686D7427C7BDC">
    <w:name w:val="FF3FC846D0CE4F73998686D7427C7BDC"/>
    <w:rsid w:val="0088568F"/>
    <w:pPr>
      <w:tabs>
        <w:tab w:val="center" w:pos="4419"/>
        <w:tab w:val="right" w:pos="8838"/>
      </w:tabs>
      <w:spacing w:after="0" w:line="240" w:lineRule="auto"/>
    </w:pPr>
    <w:rPr>
      <w:lang w:val="es-CL" w:eastAsia="es-CL"/>
    </w:rPr>
  </w:style>
  <w:style w:type="paragraph" w:customStyle="1" w:styleId="8AB8B8D674BA4F508339C1558B00DB6A">
    <w:name w:val="8AB8B8D674BA4F508339C1558B00DB6A"/>
    <w:rsid w:val="0088568F"/>
    <w:pPr>
      <w:tabs>
        <w:tab w:val="center" w:pos="4419"/>
        <w:tab w:val="right" w:pos="8838"/>
      </w:tabs>
      <w:spacing w:after="0" w:line="240" w:lineRule="auto"/>
    </w:pPr>
    <w:rPr>
      <w:lang w:val="es-CL" w:eastAsia="es-CL"/>
    </w:rPr>
  </w:style>
  <w:style w:type="paragraph" w:customStyle="1" w:styleId="1A7D02312ED2481696A4542AA18799DB">
    <w:name w:val="1A7D02312ED2481696A4542AA18799DB"/>
    <w:rsid w:val="0088568F"/>
    <w:pPr>
      <w:tabs>
        <w:tab w:val="center" w:pos="4419"/>
        <w:tab w:val="right" w:pos="8838"/>
      </w:tabs>
      <w:spacing w:after="0" w:line="240" w:lineRule="auto"/>
    </w:pPr>
    <w:rPr>
      <w:lang w:val="es-CL" w:eastAsia="es-CL"/>
    </w:rPr>
  </w:style>
  <w:style w:type="paragraph" w:customStyle="1" w:styleId="12344F70968E460BAAC213BC17E6D7EF">
    <w:name w:val="12344F70968E460BAAC213BC17E6D7EF"/>
    <w:rsid w:val="0088568F"/>
    <w:pPr>
      <w:tabs>
        <w:tab w:val="center" w:pos="4419"/>
        <w:tab w:val="right" w:pos="8838"/>
      </w:tabs>
      <w:spacing w:after="0" w:line="240" w:lineRule="auto"/>
    </w:pPr>
    <w:rPr>
      <w:lang w:val="es-CL" w:eastAsia="es-CL"/>
    </w:rPr>
  </w:style>
  <w:style w:type="paragraph" w:customStyle="1" w:styleId="CBF398AB6B1E4BA1ADC7EEB5216034B8">
    <w:name w:val="CBF398AB6B1E4BA1ADC7EEB5216034B8"/>
    <w:rsid w:val="0088568F"/>
    <w:pPr>
      <w:tabs>
        <w:tab w:val="center" w:pos="4419"/>
        <w:tab w:val="right" w:pos="8838"/>
      </w:tabs>
      <w:spacing w:after="0" w:line="240" w:lineRule="auto"/>
    </w:pPr>
    <w:rPr>
      <w:lang w:val="es-CL" w:eastAsia="es-CL"/>
    </w:rPr>
  </w:style>
  <w:style w:type="paragraph" w:customStyle="1" w:styleId="5CF8EF70BF8C4F55BC6B8A5BD909E306">
    <w:name w:val="5CF8EF70BF8C4F55BC6B8A5BD909E306"/>
    <w:rsid w:val="0088568F"/>
    <w:pPr>
      <w:tabs>
        <w:tab w:val="center" w:pos="4419"/>
        <w:tab w:val="right" w:pos="8838"/>
      </w:tabs>
      <w:spacing w:after="0" w:line="240" w:lineRule="auto"/>
    </w:pPr>
    <w:rPr>
      <w:lang w:val="es-CL" w:eastAsia="es-CL"/>
    </w:rPr>
  </w:style>
  <w:style w:type="paragraph" w:customStyle="1" w:styleId="D5FFA42252D14110BC11C86B2A4B0A78">
    <w:name w:val="D5FFA42252D14110BC11C86B2A4B0A78"/>
    <w:rsid w:val="0088568F"/>
    <w:pPr>
      <w:tabs>
        <w:tab w:val="center" w:pos="4419"/>
        <w:tab w:val="right" w:pos="8838"/>
      </w:tabs>
      <w:spacing w:after="0" w:line="240" w:lineRule="auto"/>
    </w:pPr>
    <w:rPr>
      <w:lang w:val="es-CL" w:eastAsia="es-CL"/>
    </w:rPr>
  </w:style>
  <w:style w:type="paragraph" w:customStyle="1" w:styleId="9A397B0B35A442DFAECABAC5FDB96F13">
    <w:name w:val="9A397B0B35A442DFAECABAC5FDB96F13"/>
    <w:rsid w:val="0088568F"/>
    <w:pPr>
      <w:tabs>
        <w:tab w:val="center" w:pos="4419"/>
        <w:tab w:val="right" w:pos="8838"/>
      </w:tabs>
      <w:spacing w:after="0" w:line="240" w:lineRule="auto"/>
    </w:pPr>
    <w:rPr>
      <w:lang w:val="es-CL" w:eastAsia="es-CL"/>
    </w:rPr>
  </w:style>
  <w:style w:type="paragraph" w:customStyle="1" w:styleId="061FBE20BF2347FAABA036AB888FAD1E">
    <w:name w:val="061FBE20BF2347FAABA036AB888FAD1E"/>
    <w:rsid w:val="0088568F"/>
    <w:pPr>
      <w:tabs>
        <w:tab w:val="center" w:pos="4419"/>
        <w:tab w:val="right" w:pos="8838"/>
      </w:tabs>
      <w:spacing w:after="0" w:line="240" w:lineRule="auto"/>
    </w:pPr>
    <w:rPr>
      <w:lang w:val="es-CL" w:eastAsia="es-CL"/>
    </w:rPr>
  </w:style>
  <w:style w:type="paragraph" w:customStyle="1" w:styleId="6D87263524E04A259E775504BB0CD2B4">
    <w:name w:val="6D87263524E04A259E775504BB0CD2B4"/>
    <w:rsid w:val="0088568F"/>
    <w:pPr>
      <w:tabs>
        <w:tab w:val="center" w:pos="4419"/>
        <w:tab w:val="right" w:pos="8838"/>
      </w:tabs>
      <w:spacing w:after="0" w:line="240" w:lineRule="auto"/>
    </w:pPr>
    <w:rPr>
      <w:lang w:val="es-CL" w:eastAsia="es-CL"/>
    </w:rPr>
  </w:style>
  <w:style w:type="paragraph" w:customStyle="1" w:styleId="91E7947720F34F6E8667EA23112A3041">
    <w:name w:val="91E7947720F34F6E8667EA23112A3041"/>
    <w:rsid w:val="0088568F"/>
    <w:pPr>
      <w:tabs>
        <w:tab w:val="center" w:pos="4419"/>
        <w:tab w:val="right" w:pos="8838"/>
      </w:tabs>
      <w:spacing w:after="0" w:line="240" w:lineRule="auto"/>
    </w:pPr>
    <w:rPr>
      <w:lang w:val="es-CL" w:eastAsia="es-CL"/>
    </w:rPr>
  </w:style>
  <w:style w:type="paragraph" w:customStyle="1" w:styleId="BEA96D00127C4C5E8EC6697AA5D9BBE9">
    <w:name w:val="BEA96D00127C4C5E8EC6697AA5D9BBE9"/>
    <w:rsid w:val="0088568F"/>
    <w:pPr>
      <w:tabs>
        <w:tab w:val="center" w:pos="4419"/>
        <w:tab w:val="right" w:pos="8838"/>
      </w:tabs>
      <w:spacing w:after="0" w:line="240" w:lineRule="auto"/>
    </w:pPr>
    <w:rPr>
      <w:lang w:val="es-CL" w:eastAsia="es-CL"/>
    </w:rPr>
  </w:style>
  <w:style w:type="paragraph" w:customStyle="1" w:styleId="31E74D06375C4E51AF9EAFB684D0E036">
    <w:name w:val="31E74D06375C4E51AF9EAFB684D0E036"/>
    <w:rsid w:val="0088568F"/>
    <w:pPr>
      <w:tabs>
        <w:tab w:val="center" w:pos="4419"/>
        <w:tab w:val="right" w:pos="8838"/>
      </w:tabs>
      <w:spacing w:after="0" w:line="240" w:lineRule="auto"/>
    </w:pPr>
    <w:rPr>
      <w:lang w:val="es-CL" w:eastAsia="es-CL"/>
    </w:rPr>
  </w:style>
  <w:style w:type="paragraph" w:customStyle="1" w:styleId="2ED4CBCABFC041319306AB8D1AA3DA07">
    <w:name w:val="2ED4CBCABFC041319306AB8D1AA3DA07"/>
    <w:rsid w:val="0088568F"/>
    <w:rPr>
      <w:lang w:val="es-CL" w:eastAsia="es-CL"/>
    </w:rPr>
  </w:style>
  <w:style w:type="paragraph" w:customStyle="1" w:styleId="D0B9B220422F43DC9F82B795A3DE521F">
    <w:name w:val="D0B9B220422F43DC9F82B795A3DE521F"/>
    <w:rsid w:val="0088568F"/>
    <w:rPr>
      <w:lang w:val="es-CL" w:eastAsia="es-CL"/>
    </w:rPr>
  </w:style>
  <w:style w:type="paragraph" w:customStyle="1" w:styleId="E35EB9366D534CDCA54D1CF45E0C5CE2">
    <w:name w:val="E35EB9366D534CDCA54D1CF45E0C5CE2"/>
    <w:rsid w:val="0088568F"/>
    <w:rPr>
      <w:lang w:val="es-CL" w:eastAsia="es-CL"/>
    </w:rPr>
  </w:style>
  <w:style w:type="paragraph" w:customStyle="1" w:styleId="AD457ACCFC7C4D72AC20DB9E7A6EAFBE">
    <w:name w:val="AD457ACCFC7C4D72AC20DB9E7A6EAFBE"/>
    <w:rsid w:val="0088568F"/>
    <w:rPr>
      <w:lang w:val="es-CL" w:eastAsia="es-CL"/>
    </w:rPr>
  </w:style>
  <w:style w:type="paragraph" w:customStyle="1" w:styleId="440A6FAD9CAB46FFA6D725FCD3690E1A">
    <w:name w:val="440A6FAD9CAB46FFA6D725FCD3690E1A"/>
    <w:rsid w:val="0088568F"/>
    <w:rPr>
      <w:lang w:val="es-CL" w:eastAsia="es-CL"/>
    </w:rPr>
  </w:style>
  <w:style w:type="paragraph" w:customStyle="1" w:styleId="117C46D8A38C4374A1CEDA15FBF3BA14">
    <w:name w:val="117C46D8A38C4374A1CEDA15FBF3BA14"/>
    <w:rsid w:val="0088568F"/>
    <w:rPr>
      <w:lang w:val="es-CL" w:eastAsia="es-CL"/>
    </w:rPr>
  </w:style>
  <w:style w:type="paragraph" w:customStyle="1" w:styleId="248A3C6205A64672BE209C73147F8E63">
    <w:name w:val="248A3C6205A64672BE209C73147F8E63"/>
    <w:rsid w:val="0088568F"/>
    <w:rPr>
      <w:lang w:val="es-CL" w:eastAsia="es-CL"/>
    </w:rPr>
  </w:style>
  <w:style w:type="paragraph" w:customStyle="1" w:styleId="5E0114D8414742C4AF5B44180DEF7CE1">
    <w:name w:val="5E0114D8414742C4AF5B44180DEF7CE1"/>
    <w:rsid w:val="0088568F"/>
    <w:rPr>
      <w:lang w:val="es-CL" w:eastAsia="es-CL"/>
    </w:rPr>
  </w:style>
  <w:style w:type="paragraph" w:customStyle="1" w:styleId="341195F9AE684EA1B7AFFF2EF2419839">
    <w:name w:val="341195F9AE684EA1B7AFFF2EF2419839"/>
    <w:rsid w:val="0088568F"/>
    <w:pPr>
      <w:tabs>
        <w:tab w:val="center" w:pos="4419"/>
        <w:tab w:val="right" w:pos="8838"/>
      </w:tabs>
      <w:spacing w:after="0" w:line="240" w:lineRule="auto"/>
    </w:pPr>
    <w:rPr>
      <w:lang w:val="es-CL" w:eastAsia="es-CL"/>
    </w:rPr>
  </w:style>
  <w:style w:type="paragraph" w:customStyle="1" w:styleId="2A135A5D0CCB4E7ABF3ACEA753F75BB9">
    <w:name w:val="2A135A5D0CCB4E7ABF3ACEA753F75BB9"/>
    <w:rsid w:val="0088568F"/>
    <w:pPr>
      <w:tabs>
        <w:tab w:val="center" w:pos="4419"/>
        <w:tab w:val="right" w:pos="8838"/>
      </w:tabs>
      <w:spacing w:after="0" w:line="240" w:lineRule="auto"/>
    </w:pPr>
    <w:rPr>
      <w:lang w:val="es-CL" w:eastAsia="es-CL"/>
    </w:rPr>
  </w:style>
  <w:style w:type="paragraph" w:customStyle="1" w:styleId="1F906BADB1C040C5A7BD8864689B16D5">
    <w:name w:val="1F906BADB1C040C5A7BD8864689B16D5"/>
    <w:rsid w:val="0088568F"/>
    <w:pPr>
      <w:tabs>
        <w:tab w:val="center" w:pos="4419"/>
        <w:tab w:val="right" w:pos="8838"/>
      </w:tabs>
      <w:spacing w:after="0" w:line="240" w:lineRule="auto"/>
    </w:pPr>
    <w:rPr>
      <w:lang w:val="es-CL" w:eastAsia="es-CL"/>
    </w:rPr>
  </w:style>
  <w:style w:type="paragraph" w:customStyle="1" w:styleId="390AF778466D455FB6618861472146D7">
    <w:name w:val="390AF778466D455FB6618861472146D7"/>
    <w:rsid w:val="0088568F"/>
    <w:pPr>
      <w:tabs>
        <w:tab w:val="center" w:pos="4419"/>
        <w:tab w:val="right" w:pos="8838"/>
      </w:tabs>
      <w:spacing w:after="0" w:line="240" w:lineRule="auto"/>
    </w:pPr>
    <w:rPr>
      <w:lang w:val="es-CL" w:eastAsia="es-CL"/>
    </w:rPr>
  </w:style>
  <w:style w:type="paragraph" w:customStyle="1" w:styleId="B91691EF839C42469E011A76E59A7F7D2">
    <w:name w:val="B91691EF839C42469E011A76E59A7F7D2"/>
    <w:rsid w:val="0088568F"/>
    <w:rPr>
      <w:lang w:val="es-CL" w:eastAsia="es-CL"/>
    </w:rPr>
  </w:style>
  <w:style w:type="paragraph" w:customStyle="1" w:styleId="21CED3E1D2E44030A57897883CCFE3EF2">
    <w:name w:val="21CED3E1D2E44030A57897883CCFE3EF2"/>
    <w:rsid w:val="0088568F"/>
    <w:rPr>
      <w:lang w:val="es-CL" w:eastAsia="es-CL"/>
    </w:rPr>
  </w:style>
  <w:style w:type="paragraph" w:customStyle="1" w:styleId="1D25D8959F2B4B8AA99FB044E5B076DA2">
    <w:name w:val="1D25D8959F2B4B8AA99FB044E5B076DA2"/>
    <w:rsid w:val="0088568F"/>
    <w:pPr>
      <w:tabs>
        <w:tab w:val="center" w:pos="4419"/>
        <w:tab w:val="right" w:pos="8838"/>
      </w:tabs>
      <w:spacing w:after="0" w:line="240" w:lineRule="auto"/>
    </w:pPr>
    <w:rPr>
      <w:lang w:val="es-CL" w:eastAsia="es-CL"/>
    </w:rPr>
  </w:style>
  <w:style w:type="paragraph" w:customStyle="1" w:styleId="1EB48BC2289147F49CD075D8F6C2466E2">
    <w:name w:val="1EB48BC2289147F49CD075D8F6C2466E2"/>
    <w:rsid w:val="0088568F"/>
    <w:rPr>
      <w:lang w:val="es-CL" w:eastAsia="es-CL"/>
    </w:rPr>
  </w:style>
  <w:style w:type="paragraph" w:customStyle="1" w:styleId="75EFAE2B039C421C81F71E7742129DE82">
    <w:name w:val="75EFAE2B039C421C81F71E7742129DE82"/>
    <w:rsid w:val="0088568F"/>
    <w:rPr>
      <w:lang w:val="es-CL" w:eastAsia="es-CL"/>
    </w:rPr>
  </w:style>
  <w:style w:type="paragraph" w:customStyle="1" w:styleId="B15F6C69194E4D10944FF462F48D72FA2">
    <w:name w:val="B15F6C69194E4D10944FF462F48D72FA2"/>
    <w:rsid w:val="0088568F"/>
    <w:rPr>
      <w:lang w:val="es-CL" w:eastAsia="es-CL"/>
    </w:rPr>
  </w:style>
  <w:style w:type="paragraph" w:customStyle="1" w:styleId="0C06EA7D3A28416E8CC91400D450F4642">
    <w:name w:val="0C06EA7D3A28416E8CC91400D450F4642"/>
    <w:rsid w:val="0088568F"/>
    <w:pPr>
      <w:tabs>
        <w:tab w:val="center" w:pos="4419"/>
        <w:tab w:val="right" w:pos="8838"/>
      </w:tabs>
      <w:spacing w:after="0" w:line="240" w:lineRule="auto"/>
    </w:pPr>
    <w:rPr>
      <w:lang w:val="es-CL" w:eastAsia="es-CL"/>
    </w:rPr>
  </w:style>
  <w:style w:type="paragraph" w:customStyle="1" w:styleId="981DCCC0A02A4DAF9D5F22E6B0CAB1432">
    <w:name w:val="981DCCC0A02A4DAF9D5F22E6B0CAB1432"/>
    <w:rsid w:val="0088568F"/>
    <w:pPr>
      <w:tabs>
        <w:tab w:val="center" w:pos="4419"/>
        <w:tab w:val="right" w:pos="8838"/>
      </w:tabs>
      <w:spacing w:after="0" w:line="240" w:lineRule="auto"/>
    </w:pPr>
    <w:rPr>
      <w:lang w:val="es-CL" w:eastAsia="es-CL"/>
    </w:rPr>
  </w:style>
  <w:style w:type="paragraph" w:customStyle="1" w:styleId="7CD15F6B54724E079698F8B20E7DF72E2">
    <w:name w:val="7CD15F6B54724E079698F8B20E7DF72E2"/>
    <w:rsid w:val="0088568F"/>
    <w:rPr>
      <w:lang w:val="es-CL" w:eastAsia="es-CL"/>
    </w:rPr>
  </w:style>
  <w:style w:type="paragraph" w:customStyle="1" w:styleId="54173D599B034E30B1E9E520A1ADA4482">
    <w:name w:val="54173D599B034E30B1E9E520A1ADA4482"/>
    <w:rsid w:val="0088568F"/>
    <w:pPr>
      <w:tabs>
        <w:tab w:val="center" w:pos="4419"/>
        <w:tab w:val="right" w:pos="8838"/>
      </w:tabs>
      <w:spacing w:after="0" w:line="240" w:lineRule="auto"/>
    </w:pPr>
    <w:rPr>
      <w:lang w:val="es-CL" w:eastAsia="es-CL"/>
    </w:rPr>
  </w:style>
  <w:style w:type="paragraph" w:customStyle="1" w:styleId="16AF001C242C47409595C2B22673A9562">
    <w:name w:val="16AF001C242C47409595C2B22673A9562"/>
    <w:rsid w:val="0088568F"/>
    <w:pPr>
      <w:tabs>
        <w:tab w:val="center" w:pos="4419"/>
        <w:tab w:val="right" w:pos="8838"/>
      </w:tabs>
      <w:spacing w:after="0" w:line="240" w:lineRule="auto"/>
    </w:pPr>
    <w:rPr>
      <w:lang w:val="es-CL" w:eastAsia="es-CL"/>
    </w:rPr>
  </w:style>
  <w:style w:type="paragraph" w:customStyle="1" w:styleId="FDC7BC8560064350AACA838A3FC2BAF42">
    <w:name w:val="FDC7BC8560064350AACA838A3FC2BAF42"/>
    <w:rsid w:val="0088568F"/>
    <w:pPr>
      <w:tabs>
        <w:tab w:val="center" w:pos="4419"/>
        <w:tab w:val="right" w:pos="8838"/>
      </w:tabs>
      <w:spacing w:after="0" w:line="240" w:lineRule="auto"/>
    </w:pPr>
    <w:rPr>
      <w:lang w:val="es-CL" w:eastAsia="es-CL"/>
    </w:rPr>
  </w:style>
  <w:style w:type="paragraph" w:customStyle="1" w:styleId="165E67557385450687F9315AFCCCF6C62">
    <w:name w:val="165E67557385450687F9315AFCCCF6C62"/>
    <w:rsid w:val="0088568F"/>
    <w:pPr>
      <w:tabs>
        <w:tab w:val="center" w:pos="4419"/>
        <w:tab w:val="right" w:pos="8838"/>
      </w:tabs>
      <w:spacing w:after="0" w:line="240" w:lineRule="auto"/>
    </w:pPr>
    <w:rPr>
      <w:lang w:val="es-CL" w:eastAsia="es-CL"/>
    </w:rPr>
  </w:style>
  <w:style w:type="paragraph" w:customStyle="1" w:styleId="9F1CA19AE15B414C9D6DDAD24FE4FF0A2">
    <w:name w:val="9F1CA19AE15B414C9D6DDAD24FE4FF0A2"/>
    <w:rsid w:val="0088568F"/>
    <w:rPr>
      <w:lang w:val="es-CL" w:eastAsia="es-CL"/>
    </w:rPr>
  </w:style>
  <w:style w:type="paragraph" w:customStyle="1" w:styleId="0806EF54FCE14A75AA9548D99A9322002">
    <w:name w:val="0806EF54FCE14A75AA9548D99A9322002"/>
    <w:rsid w:val="0088568F"/>
    <w:pPr>
      <w:tabs>
        <w:tab w:val="center" w:pos="4419"/>
        <w:tab w:val="right" w:pos="8838"/>
      </w:tabs>
      <w:spacing w:after="0" w:line="240" w:lineRule="auto"/>
    </w:pPr>
    <w:rPr>
      <w:lang w:val="es-CL" w:eastAsia="es-CL"/>
    </w:rPr>
  </w:style>
  <w:style w:type="paragraph" w:customStyle="1" w:styleId="E0D2904AC84B413C8318972D249146F02">
    <w:name w:val="E0D2904AC84B413C8318972D249146F02"/>
    <w:rsid w:val="0088568F"/>
    <w:pPr>
      <w:tabs>
        <w:tab w:val="center" w:pos="4419"/>
        <w:tab w:val="right" w:pos="8838"/>
      </w:tabs>
      <w:spacing w:after="0" w:line="240" w:lineRule="auto"/>
    </w:pPr>
    <w:rPr>
      <w:lang w:val="es-CL" w:eastAsia="es-CL"/>
    </w:rPr>
  </w:style>
  <w:style w:type="paragraph" w:customStyle="1" w:styleId="B0FBB5F7D4094AC9B3455558048415772">
    <w:name w:val="B0FBB5F7D4094AC9B3455558048415772"/>
    <w:rsid w:val="0088568F"/>
    <w:pPr>
      <w:tabs>
        <w:tab w:val="center" w:pos="4419"/>
        <w:tab w:val="right" w:pos="8838"/>
      </w:tabs>
      <w:spacing w:after="0" w:line="240" w:lineRule="auto"/>
    </w:pPr>
    <w:rPr>
      <w:lang w:val="es-CL" w:eastAsia="es-CL"/>
    </w:rPr>
  </w:style>
  <w:style w:type="paragraph" w:customStyle="1" w:styleId="8FF5CD7690254892BE84F6223A81F1032">
    <w:name w:val="8FF5CD7690254892BE84F6223A81F1032"/>
    <w:rsid w:val="0088568F"/>
    <w:pPr>
      <w:tabs>
        <w:tab w:val="center" w:pos="4419"/>
        <w:tab w:val="right" w:pos="8838"/>
      </w:tabs>
      <w:spacing w:after="0" w:line="240" w:lineRule="auto"/>
    </w:pPr>
    <w:rPr>
      <w:lang w:val="es-CL" w:eastAsia="es-CL"/>
    </w:rPr>
  </w:style>
  <w:style w:type="paragraph" w:customStyle="1" w:styleId="977B6D535C684AE49B024BCED2811DAB2">
    <w:name w:val="977B6D535C684AE49B024BCED2811DAB2"/>
    <w:rsid w:val="0088568F"/>
    <w:rPr>
      <w:lang w:val="es-CL" w:eastAsia="es-CL"/>
    </w:rPr>
  </w:style>
  <w:style w:type="paragraph" w:customStyle="1" w:styleId="07CA10B4E172418BB845A46E5E3BA4412">
    <w:name w:val="07CA10B4E172418BB845A46E5E3BA4412"/>
    <w:rsid w:val="0088568F"/>
    <w:pPr>
      <w:tabs>
        <w:tab w:val="center" w:pos="4419"/>
        <w:tab w:val="right" w:pos="8838"/>
      </w:tabs>
      <w:spacing w:after="0" w:line="240" w:lineRule="auto"/>
    </w:pPr>
    <w:rPr>
      <w:lang w:val="es-CL" w:eastAsia="es-CL"/>
    </w:rPr>
  </w:style>
  <w:style w:type="paragraph" w:customStyle="1" w:styleId="A966532C40804747BA25340B99CE50C62">
    <w:name w:val="A966532C40804747BA25340B99CE50C62"/>
    <w:rsid w:val="0088568F"/>
    <w:pPr>
      <w:tabs>
        <w:tab w:val="center" w:pos="4419"/>
        <w:tab w:val="right" w:pos="8838"/>
      </w:tabs>
      <w:spacing w:after="0" w:line="240" w:lineRule="auto"/>
    </w:pPr>
    <w:rPr>
      <w:lang w:val="es-CL" w:eastAsia="es-CL"/>
    </w:rPr>
  </w:style>
  <w:style w:type="paragraph" w:customStyle="1" w:styleId="A105D63C76094236AC6343F47428D2372">
    <w:name w:val="A105D63C76094236AC6343F47428D2372"/>
    <w:rsid w:val="0088568F"/>
    <w:pPr>
      <w:tabs>
        <w:tab w:val="center" w:pos="4419"/>
        <w:tab w:val="right" w:pos="8838"/>
      </w:tabs>
      <w:spacing w:after="0" w:line="240" w:lineRule="auto"/>
    </w:pPr>
    <w:rPr>
      <w:lang w:val="es-CL" w:eastAsia="es-CL"/>
    </w:rPr>
  </w:style>
  <w:style w:type="paragraph" w:customStyle="1" w:styleId="037B7F2BE2D04BE29E1F9A897BA0E8082">
    <w:name w:val="037B7F2BE2D04BE29E1F9A897BA0E8082"/>
    <w:rsid w:val="0088568F"/>
    <w:pPr>
      <w:tabs>
        <w:tab w:val="center" w:pos="4419"/>
        <w:tab w:val="right" w:pos="8838"/>
      </w:tabs>
      <w:spacing w:after="0" w:line="240" w:lineRule="auto"/>
    </w:pPr>
    <w:rPr>
      <w:lang w:val="es-CL" w:eastAsia="es-CL"/>
    </w:rPr>
  </w:style>
  <w:style w:type="paragraph" w:customStyle="1" w:styleId="08047D865900429F8F9064D7223D95142">
    <w:name w:val="08047D865900429F8F9064D7223D95142"/>
    <w:rsid w:val="0088568F"/>
    <w:pPr>
      <w:tabs>
        <w:tab w:val="center" w:pos="4419"/>
        <w:tab w:val="right" w:pos="8838"/>
      </w:tabs>
      <w:spacing w:after="0" w:line="240" w:lineRule="auto"/>
    </w:pPr>
    <w:rPr>
      <w:lang w:val="es-CL" w:eastAsia="es-CL"/>
    </w:rPr>
  </w:style>
  <w:style w:type="paragraph" w:customStyle="1" w:styleId="5B45367A38F84172B48828916FE87B832">
    <w:name w:val="5B45367A38F84172B48828916FE87B832"/>
    <w:rsid w:val="0088568F"/>
    <w:pPr>
      <w:tabs>
        <w:tab w:val="center" w:pos="4419"/>
        <w:tab w:val="right" w:pos="8838"/>
      </w:tabs>
      <w:spacing w:after="0" w:line="240" w:lineRule="auto"/>
    </w:pPr>
    <w:rPr>
      <w:lang w:val="es-CL" w:eastAsia="es-CL"/>
    </w:rPr>
  </w:style>
  <w:style w:type="paragraph" w:customStyle="1" w:styleId="5CFA71421913452E809AAAC0358F9FBB2">
    <w:name w:val="5CFA71421913452E809AAAC0358F9FBB2"/>
    <w:rsid w:val="0088568F"/>
    <w:pPr>
      <w:tabs>
        <w:tab w:val="center" w:pos="4419"/>
        <w:tab w:val="right" w:pos="8838"/>
      </w:tabs>
      <w:spacing w:after="0" w:line="240" w:lineRule="auto"/>
    </w:pPr>
    <w:rPr>
      <w:lang w:val="es-CL" w:eastAsia="es-CL"/>
    </w:rPr>
  </w:style>
  <w:style w:type="paragraph" w:customStyle="1" w:styleId="9680E1C328D9455CAD936D14A38A33EC2">
    <w:name w:val="9680E1C328D9455CAD936D14A38A33EC2"/>
    <w:rsid w:val="0088568F"/>
    <w:pPr>
      <w:tabs>
        <w:tab w:val="center" w:pos="4419"/>
        <w:tab w:val="right" w:pos="8838"/>
      </w:tabs>
      <w:spacing w:after="0" w:line="240" w:lineRule="auto"/>
    </w:pPr>
    <w:rPr>
      <w:lang w:val="es-CL" w:eastAsia="es-CL"/>
    </w:rPr>
  </w:style>
  <w:style w:type="paragraph" w:customStyle="1" w:styleId="BA47657F59A74B9E846A2E4C06532CFA2">
    <w:name w:val="BA47657F59A74B9E846A2E4C06532CFA2"/>
    <w:rsid w:val="0088568F"/>
    <w:pPr>
      <w:tabs>
        <w:tab w:val="center" w:pos="4419"/>
        <w:tab w:val="right" w:pos="8838"/>
      </w:tabs>
      <w:spacing w:after="0" w:line="240" w:lineRule="auto"/>
    </w:pPr>
    <w:rPr>
      <w:lang w:val="es-CL" w:eastAsia="es-CL"/>
    </w:rPr>
  </w:style>
  <w:style w:type="paragraph" w:customStyle="1" w:styleId="0CFB8F43B4324042B7AFEDEF5ED6E1092">
    <w:name w:val="0CFB8F43B4324042B7AFEDEF5ED6E1092"/>
    <w:rsid w:val="0088568F"/>
    <w:pPr>
      <w:tabs>
        <w:tab w:val="center" w:pos="4419"/>
        <w:tab w:val="right" w:pos="8838"/>
      </w:tabs>
      <w:spacing w:after="0" w:line="240" w:lineRule="auto"/>
    </w:pPr>
    <w:rPr>
      <w:lang w:val="es-CL" w:eastAsia="es-CL"/>
    </w:rPr>
  </w:style>
  <w:style w:type="paragraph" w:customStyle="1" w:styleId="C1CA7A0B0E7B4F53B03B3F1288FE875A2">
    <w:name w:val="C1CA7A0B0E7B4F53B03B3F1288FE875A2"/>
    <w:rsid w:val="0088568F"/>
    <w:pPr>
      <w:tabs>
        <w:tab w:val="center" w:pos="4419"/>
        <w:tab w:val="right" w:pos="8838"/>
      </w:tabs>
      <w:spacing w:after="0" w:line="240" w:lineRule="auto"/>
    </w:pPr>
    <w:rPr>
      <w:lang w:val="es-CL" w:eastAsia="es-CL"/>
    </w:rPr>
  </w:style>
  <w:style w:type="paragraph" w:customStyle="1" w:styleId="88C17220C3704479B9695BE29068FE522">
    <w:name w:val="88C17220C3704479B9695BE29068FE522"/>
    <w:rsid w:val="0088568F"/>
    <w:pPr>
      <w:tabs>
        <w:tab w:val="center" w:pos="4419"/>
        <w:tab w:val="right" w:pos="8838"/>
      </w:tabs>
      <w:spacing w:after="0" w:line="240" w:lineRule="auto"/>
    </w:pPr>
    <w:rPr>
      <w:lang w:val="es-CL" w:eastAsia="es-CL"/>
    </w:rPr>
  </w:style>
  <w:style w:type="paragraph" w:customStyle="1" w:styleId="9AA70AB3BFDD43BCBA60599F5B9439882">
    <w:name w:val="9AA70AB3BFDD43BCBA60599F5B9439882"/>
    <w:rsid w:val="0088568F"/>
    <w:pPr>
      <w:tabs>
        <w:tab w:val="center" w:pos="4419"/>
        <w:tab w:val="right" w:pos="8838"/>
      </w:tabs>
      <w:spacing w:after="0" w:line="240" w:lineRule="auto"/>
    </w:pPr>
    <w:rPr>
      <w:lang w:val="es-CL" w:eastAsia="es-CL"/>
    </w:rPr>
  </w:style>
  <w:style w:type="paragraph" w:customStyle="1" w:styleId="D33EA94F1AAF4AA0ACF43D9942E2BFC02">
    <w:name w:val="D33EA94F1AAF4AA0ACF43D9942E2BFC02"/>
    <w:rsid w:val="0088568F"/>
    <w:pPr>
      <w:tabs>
        <w:tab w:val="center" w:pos="4419"/>
        <w:tab w:val="right" w:pos="8838"/>
      </w:tabs>
      <w:spacing w:after="0" w:line="240" w:lineRule="auto"/>
    </w:pPr>
    <w:rPr>
      <w:lang w:val="es-CL" w:eastAsia="es-CL"/>
    </w:rPr>
  </w:style>
  <w:style w:type="paragraph" w:customStyle="1" w:styleId="79F0DDBB9C8C4B50A6F9451B21F787032">
    <w:name w:val="79F0DDBB9C8C4B50A6F9451B21F787032"/>
    <w:rsid w:val="0088568F"/>
    <w:pPr>
      <w:tabs>
        <w:tab w:val="center" w:pos="4419"/>
        <w:tab w:val="right" w:pos="8838"/>
      </w:tabs>
      <w:spacing w:after="0" w:line="240" w:lineRule="auto"/>
    </w:pPr>
    <w:rPr>
      <w:lang w:val="es-CL" w:eastAsia="es-CL"/>
    </w:rPr>
  </w:style>
  <w:style w:type="paragraph" w:customStyle="1" w:styleId="95DA45F951C746E886917A9B2E74F3532">
    <w:name w:val="95DA45F951C746E886917A9B2E74F3532"/>
    <w:rsid w:val="0088568F"/>
    <w:pPr>
      <w:tabs>
        <w:tab w:val="center" w:pos="4419"/>
        <w:tab w:val="right" w:pos="8838"/>
      </w:tabs>
      <w:spacing w:after="0" w:line="240" w:lineRule="auto"/>
    </w:pPr>
    <w:rPr>
      <w:lang w:val="es-CL" w:eastAsia="es-CL"/>
    </w:rPr>
  </w:style>
  <w:style w:type="paragraph" w:customStyle="1" w:styleId="E1CDB2B5C5F54CBFB1FEE3E93DEF36652">
    <w:name w:val="E1CDB2B5C5F54CBFB1FEE3E93DEF36652"/>
    <w:rsid w:val="0088568F"/>
    <w:pPr>
      <w:tabs>
        <w:tab w:val="center" w:pos="4419"/>
        <w:tab w:val="right" w:pos="8838"/>
      </w:tabs>
      <w:spacing w:after="0" w:line="240" w:lineRule="auto"/>
    </w:pPr>
    <w:rPr>
      <w:lang w:val="es-CL" w:eastAsia="es-CL"/>
    </w:rPr>
  </w:style>
  <w:style w:type="paragraph" w:customStyle="1" w:styleId="47DA93E055DB41D5A0524FDB7DE4E6452">
    <w:name w:val="47DA93E055DB41D5A0524FDB7DE4E6452"/>
    <w:rsid w:val="0088568F"/>
    <w:pPr>
      <w:tabs>
        <w:tab w:val="center" w:pos="4419"/>
        <w:tab w:val="right" w:pos="8838"/>
      </w:tabs>
      <w:spacing w:after="0" w:line="240" w:lineRule="auto"/>
    </w:pPr>
    <w:rPr>
      <w:lang w:val="es-CL" w:eastAsia="es-CL"/>
    </w:rPr>
  </w:style>
  <w:style w:type="paragraph" w:customStyle="1" w:styleId="11AFBC51AEFC4EB2874C274732498EB22">
    <w:name w:val="11AFBC51AEFC4EB2874C274732498EB22"/>
    <w:rsid w:val="0088568F"/>
    <w:pPr>
      <w:tabs>
        <w:tab w:val="center" w:pos="4419"/>
        <w:tab w:val="right" w:pos="8838"/>
      </w:tabs>
      <w:spacing w:after="0" w:line="240" w:lineRule="auto"/>
    </w:pPr>
    <w:rPr>
      <w:lang w:val="es-CL" w:eastAsia="es-CL"/>
    </w:rPr>
  </w:style>
  <w:style w:type="paragraph" w:customStyle="1" w:styleId="1175DC0C66F14810AF97049FBA396BD02">
    <w:name w:val="1175DC0C66F14810AF97049FBA396BD02"/>
    <w:rsid w:val="0088568F"/>
    <w:pPr>
      <w:tabs>
        <w:tab w:val="center" w:pos="4419"/>
        <w:tab w:val="right" w:pos="8838"/>
      </w:tabs>
      <w:spacing w:after="0" w:line="240" w:lineRule="auto"/>
    </w:pPr>
    <w:rPr>
      <w:lang w:val="es-CL" w:eastAsia="es-CL"/>
    </w:rPr>
  </w:style>
  <w:style w:type="paragraph" w:customStyle="1" w:styleId="BCE1B69FC29540C688F9B2703977A6B12">
    <w:name w:val="BCE1B69FC29540C688F9B2703977A6B12"/>
    <w:rsid w:val="0088568F"/>
    <w:pPr>
      <w:tabs>
        <w:tab w:val="center" w:pos="4419"/>
        <w:tab w:val="right" w:pos="8838"/>
      </w:tabs>
      <w:spacing w:after="0" w:line="240" w:lineRule="auto"/>
    </w:pPr>
    <w:rPr>
      <w:lang w:val="es-CL" w:eastAsia="es-CL"/>
    </w:rPr>
  </w:style>
  <w:style w:type="paragraph" w:customStyle="1" w:styleId="F8D14D9B3A8247A1B5F6F27595AF05772">
    <w:name w:val="F8D14D9B3A8247A1B5F6F27595AF05772"/>
    <w:rsid w:val="0088568F"/>
    <w:pPr>
      <w:tabs>
        <w:tab w:val="center" w:pos="4419"/>
        <w:tab w:val="right" w:pos="8838"/>
      </w:tabs>
      <w:spacing w:after="0" w:line="240" w:lineRule="auto"/>
    </w:pPr>
    <w:rPr>
      <w:lang w:val="es-CL" w:eastAsia="es-CL"/>
    </w:rPr>
  </w:style>
  <w:style w:type="paragraph" w:customStyle="1" w:styleId="9504C8F190F94C0D9E80E342DFE9A5E72">
    <w:name w:val="9504C8F190F94C0D9E80E342DFE9A5E72"/>
    <w:rsid w:val="0088568F"/>
    <w:pPr>
      <w:tabs>
        <w:tab w:val="center" w:pos="4419"/>
        <w:tab w:val="right" w:pos="8838"/>
      </w:tabs>
      <w:spacing w:after="0" w:line="240" w:lineRule="auto"/>
    </w:pPr>
    <w:rPr>
      <w:lang w:val="es-CL" w:eastAsia="es-CL"/>
    </w:rPr>
  </w:style>
  <w:style w:type="paragraph" w:customStyle="1" w:styleId="A663E21E808B496EA1935E3C7D467D232">
    <w:name w:val="A663E21E808B496EA1935E3C7D467D232"/>
    <w:rsid w:val="0088568F"/>
    <w:pPr>
      <w:tabs>
        <w:tab w:val="center" w:pos="4419"/>
        <w:tab w:val="right" w:pos="8838"/>
      </w:tabs>
      <w:spacing w:after="0" w:line="240" w:lineRule="auto"/>
    </w:pPr>
    <w:rPr>
      <w:lang w:val="es-CL" w:eastAsia="es-CL"/>
    </w:rPr>
  </w:style>
  <w:style w:type="paragraph" w:customStyle="1" w:styleId="5D2D4F75DAFC4027B564D467893155282">
    <w:name w:val="5D2D4F75DAFC4027B564D467893155282"/>
    <w:rsid w:val="0088568F"/>
    <w:pPr>
      <w:tabs>
        <w:tab w:val="center" w:pos="4419"/>
        <w:tab w:val="right" w:pos="8838"/>
      </w:tabs>
      <w:spacing w:after="0" w:line="240" w:lineRule="auto"/>
    </w:pPr>
    <w:rPr>
      <w:lang w:val="es-CL" w:eastAsia="es-CL"/>
    </w:rPr>
  </w:style>
  <w:style w:type="paragraph" w:customStyle="1" w:styleId="A12A993780864664B9C124F6FB10E2082">
    <w:name w:val="A12A993780864664B9C124F6FB10E2082"/>
    <w:rsid w:val="0088568F"/>
    <w:pPr>
      <w:tabs>
        <w:tab w:val="center" w:pos="4419"/>
        <w:tab w:val="right" w:pos="8838"/>
      </w:tabs>
      <w:spacing w:after="0" w:line="240" w:lineRule="auto"/>
    </w:pPr>
    <w:rPr>
      <w:lang w:val="es-CL" w:eastAsia="es-CL"/>
    </w:rPr>
  </w:style>
  <w:style w:type="paragraph" w:customStyle="1" w:styleId="D3FECF8AE07843ECAA8F714215C421E02">
    <w:name w:val="D3FECF8AE07843ECAA8F714215C421E02"/>
    <w:rsid w:val="0088568F"/>
    <w:pPr>
      <w:tabs>
        <w:tab w:val="center" w:pos="4419"/>
        <w:tab w:val="right" w:pos="8838"/>
      </w:tabs>
      <w:spacing w:after="0" w:line="240" w:lineRule="auto"/>
    </w:pPr>
    <w:rPr>
      <w:lang w:val="es-CL" w:eastAsia="es-CL"/>
    </w:rPr>
  </w:style>
  <w:style w:type="paragraph" w:customStyle="1" w:styleId="E8EFEF4BB11B45FF9E4D2B443AEF3C4B2">
    <w:name w:val="E8EFEF4BB11B45FF9E4D2B443AEF3C4B2"/>
    <w:rsid w:val="0088568F"/>
    <w:pPr>
      <w:tabs>
        <w:tab w:val="center" w:pos="4419"/>
        <w:tab w:val="right" w:pos="8838"/>
      </w:tabs>
      <w:spacing w:after="0" w:line="240" w:lineRule="auto"/>
    </w:pPr>
    <w:rPr>
      <w:lang w:val="es-CL" w:eastAsia="es-CL"/>
    </w:rPr>
  </w:style>
  <w:style w:type="paragraph" w:customStyle="1" w:styleId="5182616585A94F65B9DE45FFEAD86F282">
    <w:name w:val="5182616585A94F65B9DE45FFEAD86F282"/>
    <w:rsid w:val="0088568F"/>
    <w:pPr>
      <w:tabs>
        <w:tab w:val="center" w:pos="4419"/>
        <w:tab w:val="right" w:pos="8838"/>
      </w:tabs>
      <w:spacing w:after="0" w:line="240" w:lineRule="auto"/>
    </w:pPr>
    <w:rPr>
      <w:lang w:val="es-CL" w:eastAsia="es-CL"/>
    </w:rPr>
  </w:style>
  <w:style w:type="paragraph" w:customStyle="1" w:styleId="16CA40D254BF4A4BBEEC4D46439B6BC12">
    <w:name w:val="16CA40D254BF4A4BBEEC4D46439B6BC12"/>
    <w:rsid w:val="0088568F"/>
    <w:pPr>
      <w:tabs>
        <w:tab w:val="center" w:pos="4419"/>
        <w:tab w:val="right" w:pos="8838"/>
      </w:tabs>
      <w:spacing w:after="0" w:line="240" w:lineRule="auto"/>
    </w:pPr>
    <w:rPr>
      <w:lang w:val="es-CL" w:eastAsia="es-CL"/>
    </w:rPr>
  </w:style>
  <w:style w:type="paragraph" w:customStyle="1" w:styleId="ED005626A64F487BB58961A7251FB6AF2">
    <w:name w:val="ED005626A64F487BB58961A7251FB6AF2"/>
    <w:rsid w:val="0088568F"/>
    <w:pPr>
      <w:tabs>
        <w:tab w:val="center" w:pos="4419"/>
        <w:tab w:val="right" w:pos="8838"/>
      </w:tabs>
      <w:spacing w:after="0" w:line="240" w:lineRule="auto"/>
    </w:pPr>
    <w:rPr>
      <w:lang w:val="es-CL" w:eastAsia="es-CL"/>
    </w:rPr>
  </w:style>
  <w:style w:type="paragraph" w:customStyle="1" w:styleId="8E07885A8B794BE9809E75F481C0B2A02">
    <w:name w:val="8E07885A8B794BE9809E75F481C0B2A02"/>
    <w:rsid w:val="0088568F"/>
    <w:pPr>
      <w:tabs>
        <w:tab w:val="center" w:pos="4419"/>
        <w:tab w:val="right" w:pos="8838"/>
      </w:tabs>
      <w:spacing w:after="0" w:line="240" w:lineRule="auto"/>
    </w:pPr>
    <w:rPr>
      <w:lang w:val="es-CL" w:eastAsia="es-CL"/>
    </w:rPr>
  </w:style>
  <w:style w:type="paragraph" w:customStyle="1" w:styleId="43A27F7EE3FF481EA02619037DEFB4362">
    <w:name w:val="43A27F7EE3FF481EA02619037DEFB4362"/>
    <w:rsid w:val="0088568F"/>
    <w:pPr>
      <w:tabs>
        <w:tab w:val="center" w:pos="4419"/>
        <w:tab w:val="right" w:pos="8838"/>
      </w:tabs>
      <w:spacing w:after="0" w:line="240" w:lineRule="auto"/>
    </w:pPr>
    <w:rPr>
      <w:lang w:val="es-CL" w:eastAsia="es-CL"/>
    </w:rPr>
  </w:style>
  <w:style w:type="paragraph" w:customStyle="1" w:styleId="946ACCE77A2F4D98A47B88AE28E8088E2">
    <w:name w:val="946ACCE77A2F4D98A47B88AE28E8088E2"/>
    <w:rsid w:val="0088568F"/>
    <w:pPr>
      <w:tabs>
        <w:tab w:val="center" w:pos="4419"/>
        <w:tab w:val="right" w:pos="8838"/>
      </w:tabs>
      <w:spacing w:after="0" w:line="240" w:lineRule="auto"/>
    </w:pPr>
    <w:rPr>
      <w:lang w:val="es-CL" w:eastAsia="es-CL"/>
    </w:rPr>
  </w:style>
  <w:style w:type="paragraph" w:customStyle="1" w:styleId="8E2D52887C7D416B8C6186AB5F4283762">
    <w:name w:val="8E2D52887C7D416B8C6186AB5F4283762"/>
    <w:rsid w:val="0088568F"/>
    <w:pPr>
      <w:tabs>
        <w:tab w:val="center" w:pos="4419"/>
        <w:tab w:val="right" w:pos="8838"/>
      </w:tabs>
      <w:spacing w:after="0" w:line="240" w:lineRule="auto"/>
    </w:pPr>
    <w:rPr>
      <w:lang w:val="es-CL" w:eastAsia="es-CL"/>
    </w:rPr>
  </w:style>
  <w:style w:type="paragraph" w:customStyle="1" w:styleId="C0ED510DC1B64290907B6EE10A8C4C232">
    <w:name w:val="C0ED510DC1B64290907B6EE10A8C4C232"/>
    <w:rsid w:val="0088568F"/>
    <w:rPr>
      <w:lang w:val="es-CL" w:eastAsia="es-CL"/>
    </w:rPr>
  </w:style>
  <w:style w:type="paragraph" w:customStyle="1" w:styleId="6F81B139A8654B5AB8A0FECA9B7C90032">
    <w:name w:val="6F81B139A8654B5AB8A0FECA9B7C90032"/>
    <w:rsid w:val="0088568F"/>
    <w:pPr>
      <w:tabs>
        <w:tab w:val="center" w:pos="4419"/>
        <w:tab w:val="right" w:pos="8838"/>
      </w:tabs>
      <w:spacing w:after="0" w:line="240" w:lineRule="auto"/>
    </w:pPr>
    <w:rPr>
      <w:lang w:val="es-CL" w:eastAsia="es-CL"/>
    </w:rPr>
  </w:style>
  <w:style w:type="paragraph" w:customStyle="1" w:styleId="E836D6ABDE394142A429161CD647E9F32">
    <w:name w:val="E836D6ABDE394142A429161CD647E9F32"/>
    <w:rsid w:val="0088568F"/>
    <w:pPr>
      <w:tabs>
        <w:tab w:val="center" w:pos="4419"/>
        <w:tab w:val="right" w:pos="8838"/>
      </w:tabs>
      <w:spacing w:after="0" w:line="240" w:lineRule="auto"/>
    </w:pPr>
    <w:rPr>
      <w:lang w:val="es-CL" w:eastAsia="es-CL"/>
    </w:rPr>
  </w:style>
  <w:style w:type="paragraph" w:customStyle="1" w:styleId="E7E099B32CC34F9091E4271C0BDB18FE2">
    <w:name w:val="E7E099B32CC34F9091E4271C0BDB18FE2"/>
    <w:rsid w:val="0088568F"/>
    <w:pPr>
      <w:tabs>
        <w:tab w:val="center" w:pos="4419"/>
        <w:tab w:val="right" w:pos="8838"/>
      </w:tabs>
      <w:spacing w:after="0" w:line="240" w:lineRule="auto"/>
    </w:pPr>
    <w:rPr>
      <w:lang w:val="es-CL" w:eastAsia="es-CL"/>
    </w:rPr>
  </w:style>
  <w:style w:type="paragraph" w:customStyle="1" w:styleId="8602C363880C486F9CA001D29D5455EB2">
    <w:name w:val="8602C363880C486F9CA001D29D5455EB2"/>
    <w:rsid w:val="0088568F"/>
    <w:pPr>
      <w:tabs>
        <w:tab w:val="center" w:pos="4419"/>
        <w:tab w:val="right" w:pos="8838"/>
      </w:tabs>
      <w:spacing w:after="0" w:line="240" w:lineRule="auto"/>
    </w:pPr>
    <w:rPr>
      <w:lang w:val="es-CL" w:eastAsia="es-CL"/>
    </w:rPr>
  </w:style>
  <w:style w:type="paragraph" w:customStyle="1" w:styleId="9B5655C0A6684056A5C537E26A3B8EF82">
    <w:name w:val="9B5655C0A6684056A5C537E26A3B8EF82"/>
    <w:rsid w:val="0088568F"/>
    <w:rPr>
      <w:lang w:val="es-CL" w:eastAsia="es-CL"/>
    </w:rPr>
  </w:style>
  <w:style w:type="paragraph" w:customStyle="1" w:styleId="1721FBAE249E41DA91625699E5C0D2082">
    <w:name w:val="1721FBAE249E41DA91625699E5C0D2082"/>
    <w:rsid w:val="0088568F"/>
    <w:pPr>
      <w:tabs>
        <w:tab w:val="center" w:pos="4419"/>
        <w:tab w:val="right" w:pos="8838"/>
      </w:tabs>
      <w:spacing w:after="0" w:line="240" w:lineRule="auto"/>
    </w:pPr>
    <w:rPr>
      <w:lang w:val="es-CL" w:eastAsia="es-CL"/>
    </w:rPr>
  </w:style>
  <w:style w:type="paragraph" w:customStyle="1" w:styleId="F4670CEF691641ABBF93C68C090385962">
    <w:name w:val="F4670CEF691641ABBF93C68C090385962"/>
    <w:rsid w:val="0088568F"/>
    <w:pPr>
      <w:tabs>
        <w:tab w:val="center" w:pos="4419"/>
        <w:tab w:val="right" w:pos="8838"/>
      </w:tabs>
      <w:spacing w:after="0" w:line="240" w:lineRule="auto"/>
    </w:pPr>
    <w:rPr>
      <w:lang w:val="es-CL" w:eastAsia="es-CL"/>
    </w:rPr>
  </w:style>
  <w:style w:type="paragraph" w:customStyle="1" w:styleId="5CB58199ADD5485F85720D84D2C39EA22">
    <w:name w:val="5CB58199ADD5485F85720D84D2C39EA22"/>
    <w:rsid w:val="0088568F"/>
    <w:pPr>
      <w:tabs>
        <w:tab w:val="center" w:pos="4419"/>
        <w:tab w:val="right" w:pos="8838"/>
      </w:tabs>
      <w:spacing w:after="0" w:line="240" w:lineRule="auto"/>
    </w:pPr>
    <w:rPr>
      <w:lang w:val="es-CL" w:eastAsia="es-CL"/>
    </w:rPr>
  </w:style>
  <w:style w:type="paragraph" w:customStyle="1" w:styleId="943D17D09DCA4C3590EAF0C39C01D7412">
    <w:name w:val="943D17D09DCA4C3590EAF0C39C01D7412"/>
    <w:rsid w:val="0088568F"/>
    <w:pPr>
      <w:tabs>
        <w:tab w:val="center" w:pos="4419"/>
        <w:tab w:val="right" w:pos="8838"/>
      </w:tabs>
      <w:spacing w:after="0" w:line="240" w:lineRule="auto"/>
    </w:pPr>
    <w:rPr>
      <w:lang w:val="es-CL" w:eastAsia="es-CL"/>
    </w:rPr>
  </w:style>
  <w:style w:type="paragraph" w:customStyle="1" w:styleId="398DF154C79B42A38D3EC47B2B7C51702">
    <w:name w:val="398DF154C79B42A38D3EC47B2B7C51702"/>
    <w:rsid w:val="0088568F"/>
    <w:rPr>
      <w:lang w:val="es-CL" w:eastAsia="es-CL"/>
    </w:rPr>
  </w:style>
  <w:style w:type="paragraph" w:customStyle="1" w:styleId="CCB508C5041A4D9BB4FF0FBE930A31CF2">
    <w:name w:val="CCB508C5041A4D9BB4FF0FBE930A31CF2"/>
    <w:rsid w:val="0088568F"/>
    <w:pPr>
      <w:tabs>
        <w:tab w:val="center" w:pos="4419"/>
        <w:tab w:val="right" w:pos="8838"/>
      </w:tabs>
      <w:spacing w:after="0" w:line="240" w:lineRule="auto"/>
    </w:pPr>
    <w:rPr>
      <w:lang w:val="es-CL" w:eastAsia="es-CL"/>
    </w:rPr>
  </w:style>
  <w:style w:type="paragraph" w:customStyle="1" w:styleId="EC9472052C0A464CBA5783CE5CCE31E72">
    <w:name w:val="EC9472052C0A464CBA5783CE5CCE31E72"/>
    <w:rsid w:val="0088568F"/>
    <w:pPr>
      <w:tabs>
        <w:tab w:val="center" w:pos="4419"/>
        <w:tab w:val="right" w:pos="8838"/>
      </w:tabs>
      <w:spacing w:after="0" w:line="240" w:lineRule="auto"/>
    </w:pPr>
    <w:rPr>
      <w:lang w:val="es-CL" w:eastAsia="es-CL"/>
    </w:rPr>
  </w:style>
  <w:style w:type="paragraph" w:customStyle="1" w:styleId="120EB08A8C844053B9FA518532AD83552">
    <w:name w:val="120EB08A8C844053B9FA518532AD83552"/>
    <w:rsid w:val="0088568F"/>
    <w:pPr>
      <w:tabs>
        <w:tab w:val="center" w:pos="4419"/>
        <w:tab w:val="right" w:pos="8838"/>
      </w:tabs>
      <w:spacing w:after="0" w:line="240" w:lineRule="auto"/>
    </w:pPr>
    <w:rPr>
      <w:lang w:val="es-CL" w:eastAsia="es-CL"/>
    </w:rPr>
  </w:style>
  <w:style w:type="paragraph" w:customStyle="1" w:styleId="F2646DFA8A5441DAAA048D4156C812762">
    <w:name w:val="F2646DFA8A5441DAAA048D4156C812762"/>
    <w:rsid w:val="0088568F"/>
    <w:pPr>
      <w:tabs>
        <w:tab w:val="center" w:pos="4419"/>
        <w:tab w:val="right" w:pos="8838"/>
      </w:tabs>
      <w:spacing w:after="0" w:line="240" w:lineRule="auto"/>
    </w:pPr>
    <w:rPr>
      <w:lang w:val="es-CL" w:eastAsia="es-CL"/>
    </w:rPr>
  </w:style>
  <w:style w:type="paragraph" w:customStyle="1" w:styleId="5EAF5AE029114BF8A76984FCBEBB95F02">
    <w:name w:val="5EAF5AE029114BF8A76984FCBEBB95F02"/>
    <w:rsid w:val="0088568F"/>
    <w:pPr>
      <w:tabs>
        <w:tab w:val="center" w:pos="4419"/>
        <w:tab w:val="right" w:pos="8838"/>
      </w:tabs>
      <w:spacing w:after="0" w:line="240" w:lineRule="auto"/>
    </w:pPr>
    <w:rPr>
      <w:lang w:val="es-CL" w:eastAsia="es-CL"/>
    </w:rPr>
  </w:style>
  <w:style w:type="paragraph" w:customStyle="1" w:styleId="4B14F1203BB341FEA92C7352D11BC5712">
    <w:name w:val="4B14F1203BB341FEA92C7352D11BC5712"/>
    <w:rsid w:val="0088568F"/>
    <w:pPr>
      <w:tabs>
        <w:tab w:val="center" w:pos="4419"/>
        <w:tab w:val="right" w:pos="8838"/>
      </w:tabs>
      <w:spacing w:after="0" w:line="240" w:lineRule="auto"/>
    </w:pPr>
    <w:rPr>
      <w:lang w:val="es-CL" w:eastAsia="es-CL"/>
    </w:rPr>
  </w:style>
  <w:style w:type="paragraph" w:customStyle="1" w:styleId="C3D62FB73BE744238D448009566F35722">
    <w:name w:val="C3D62FB73BE744238D448009566F35722"/>
    <w:rsid w:val="0088568F"/>
    <w:pPr>
      <w:tabs>
        <w:tab w:val="center" w:pos="4419"/>
        <w:tab w:val="right" w:pos="8838"/>
      </w:tabs>
      <w:spacing w:after="0" w:line="240" w:lineRule="auto"/>
    </w:pPr>
    <w:rPr>
      <w:lang w:val="es-CL" w:eastAsia="es-CL"/>
    </w:rPr>
  </w:style>
  <w:style w:type="paragraph" w:customStyle="1" w:styleId="BE2ADC5D897F4A52A2ED7FDE91F2B5912">
    <w:name w:val="BE2ADC5D897F4A52A2ED7FDE91F2B5912"/>
    <w:rsid w:val="0088568F"/>
    <w:pPr>
      <w:tabs>
        <w:tab w:val="center" w:pos="4419"/>
        <w:tab w:val="right" w:pos="8838"/>
      </w:tabs>
      <w:spacing w:after="0" w:line="240" w:lineRule="auto"/>
    </w:pPr>
    <w:rPr>
      <w:lang w:val="es-CL" w:eastAsia="es-CL"/>
    </w:rPr>
  </w:style>
  <w:style w:type="paragraph" w:customStyle="1" w:styleId="2C30A9B9669542BFACA93ECBDF1E907B2">
    <w:name w:val="2C30A9B9669542BFACA93ECBDF1E907B2"/>
    <w:rsid w:val="0088568F"/>
    <w:pPr>
      <w:tabs>
        <w:tab w:val="center" w:pos="4419"/>
        <w:tab w:val="right" w:pos="8838"/>
      </w:tabs>
      <w:spacing w:after="0" w:line="240" w:lineRule="auto"/>
    </w:pPr>
    <w:rPr>
      <w:lang w:val="es-CL" w:eastAsia="es-CL"/>
    </w:rPr>
  </w:style>
  <w:style w:type="paragraph" w:customStyle="1" w:styleId="48BE388B17714E64AC10CD3D1724643C2">
    <w:name w:val="48BE388B17714E64AC10CD3D1724643C2"/>
    <w:rsid w:val="0088568F"/>
    <w:pPr>
      <w:tabs>
        <w:tab w:val="center" w:pos="4419"/>
        <w:tab w:val="right" w:pos="8838"/>
      </w:tabs>
      <w:spacing w:after="0" w:line="240" w:lineRule="auto"/>
    </w:pPr>
    <w:rPr>
      <w:lang w:val="es-CL" w:eastAsia="es-CL"/>
    </w:rPr>
  </w:style>
  <w:style w:type="paragraph" w:customStyle="1" w:styleId="97F59F333B8A4618B9DD84995A95FFDF2">
    <w:name w:val="97F59F333B8A4618B9DD84995A95FFDF2"/>
    <w:rsid w:val="0088568F"/>
    <w:pPr>
      <w:tabs>
        <w:tab w:val="center" w:pos="4419"/>
        <w:tab w:val="right" w:pos="8838"/>
      </w:tabs>
      <w:spacing w:after="0" w:line="240" w:lineRule="auto"/>
    </w:pPr>
    <w:rPr>
      <w:lang w:val="es-CL" w:eastAsia="es-CL"/>
    </w:rPr>
  </w:style>
  <w:style w:type="paragraph" w:customStyle="1" w:styleId="3E5FE5A6650147C2B2F8368FD3FF6A962">
    <w:name w:val="3E5FE5A6650147C2B2F8368FD3FF6A962"/>
    <w:rsid w:val="0088568F"/>
    <w:pPr>
      <w:tabs>
        <w:tab w:val="center" w:pos="4419"/>
        <w:tab w:val="right" w:pos="8838"/>
      </w:tabs>
      <w:spacing w:after="0" w:line="240" w:lineRule="auto"/>
    </w:pPr>
    <w:rPr>
      <w:lang w:val="es-CL" w:eastAsia="es-CL"/>
    </w:rPr>
  </w:style>
  <w:style w:type="paragraph" w:customStyle="1" w:styleId="DEE308813DAD4ADF8EE716249B720C862">
    <w:name w:val="DEE308813DAD4ADF8EE716249B720C862"/>
    <w:rsid w:val="0088568F"/>
    <w:pPr>
      <w:tabs>
        <w:tab w:val="center" w:pos="4419"/>
        <w:tab w:val="right" w:pos="8838"/>
      </w:tabs>
      <w:spacing w:after="0" w:line="240" w:lineRule="auto"/>
    </w:pPr>
    <w:rPr>
      <w:lang w:val="es-CL" w:eastAsia="es-CL"/>
    </w:rPr>
  </w:style>
  <w:style w:type="paragraph" w:customStyle="1" w:styleId="7DDCE7A299B24D18863526C7E82BF9B02">
    <w:name w:val="7DDCE7A299B24D18863526C7E82BF9B02"/>
    <w:rsid w:val="0088568F"/>
    <w:pPr>
      <w:tabs>
        <w:tab w:val="center" w:pos="4419"/>
        <w:tab w:val="right" w:pos="8838"/>
      </w:tabs>
      <w:spacing w:after="0" w:line="240" w:lineRule="auto"/>
    </w:pPr>
    <w:rPr>
      <w:lang w:val="es-CL" w:eastAsia="es-CL"/>
    </w:rPr>
  </w:style>
  <w:style w:type="paragraph" w:customStyle="1" w:styleId="CC11D79FD5464506AD0FFCF4502183862">
    <w:name w:val="CC11D79FD5464506AD0FFCF4502183862"/>
    <w:rsid w:val="0088568F"/>
    <w:pPr>
      <w:tabs>
        <w:tab w:val="center" w:pos="4419"/>
        <w:tab w:val="right" w:pos="8838"/>
      </w:tabs>
      <w:spacing w:after="0" w:line="240" w:lineRule="auto"/>
    </w:pPr>
    <w:rPr>
      <w:lang w:val="es-CL" w:eastAsia="es-CL"/>
    </w:rPr>
  </w:style>
  <w:style w:type="paragraph" w:customStyle="1" w:styleId="922ADA5EA5934EE6A7A7006098BCC6322">
    <w:name w:val="922ADA5EA5934EE6A7A7006098BCC6322"/>
    <w:rsid w:val="0088568F"/>
    <w:pPr>
      <w:tabs>
        <w:tab w:val="center" w:pos="4419"/>
        <w:tab w:val="right" w:pos="8838"/>
      </w:tabs>
      <w:spacing w:after="0" w:line="240" w:lineRule="auto"/>
    </w:pPr>
    <w:rPr>
      <w:lang w:val="es-CL" w:eastAsia="es-CL"/>
    </w:rPr>
  </w:style>
  <w:style w:type="paragraph" w:customStyle="1" w:styleId="04623235546D463CA7D2F7B0DE150D9C2">
    <w:name w:val="04623235546D463CA7D2F7B0DE150D9C2"/>
    <w:rsid w:val="0088568F"/>
    <w:pPr>
      <w:tabs>
        <w:tab w:val="center" w:pos="4419"/>
        <w:tab w:val="right" w:pos="8838"/>
      </w:tabs>
      <w:spacing w:after="0" w:line="240" w:lineRule="auto"/>
    </w:pPr>
    <w:rPr>
      <w:lang w:val="es-CL" w:eastAsia="es-CL"/>
    </w:rPr>
  </w:style>
  <w:style w:type="paragraph" w:customStyle="1" w:styleId="09421959E9344A389F11C8CE99E21A422">
    <w:name w:val="09421959E9344A389F11C8CE99E21A422"/>
    <w:rsid w:val="0088568F"/>
    <w:pPr>
      <w:tabs>
        <w:tab w:val="center" w:pos="4419"/>
        <w:tab w:val="right" w:pos="8838"/>
      </w:tabs>
      <w:spacing w:after="0" w:line="240" w:lineRule="auto"/>
    </w:pPr>
    <w:rPr>
      <w:lang w:val="es-CL" w:eastAsia="es-CL"/>
    </w:rPr>
  </w:style>
  <w:style w:type="paragraph" w:customStyle="1" w:styleId="9C03DFF4499D41598BE3584DC35AFFA02">
    <w:name w:val="9C03DFF4499D41598BE3584DC35AFFA02"/>
    <w:rsid w:val="0088568F"/>
    <w:pPr>
      <w:tabs>
        <w:tab w:val="center" w:pos="4419"/>
        <w:tab w:val="right" w:pos="8838"/>
      </w:tabs>
      <w:spacing w:after="0" w:line="240" w:lineRule="auto"/>
    </w:pPr>
    <w:rPr>
      <w:lang w:val="es-CL" w:eastAsia="es-CL"/>
    </w:rPr>
  </w:style>
  <w:style w:type="paragraph" w:customStyle="1" w:styleId="DA631DDBDBED4202ACF38014B421E4582">
    <w:name w:val="DA631DDBDBED4202ACF38014B421E4582"/>
    <w:rsid w:val="0088568F"/>
    <w:pPr>
      <w:tabs>
        <w:tab w:val="center" w:pos="4419"/>
        <w:tab w:val="right" w:pos="8838"/>
      </w:tabs>
      <w:spacing w:after="0" w:line="240" w:lineRule="auto"/>
    </w:pPr>
    <w:rPr>
      <w:lang w:val="es-CL" w:eastAsia="es-CL"/>
    </w:rPr>
  </w:style>
  <w:style w:type="paragraph" w:customStyle="1" w:styleId="CB6CF56D3D11453F9FD10E1C2AA79AA02">
    <w:name w:val="CB6CF56D3D11453F9FD10E1C2AA79AA02"/>
    <w:rsid w:val="0088568F"/>
    <w:pPr>
      <w:tabs>
        <w:tab w:val="center" w:pos="4419"/>
        <w:tab w:val="right" w:pos="8838"/>
      </w:tabs>
      <w:spacing w:after="0" w:line="240" w:lineRule="auto"/>
    </w:pPr>
    <w:rPr>
      <w:lang w:val="es-CL" w:eastAsia="es-CL"/>
    </w:rPr>
  </w:style>
  <w:style w:type="paragraph" w:customStyle="1" w:styleId="89F4FBEFBC8D42DD8B23724439E6252D2">
    <w:name w:val="89F4FBEFBC8D42DD8B23724439E6252D2"/>
    <w:rsid w:val="0088568F"/>
    <w:pPr>
      <w:tabs>
        <w:tab w:val="center" w:pos="4419"/>
        <w:tab w:val="right" w:pos="8838"/>
      </w:tabs>
      <w:spacing w:after="0" w:line="240" w:lineRule="auto"/>
    </w:pPr>
    <w:rPr>
      <w:lang w:val="es-CL" w:eastAsia="es-CL"/>
    </w:rPr>
  </w:style>
  <w:style w:type="paragraph" w:customStyle="1" w:styleId="88A6A6B2A44740D48EB03A75A7EB1D432">
    <w:name w:val="88A6A6B2A44740D48EB03A75A7EB1D432"/>
    <w:rsid w:val="0088568F"/>
    <w:pPr>
      <w:tabs>
        <w:tab w:val="center" w:pos="4419"/>
        <w:tab w:val="right" w:pos="8838"/>
      </w:tabs>
      <w:spacing w:after="0" w:line="240" w:lineRule="auto"/>
    </w:pPr>
    <w:rPr>
      <w:lang w:val="es-CL" w:eastAsia="es-CL"/>
    </w:rPr>
  </w:style>
  <w:style w:type="paragraph" w:customStyle="1" w:styleId="342E5812872C4A12A3356971C95E416F2">
    <w:name w:val="342E5812872C4A12A3356971C95E416F2"/>
    <w:rsid w:val="0088568F"/>
    <w:pPr>
      <w:tabs>
        <w:tab w:val="center" w:pos="4419"/>
        <w:tab w:val="right" w:pos="8838"/>
      </w:tabs>
      <w:spacing w:after="0" w:line="240" w:lineRule="auto"/>
    </w:pPr>
    <w:rPr>
      <w:lang w:val="es-CL" w:eastAsia="es-CL"/>
    </w:rPr>
  </w:style>
  <w:style w:type="paragraph" w:customStyle="1" w:styleId="146BBAA6846741CA80C3ED9456F676CC2">
    <w:name w:val="146BBAA6846741CA80C3ED9456F676CC2"/>
    <w:rsid w:val="0088568F"/>
    <w:pPr>
      <w:tabs>
        <w:tab w:val="center" w:pos="4419"/>
        <w:tab w:val="right" w:pos="8838"/>
      </w:tabs>
      <w:spacing w:after="0" w:line="240" w:lineRule="auto"/>
    </w:pPr>
    <w:rPr>
      <w:lang w:val="es-CL" w:eastAsia="es-CL"/>
    </w:rPr>
  </w:style>
  <w:style w:type="paragraph" w:customStyle="1" w:styleId="7E8F5E73451842A687601A3DB996891A2">
    <w:name w:val="7E8F5E73451842A687601A3DB996891A2"/>
    <w:rsid w:val="0088568F"/>
    <w:pPr>
      <w:tabs>
        <w:tab w:val="center" w:pos="4419"/>
        <w:tab w:val="right" w:pos="8838"/>
      </w:tabs>
      <w:spacing w:after="0" w:line="240" w:lineRule="auto"/>
    </w:pPr>
    <w:rPr>
      <w:lang w:val="es-CL" w:eastAsia="es-CL"/>
    </w:rPr>
  </w:style>
  <w:style w:type="paragraph" w:customStyle="1" w:styleId="E42F430C07244F708B8FBED14B813CA72">
    <w:name w:val="E42F430C07244F708B8FBED14B813CA72"/>
    <w:rsid w:val="0088568F"/>
    <w:pPr>
      <w:tabs>
        <w:tab w:val="center" w:pos="4419"/>
        <w:tab w:val="right" w:pos="8838"/>
      </w:tabs>
      <w:spacing w:after="0" w:line="240" w:lineRule="auto"/>
    </w:pPr>
    <w:rPr>
      <w:lang w:val="es-CL" w:eastAsia="es-CL"/>
    </w:rPr>
  </w:style>
  <w:style w:type="paragraph" w:customStyle="1" w:styleId="44737EC1EEB14D94813856401E70329E2">
    <w:name w:val="44737EC1EEB14D94813856401E70329E2"/>
    <w:rsid w:val="0088568F"/>
    <w:pPr>
      <w:tabs>
        <w:tab w:val="center" w:pos="4419"/>
        <w:tab w:val="right" w:pos="8838"/>
      </w:tabs>
      <w:spacing w:after="0" w:line="240" w:lineRule="auto"/>
    </w:pPr>
    <w:rPr>
      <w:lang w:val="es-CL" w:eastAsia="es-CL"/>
    </w:rPr>
  </w:style>
  <w:style w:type="paragraph" w:customStyle="1" w:styleId="1277FA6B21C143E5AFF8EEB8503B735F2">
    <w:name w:val="1277FA6B21C143E5AFF8EEB8503B735F2"/>
    <w:rsid w:val="0088568F"/>
    <w:pPr>
      <w:tabs>
        <w:tab w:val="center" w:pos="4419"/>
        <w:tab w:val="right" w:pos="8838"/>
      </w:tabs>
      <w:spacing w:after="0" w:line="240" w:lineRule="auto"/>
    </w:pPr>
    <w:rPr>
      <w:lang w:val="es-CL" w:eastAsia="es-CL"/>
    </w:rPr>
  </w:style>
  <w:style w:type="paragraph" w:customStyle="1" w:styleId="B5A28F463CFB44CA99C784F4015C14302">
    <w:name w:val="B5A28F463CFB44CA99C784F4015C14302"/>
    <w:rsid w:val="0088568F"/>
    <w:pPr>
      <w:tabs>
        <w:tab w:val="center" w:pos="4419"/>
        <w:tab w:val="right" w:pos="8838"/>
      </w:tabs>
      <w:spacing w:after="0" w:line="240" w:lineRule="auto"/>
    </w:pPr>
    <w:rPr>
      <w:lang w:val="es-CL" w:eastAsia="es-CL"/>
    </w:rPr>
  </w:style>
  <w:style w:type="paragraph" w:customStyle="1" w:styleId="95CA58351B3B4D6A9A24ABF6F17273612">
    <w:name w:val="95CA58351B3B4D6A9A24ABF6F17273612"/>
    <w:rsid w:val="0088568F"/>
    <w:pPr>
      <w:tabs>
        <w:tab w:val="center" w:pos="4419"/>
        <w:tab w:val="right" w:pos="8838"/>
      </w:tabs>
      <w:spacing w:after="0" w:line="240" w:lineRule="auto"/>
    </w:pPr>
    <w:rPr>
      <w:lang w:val="es-CL" w:eastAsia="es-CL"/>
    </w:rPr>
  </w:style>
  <w:style w:type="paragraph" w:customStyle="1" w:styleId="B04460A8E0854B69BE678CF4DCF3313E2">
    <w:name w:val="B04460A8E0854B69BE678CF4DCF3313E2"/>
    <w:rsid w:val="0088568F"/>
    <w:pPr>
      <w:tabs>
        <w:tab w:val="center" w:pos="4419"/>
        <w:tab w:val="right" w:pos="8838"/>
      </w:tabs>
      <w:spacing w:after="0" w:line="240" w:lineRule="auto"/>
    </w:pPr>
    <w:rPr>
      <w:lang w:val="es-CL" w:eastAsia="es-CL"/>
    </w:rPr>
  </w:style>
  <w:style w:type="paragraph" w:customStyle="1" w:styleId="1A216F7FA0254BC08DDDFCA133D32E1D2">
    <w:name w:val="1A216F7FA0254BC08DDDFCA133D32E1D2"/>
    <w:rsid w:val="0088568F"/>
    <w:pPr>
      <w:tabs>
        <w:tab w:val="center" w:pos="4419"/>
        <w:tab w:val="right" w:pos="8838"/>
      </w:tabs>
      <w:spacing w:after="0" w:line="240" w:lineRule="auto"/>
    </w:pPr>
    <w:rPr>
      <w:lang w:val="es-CL" w:eastAsia="es-CL"/>
    </w:rPr>
  </w:style>
  <w:style w:type="paragraph" w:customStyle="1" w:styleId="CAF0BA5031CA4CF2A40F86BB154558152">
    <w:name w:val="CAF0BA5031CA4CF2A40F86BB154558152"/>
    <w:rsid w:val="0088568F"/>
    <w:pPr>
      <w:tabs>
        <w:tab w:val="center" w:pos="4419"/>
        <w:tab w:val="right" w:pos="8838"/>
      </w:tabs>
      <w:spacing w:after="0" w:line="240" w:lineRule="auto"/>
    </w:pPr>
    <w:rPr>
      <w:lang w:val="es-CL" w:eastAsia="es-CL"/>
    </w:rPr>
  </w:style>
  <w:style w:type="paragraph" w:customStyle="1" w:styleId="C883B6785B644D1DBE8E27767A8F55882">
    <w:name w:val="C883B6785B644D1DBE8E27767A8F55882"/>
    <w:rsid w:val="0088568F"/>
    <w:pPr>
      <w:tabs>
        <w:tab w:val="center" w:pos="4419"/>
        <w:tab w:val="right" w:pos="8838"/>
      </w:tabs>
      <w:spacing w:after="0" w:line="240" w:lineRule="auto"/>
    </w:pPr>
    <w:rPr>
      <w:lang w:val="es-CL" w:eastAsia="es-CL"/>
    </w:rPr>
  </w:style>
  <w:style w:type="paragraph" w:customStyle="1" w:styleId="063306CF68564C2F957F040170F615982">
    <w:name w:val="063306CF68564C2F957F040170F615982"/>
    <w:rsid w:val="0088568F"/>
    <w:pPr>
      <w:tabs>
        <w:tab w:val="center" w:pos="4419"/>
        <w:tab w:val="right" w:pos="8838"/>
      </w:tabs>
      <w:spacing w:after="0" w:line="240" w:lineRule="auto"/>
    </w:pPr>
    <w:rPr>
      <w:lang w:val="es-CL" w:eastAsia="es-CL"/>
    </w:rPr>
  </w:style>
  <w:style w:type="paragraph" w:customStyle="1" w:styleId="2CA2BAE6BC2C42D2909611F5A451932F2">
    <w:name w:val="2CA2BAE6BC2C42D2909611F5A451932F2"/>
    <w:rsid w:val="0088568F"/>
    <w:rPr>
      <w:lang w:val="es-CL" w:eastAsia="es-CL"/>
    </w:rPr>
  </w:style>
  <w:style w:type="paragraph" w:customStyle="1" w:styleId="2B03664E93814C479552E65DBEA6F5D02">
    <w:name w:val="2B03664E93814C479552E65DBEA6F5D02"/>
    <w:rsid w:val="0088568F"/>
    <w:pPr>
      <w:tabs>
        <w:tab w:val="center" w:pos="4419"/>
        <w:tab w:val="right" w:pos="8838"/>
      </w:tabs>
      <w:spacing w:after="0" w:line="240" w:lineRule="auto"/>
    </w:pPr>
    <w:rPr>
      <w:lang w:val="es-CL" w:eastAsia="es-CL"/>
    </w:rPr>
  </w:style>
  <w:style w:type="paragraph" w:customStyle="1" w:styleId="34144DC6141B431188A3629FCB2262712">
    <w:name w:val="34144DC6141B431188A3629FCB2262712"/>
    <w:rsid w:val="0088568F"/>
    <w:pPr>
      <w:tabs>
        <w:tab w:val="center" w:pos="4419"/>
        <w:tab w:val="right" w:pos="8838"/>
      </w:tabs>
      <w:spacing w:after="0" w:line="240" w:lineRule="auto"/>
    </w:pPr>
    <w:rPr>
      <w:lang w:val="es-CL" w:eastAsia="es-CL"/>
    </w:rPr>
  </w:style>
  <w:style w:type="paragraph" w:customStyle="1" w:styleId="23147FC70DE144579CE1128BFD8338202">
    <w:name w:val="23147FC70DE144579CE1128BFD8338202"/>
    <w:rsid w:val="0088568F"/>
    <w:pPr>
      <w:tabs>
        <w:tab w:val="center" w:pos="4419"/>
        <w:tab w:val="right" w:pos="8838"/>
      </w:tabs>
      <w:spacing w:after="0" w:line="240" w:lineRule="auto"/>
    </w:pPr>
    <w:rPr>
      <w:lang w:val="es-CL" w:eastAsia="es-CL"/>
    </w:rPr>
  </w:style>
  <w:style w:type="paragraph" w:customStyle="1" w:styleId="BF19EDBD5D504BE3A3AC28B40B623C5C2">
    <w:name w:val="BF19EDBD5D504BE3A3AC28B40B623C5C2"/>
    <w:rsid w:val="0088568F"/>
    <w:pPr>
      <w:tabs>
        <w:tab w:val="center" w:pos="4419"/>
        <w:tab w:val="right" w:pos="8838"/>
      </w:tabs>
      <w:spacing w:after="0" w:line="240" w:lineRule="auto"/>
    </w:pPr>
    <w:rPr>
      <w:lang w:val="es-CL" w:eastAsia="es-CL"/>
    </w:rPr>
  </w:style>
  <w:style w:type="paragraph" w:customStyle="1" w:styleId="B851E4F1A02246CAAA9EE6CCA3BBC19E2">
    <w:name w:val="B851E4F1A02246CAAA9EE6CCA3BBC19E2"/>
    <w:rsid w:val="0088568F"/>
    <w:rPr>
      <w:lang w:val="es-CL" w:eastAsia="es-CL"/>
    </w:rPr>
  </w:style>
  <w:style w:type="paragraph" w:customStyle="1" w:styleId="4F31CCF97E1F411595E156AC404F9F202">
    <w:name w:val="4F31CCF97E1F411595E156AC404F9F202"/>
    <w:rsid w:val="0088568F"/>
    <w:pPr>
      <w:tabs>
        <w:tab w:val="center" w:pos="4419"/>
        <w:tab w:val="right" w:pos="8838"/>
      </w:tabs>
      <w:spacing w:after="0" w:line="240" w:lineRule="auto"/>
    </w:pPr>
    <w:rPr>
      <w:lang w:val="es-CL" w:eastAsia="es-CL"/>
    </w:rPr>
  </w:style>
  <w:style w:type="paragraph" w:customStyle="1" w:styleId="704BCFE61BCB4DC7AB929507F18BC74E2">
    <w:name w:val="704BCFE61BCB4DC7AB929507F18BC74E2"/>
    <w:rsid w:val="0088568F"/>
    <w:pPr>
      <w:tabs>
        <w:tab w:val="center" w:pos="4419"/>
        <w:tab w:val="right" w:pos="8838"/>
      </w:tabs>
      <w:spacing w:after="0" w:line="240" w:lineRule="auto"/>
    </w:pPr>
    <w:rPr>
      <w:lang w:val="es-CL" w:eastAsia="es-CL"/>
    </w:rPr>
  </w:style>
  <w:style w:type="paragraph" w:customStyle="1" w:styleId="7ACA259425F44A099A32C1319D3A79232">
    <w:name w:val="7ACA259425F44A099A32C1319D3A79232"/>
    <w:rsid w:val="0088568F"/>
    <w:pPr>
      <w:tabs>
        <w:tab w:val="center" w:pos="4419"/>
        <w:tab w:val="right" w:pos="8838"/>
      </w:tabs>
      <w:spacing w:after="0" w:line="240" w:lineRule="auto"/>
    </w:pPr>
    <w:rPr>
      <w:lang w:val="es-CL" w:eastAsia="es-CL"/>
    </w:rPr>
  </w:style>
  <w:style w:type="paragraph" w:customStyle="1" w:styleId="C2709098BE7148C480D230C02154AE802">
    <w:name w:val="C2709098BE7148C480D230C02154AE802"/>
    <w:rsid w:val="0088568F"/>
    <w:pPr>
      <w:tabs>
        <w:tab w:val="center" w:pos="4419"/>
        <w:tab w:val="right" w:pos="8838"/>
      </w:tabs>
      <w:spacing w:after="0" w:line="240" w:lineRule="auto"/>
    </w:pPr>
    <w:rPr>
      <w:lang w:val="es-CL" w:eastAsia="es-CL"/>
    </w:rPr>
  </w:style>
  <w:style w:type="paragraph" w:customStyle="1" w:styleId="8BDC42B429884A5D8217427E9744FB292">
    <w:name w:val="8BDC42B429884A5D8217427E9744FB292"/>
    <w:rsid w:val="0088568F"/>
    <w:rPr>
      <w:lang w:val="es-CL" w:eastAsia="es-CL"/>
    </w:rPr>
  </w:style>
  <w:style w:type="paragraph" w:customStyle="1" w:styleId="FCA7DDFA576E466DA62E595CD779EAAC2">
    <w:name w:val="FCA7DDFA576E466DA62E595CD779EAAC2"/>
    <w:rsid w:val="0088568F"/>
    <w:pPr>
      <w:tabs>
        <w:tab w:val="center" w:pos="4419"/>
        <w:tab w:val="right" w:pos="8838"/>
      </w:tabs>
      <w:spacing w:after="0" w:line="240" w:lineRule="auto"/>
    </w:pPr>
    <w:rPr>
      <w:lang w:val="es-CL" w:eastAsia="es-CL"/>
    </w:rPr>
  </w:style>
  <w:style w:type="paragraph" w:customStyle="1" w:styleId="ECD284966B1D498699B4B93D2399280D2">
    <w:name w:val="ECD284966B1D498699B4B93D2399280D2"/>
    <w:rsid w:val="0088568F"/>
    <w:pPr>
      <w:tabs>
        <w:tab w:val="center" w:pos="4419"/>
        <w:tab w:val="right" w:pos="8838"/>
      </w:tabs>
      <w:spacing w:after="0" w:line="240" w:lineRule="auto"/>
    </w:pPr>
    <w:rPr>
      <w:lang w:val="es-CL" w:eastAsia="es-CL"/>
    </w:rPr>
  </w:style>
  <w:style w:type="paragraph" w:customStyle="1" w:styleId="1280874501E24127BA9AB21E91B9D1E42">
    <w:name w:val="1280874501E24127BA9AB21E91B9D1E42"/>
    <w:rsid w:val="0088568F"/>
    <w:pPr>
      <w:tabs>
        <w:tab w:val="center" w:pos="4419"/>
        <w:tab w:val="right" w:pos="8838"/>
      </w:tabs>
      <w:spacing w:after="0" w:line="240" w:lineRule="auto"/>
    </w:pPr>
    <w:rPr>
      <w:lang w:val="es-CL" w:eastAsia="es-CL"/>
    </w:rPr>
  </w:style>
  <w:style w:type="paragraph" w:customStyle="1" w:styleId="20C5FDB0A47B464296BD1798DBD5A3D52">
    <w:name w:val="20C5FDB0A47B464296BD1798DBD5A3D52"/>
    <w:rsid w:val="0088568F"/>
    <w:pPr>
      <w:tabs>
        <w:tab w:val="center" w:pos="4419"/>
        <w:tab w:val="right" w:pos="8838"/>
      </w:tabs>
      <w:spacing w:after="0" w:line="240" w:lineRule="auto"/>
    </w:pPr>
    <w:rPr>
      <w:lang w:val="es-CL" w:eastAsia="es-CL"/>
    </w:rPr>
  </w:style>
  <w:style w:type="paragraph" w:customStyle="1" w:styleId="94DFFB7DB0EB47C28F69A531E0E9B2BA2">
    <w:name w:val="94DFFB7DB0EB47C28F69A531E0E9B2BA2"/>
    <w:rsid w:val="0088568F"/>
    <w:pPr>
      <w:tabs>
        <w:tab w:val="center" w:pos="4419"/>
        <w:tab w:val="right" w:pos="8838"/>
      </w:tabs>
      <w:spacing w:after="0" w:line="240" w:lineRule="auto"/>
    </w:pPr>
    <w:rPr>
      <w:lang w:val="es-CL" w:eastAsia="es-CL"/>
    </w:rPr>
  </w:style>
  <w:style w:type="paragraph" w:customStyle="1" w:styleId="6490BA530A5F423EADE7F0996FDB194A2">
    <w:name w:val="6490BA530A5F423EADE7F0996FDB194A2"/>
    <w:rsid w:val="0088568F"/>
    <w:pPr>
      <w:tabs>
        <w:tab w:val="center" w:pos="4419"/>
        <w:tab w:val="right" w:pos="8838"/>
      </w:tabs>
      <w:spacing w:after="0" w:line="240" w:lineRule="auto"/>
    </w:pPr>
    <w:rPr>
      <w:lang w:val="es-CL" w:eastAsia="es-CL"/>
    </w:rPr>
  </w:style>
  <w:style w:type="paragraph" w:customStyle="1" w:styleId="9E6B0835572A4110AD5A806491E2645C2">
    <w:name w:val="9E6B0835572A4110AD5A806491E2645C2"/>
    <w:rsid w:val="0088568F"/>
    <w:pPr>
      <w:tabs>
        <w:tab w:val="center" w:pos="4419"/>
        <w:tab w:val="right" w:pos="8838"/>
      </w:tabs>
      <w:spacing w:after="0" w:line="240" w:lineRule="auto"/>
    </w:pPr>
    <w:rPr>
      <w:lang w:val="es-CL" w:eastAsia="es-CL"/>
    </w:rPr>
  </w:style>
  <w:style w:type="paragraph" w:customStyle="1" w:styleId="2B38157B82AF4EF2AE0D391CA2AAFB542">
    <w:name w:val="2B38157B82AF4EF2AE0D391CA2AAFB542"/>
    <w:rsid w:val="0088568F"/>
    <w:pPr>
      <w:tabs>
        <w:tab w:val="center" w:pos="4419"/>
        <w:tab w:val="right" w:pos="8838"/>
      </w:tabs>
      <w:spacing w:after="0" w:line="240" w:lineRule="auto"/>
    </w:pPr>
    <w:rPr>
      <w:lang w:val="es-CL" w:eastAsia="es-CL"/>
    </w:rPr>
  </w:style>
  <w:style w:type="paragraph" w:customStyle="1" w:styleId="F65AB6D831854B5FB5A96348C66DBCA82">
    <w:name w:val="F65AB6D831854B5FB5A96348C66DBCA82"/>
    <w:rsid w:val="0088568F"/>
    <w:pPr>
      <w:tabs>
        <w:tab w:val="center" w:pos="4419"/>
        <w:tab w:val="right" w:pos="8838"/>
      </w:tabs>
      <w:spacing w:after="0" w:line="240" w:lineRule="auto"/>
    </w:pPr>
    <w:rPr>
      <w:lang w:val="es-CL" w:eastAsia="es-CL"/>
    </w:rPr>
  </w:style>
  <w:style w:type="paragraph" w:customStyle="1" w:styleId="AD46BCA9F8AD458B8E975A7716F7305B2">
    <w:name w:val="AD46BCA9F8AD458B8E975A7716F7305B2"/>
    <w:rsid w:val="0088568F"/>
    <w:pPr>
      <w:tabs>
        <w:tab w:val="center" w:pos="4419"/>
        <w:tab w:val="right" w:pos="8838"/>
      </w:tabs>
      <w:spacing w:after="0" w:line="240" w:lineRule="auto"/>
    </w:pPr>
    <w:rPr>
      <w:lang w:val="es-CL" w:eastAsia="es-CL"/>
    </w:rPr>
  </w:style>
  <w:style w:type="paragraph" w:customStyle="1" w:styleId="8847EBD7438B4DF2AA3A1A4E2066C7D42">
    <w:name w:val="8847EBD7438B4DF2AA3A1A4E2066C7D42"/>
    <w:rsid w:val="0088568F"/>
    <w:pPr>
      <w:tabs>
        <w:tab w:val="center" w:pos="4419"/>
        <w:tab w:val="right" w:pos="8838"/>
      </w:tabs>
      <w:spacing w:after="0" w:line="240" w:lineRule="auto"/>
    </w:pPr>
    <w:rPr>
      <w:lang w:val="es-CL" w:eastAsia="es-CL"/>
    </w:rPr>
  </w:style>
  <w:style w:type="paragraph" w:customStyle="1" w:styleId="1F9D50C3F8714FAE996996D655D2DB292">
    <w:name w:val="1F9D50C3F8714FAE996996D655D2DB292"/>
    <w:rsid w:val="0088568F"/>
    <w:pPr>
      <w:tabs>
        <w:tab w:val="center" w:pos="4419"/>
        <w:tab w:val="right" w:pos="8838"/>
      </w:tabs>
      <w:spacing w:after="0" w:line="240" w:lineRule="auto"/>
    </w:pPr>
    <w:rPr>
      <w:lang w:val="es-CL" w:eastAsia="es-CL"/>
    </w:rPr>
  </w:style>
  <w:style w:type="paragraph" w:customStyle="1" w:styleId="E10D4E8ADDD24BE3B9D16084DE6CD8E42">
    <w:name w:val="E10D4E8ADDD24BE3B9D16084DE6CD8E42"/>
    <w:rsid w:val="0088568F"/>
    <w:pPr>
      <w:tabs>
        <w:tab w:val="center" w:pos="4419"/>
        <w:tab w:val="right" w:pos="8838"/>
      </w:tabs>
      <w:spacing w:after="0" w:line="240" w:lineRule="auto"/>
    </w:pPr>
    <w:rPr>
      <w:lang w:val="es-CL" w:eastAsia="es-CL"/>
    </w:rPr>
  </w:style>
  <w:style w:type="paragraph" w:customStyle="1" w:styleId="F0F097E51ACD4DB493C140090C06663C2">
    <w:name w:val="F0F097E51ACD4DB493C140090C06663C2"/>
    <w:rsid w:val="0088568F"/>
    <w:pPr>
      <w:tabs>
        <w:tab w:val="center" w:pos="4419"/>
        <w:tab w:val="right" w:pos="8838"/>
      </w:tabs>
      <w:spacing w:after="0" w:line="240" w:lineRule="auto"/>
    </w:pPr>
    <w:rPr>
      <w:lang w:val="es-CL" w:eastAsia="es-CL"/>
    </w:rPr>
  </w:style>
  <w:style w:type="paragraph" w:customStyle="1" w:styleId="D5DFB089127940D3BE14CC46E81D437A2">
    <w:name w:val="D5DFB089127940D3BE14CC46E81D437A2"/>
    <w:rsid w:val="0088568F"/>
    <w:pPr>
      <w:tabs>
        <w:tab w:val="center" w:pos="4419"/>
        <w:tab w:val="right" w:pos="8838"/>
      </w:tabs>
      <w:spacing w:after="0" w:line="240" w:lineRule="auto"/>
    </w:pPr>
    <w:rPr>
      <w:lang w:val="es-CL" w:eastAsia="es-CL"/>
    </w:rPr>
  </w:style>
  <w:style w:type="paragraph" w:customStyle="1" w:styleId="26CEFA69FD244A2B830EDBF2DB9BB0942">
    <w:name w:val="26CEFA69FD244A2B830EDBF2DB9BB0942"/>
    <w:rsid w:val="0088568F"/>
    <w:pPr>
      <w:tabs>
        <w:tab w:val="center" w:pos="4419"/>
        <w:tab w:val="right" w:pos="8838"/>
      </w:tabs>
      <w:spacing w:after="0" w:line="240" w:lineRule="auto"/>
    </w:pPr>
    <w:rPr>
      <w:lang w:val="es-CL" w:eastAsia="es-CL"/>
    </w:rPr>
  </w:style>
  <w:style w:type="paragraph" w:customStyle="1" w:styleId="09DEFF4C22A84E94BEB4CD082785D5ED2">
    <w:name w:val="09DEFF4C22A84E94BEB4CD082785D5ED2"/>
    <w:rsid w:val="0088568F"/>
    <w:pPr>
      <w:tabs>
        <w:tab w:val="center" w:pos="4419"/>
        <w:tab w:val="right" w:pos="8838"/>
      </w:tabs>
      <w:spacing w:after="0" w:line="240" w:lineRule="auto"/>
    </w:pPr>
    <w:rPr>
      <w:lang w:val="es-CL" w:eastAsia="es-CL"/>
    </w:rPr>
  </w:style>
  <w:style w:type="paragraph" w:customStyle="1" w:styleId="4E33198825F9459591E77E32A54BD03B2">
    <w:name w:val="4E33198825F9459591E77E32A54BD03B2"/>
    <w:rsid w:val="0088568F"/>
    <w:pPr>
      <w:tabs>
        <w:tab w:val="center" w:pos="4419"/>
        <w:tab w:val="right" w:pos="8838"/>
      </w:tabs>
      <w:spacing w:after="0" w:line="240" w:lineRule="auto"/>
    </w:pPr>
    <w:rPr>
      <w:lang w:val="es-CL" w:eastAsia="es-CL"/>
    </w:rPr>
  </w:style>
  <w:style w:type="paragraph" w:customStyle="1" w:styleId="600D57DD76714DCAA32CFB9847336FCD2">
    <w:name w:val="600D57DD76714DCAA32CFB9847336FCD2"/>
    <w:rsid w:val="0088568F"/>
    <w:pPr>
      <w:tabs>
        <w:tab w:val="center" w:pos="4419"/>
        <w:tab w:val="right" w:pos="8838"/>
      </w:tabs>
      <w:spacing w:after="0" w:line="240" w:lineRule="auto"/>
    </w:pPr>
    <w:rPr>
      <w:lang w:val="es-CL" w:eastAsia="es-CL"/>
    </w:rPr>
  </w:style>
  <w:style w:type="paragraph" w:customStyle="1" w:styleId="68E8258EBD604D90A41FED5C6E8604082">
    <w:name w:val="68E8258EBD604D90A41FED5C6E8604082"/>
    <w:rsid w:val="0088568F"/>
    <w:pPr>
      <w:tabs>
        <w:tab w:val="center" w:pos="4419"/>
        <w:tab w:val="right" w:pos="8838"/>
      </w:tabs>
      <w:spacing w:after="0" w:line="240" w:lineRule="auto"/>
    </w:pPr>
    <w:rPr>
      <w:lang w:val="es-CL" w:eastAsia="es-CL"/>
    </w:rPr>
  </w:style>
  <w:style w:type="paragraph" w:customStyle="1" w:styleId="1A14ABBC68B447929C168D01790C0CFC2">
    <w:name w:val="1A14ABBC68B447929C168D01790C0CFC2"/>
    <w:rsid w:val="0088568F"/>
    <w:pPr>
      <w:tabs>
        <w:tab w:val="center" w:pos="4419"/>
        <w:tab w:val="right" w:pos="8838"/>
      </w:tabs>
      <w:spacing w:after="0" w:line="240" w:lineRule="auto"/>
    </w:pPr>
    <w:rPr>
      <w:lang w:val="es-CL" w:eastAsia="es-CL"/>
    </w:rPr>
  </w:style>
  <w:style w:type="paragraph" w:customStyle="1" w:styleId="0D7B5D202FC24ABAAEE6EAA87748B2362">
    <w:name w:val="0D7B5D202FC24ABAAEE6EAA87748B2362"/>
    <w:rsid w:val="0088568F"/>
    <w:pPr>
      <w:tabs>
        <w:tab w:val="center" w:pos="4419"/>
        <w:tab w:val="right" w:pos="8838"/>
      </w:tabs>
      <w:spacing w:after="0" w:line="240" w:lineRule="auto"/>
    </w:pPr>
    <w:rPr>
      <w:lang w:val="es-CL" w:eastAsia="es-CL"/>
    </w:rPr>
  </w:style>
  <w:style w:type="paragraph" w:customStyle="1" w:styleId="2D04D0AE713F4850851FF73E1B107E7D2">
    <w:name w:val="2D04D0AE713F4850851FF73E1B107E7D2"/>
    <w:rsid w:val="0088568F"/>
    <w:pPr>
      <w:tabs>
        <w:tab w:val="center" w:pos="4419"/>
        <w:tab w:val="right" w:pos="8838"/>
      </w:tabs>
      <w:spacing w:after="0" w:line="240" w:lineRule="auto"/>
    </w:pPr>
    <w:rPr>
      <w:lang w:val="es-CL" w:eastAsia="es-CL"/>
    </w:rPr>
  </w:style>
  <w:style w:type="paragraph" w:customStyle="1" w:styleId="11E0F498B92C4663895EADDE6A011F362">
    <w:name w:val="11E0F498B92C4663895EADDE6A011F362"/>
    <w:rsid w:val="0088568F"/>
    <w:pPr>
      <w:tabs>
        <w:tab w:val="center" w:pos="4419"/>
        <w:tab w:val="right" w:pos="8838"/>
      </w:tabs>
      <w:spacing w:after="0" w:line="240" w:lineRule="auto"/>
    </w:pPr>
    <w:rPr>
      <w:lang w:val="es-CL" w:eastAsia="es-CL"/>
    </w:rPr>
  </w:style>
  <w:style w:type="paragraph" w:customStyle="1" w:styleId="E270EAC5AFB0491A829E920AE17CEBBE2">
    <w:name w:val="E270EAC5AFB0491A829E920AE17CEBBE2"/>
    <w:rsid w:val="0088568F"/>
    <w:pPr>
      <w:tabs>
        <w:tab w:val="center" w:pos="4419"/>
        <w:tab w:val="right" w:pos="8838"/>
      </w:tabs>
      <w:spacing w:after="0" w:line="240" w:lineRule="auto"/>
    </w:pPr>
    <w:rPr>
      <w:lang w:val="es-CL" w:eastAsia="es-CL"/>
    </w:rPr>
  </w:style>
  <w:style w:type="paragraph" w:customStyle="1" w:styleId="CFED58D3AD904EAAA9C0BAEE28850F202">
    <w:name w:val="CFED58D3AD904EAAA9C0BAEE28850F202"/>
    <w:rsid w:val="0088568F"/>
    <w:pPr>
      <w:tabs>
        <w:tab w:val="center" w:pos="4419"/>
        <w:tab w:val="right" w:pos="8838"/>
      </w:tabs>
      <w:spacing w:after="0" w:line="240" w:lineRule="auto"/>
    </w:pPr>
    <w:rPr>
      <w:lang w:val="es-CL" w:eastAsia="es-CL"/>
    </w:rPr>
  </w:style>
  <w:style w:type="paragraph" w:customStyle="1" w:styleId="4CA601C591624604A4887A2BBA7D68C72">
    <w:name w:val="4CA601C591624604A4887A2BBA7D68C72"/>
    <w:rsid w:val="0088568F"/>
    <w:pPr>
      <w:tabs>
        <w:tab w:val="center" w:pos="4419"/>
        <w:tab w:val="right" w:pos="8838"/>
      </w:tabs>
      <w:spacing w:after="0" w:line="240" w:lineRule="auto"/>
    </w:pPr>
    <w:rPr>
      <w:lang w:val="es-CL" w:eastAsia="es-CL"/>
    </w:rPr>
  </w:style>
  <w:style w:type="paragraph" w:customStyle="1" w:styleId="422C0A17B4AD4744A693578C43C66A332">
    <w:name w:val="422C0A17B4AD4744A693578C43C66A332"/>
    <w:rsid w:val="0088568F"/>
    <w:pPr>
      <w:tabs>
        <w:tab w:val="center" w:pos="4419"/>
        <w:tab w:val="right" w:pos="8838"/>
      </w:tabs>
      <w:spacing w:after="0" w:line="240" w:lineRule="auto"/>
    </w:pPr>
    <w:rPr>
      <w:lang w:val="es-CL" w:eastAsia="es-CL"/>
    </w:rPr>
  </w:style>
  <w:style w:type="paragraph" w:customStyle="1" w:styleId="0AAE92C75E2340C4B510284920F3D7F02">
    <w:name w:val="0AAE92C75E2340C4B510284920F3D7F02"/>
    <w:rsid w:val="0088568F"/>
    <w:pPr>
      <w:tabs>
        <w:tab w:val="center" w:pos="4419"/>
        <w:tab w:val="right" w:pos="8838"/>
      </w:tabs>
      <w:spacing w:after="0" w:line="240" w:lineRule="auto"/>
    </w:pPr>
    <w:rPr>
      <w:lang w:val="es-CL" w:eastAsia="es-CL"/>
    </w:rPr>
  </w:style>
  <w:style w:type="paragraph" w:customStyle="1" w:styleId="05D9DB1D10544A5198A650DF473300662">
    <w:name w:val="05D9DB1D10544A5198A650DF473300662"/>
    <w:rsid w:val="0088568F"/>
    <w:pPr>
      <w:tabs>
        <w:tab w:val="center" w:pos="4419"/>
        <w:tab w:val="right" w:pos="8838"/>
      </w:tabs>
      <w:spacing w:after="0" w:line="240" w:lineRule="auto"/>
    </w:pPr>
    <w:rPr>
      <w:lang w:val="es-CL" w:eastAsia="es-CL"/>
    </w:rPr>
  </w:style>
  <w:style w:type="paragraph" w:customStyle="1" w:styleId="29637EA50AE24027AFB207F07DFAF85E2">
    <w:name w:val="29637EA50AE24027AFB207F07DFAF85E2"/>
    <w:rsid w:val="0088568F"/>
    <w:pPr>
      <w:tabs>
        <w:tab w:val="center" w:pos="4419"/>
        <w:tab w:val="right" w:pos="8838"/>
      </w:tabs>
      <w:spacing w:after="0" w:line="240" w:lineRule="auto"/>
    </w:pPr>
    <w:rPr>
      <w:lang w:val="es-CL" w:eastAsia="es-CL"/>
    </w:rPr>
  </w:style>
  <w:style w:type="paragraph" w:customStyle="1" w:styleId="EFE8BDF8BE40452E938C49EA4554DBF02">
    <w:name w:val="EFE8BDF8BE40452E938C49EA4554DBF02"/>
    <w:rsid w:val="0088568F"/>
    <w:pPr>
      <w:tabs>
        <w:tab w:val="center" w:pos="4419"/>
        <w:tab w:val="right" w:pos="8838"/>
      </w:tabs>
      <w:spacing w:after="0" w:line="240" w:lineRule="auto"/>
    </w:pPr>
    <w:rPr>
      <w:lang w:val="es-CL" w:eastAsia="es-CL"/>
    </w:rPr>
  </w:style>
  <w:style w:type="paragraph" w:customStyle="1" w:styleId="FB2DD615F9224066BD36609C2C316E872">
    <w:name w:val="FB2DD615F9224066BD36609C2C316E872"/>
    <w:rsid w:val="0088568F"/>
    <w:pPr>
      <w:tabs>
        <w:tab w:val="center" w:pos="4419"/>
        <w:tab w:val="right" w:pos="8838"/>
      </w:tabs>
      <w:spacing w:after="0" w:line="240" w:lineRule="auto"/>
    </w:pPr>
    <w:rPr>
      <w:lang w:val="es-CL" w:eastAsia="es-CL"/>
    </w:rPr>
  </w:style>
  <w:style w:type="paragraph" w:customStyle="1" w:styleId="43D19251739340CD98C860141CBC53122">
    <w:name w:val="43D19251739340CD98C860141CBC53122"/>
    <w:rsid w:val="0088568F"/>
    <w:pPr>
      <w:tabs>
        <w:tab w:val="center" w:pos="4419"/>
        <w:tab w:val="right" w:pos="8838"/>
      </w:tabs>
      <w:spacing w:after="0" w:line="240" w:lineRule="auto"/>
    </w:pPr>
    <w:rPr>
      <w:lang w:val="es-CL" w:eastAsia="es-CL"/>
    </w:rPr>
  </w:style>
  <w:style w:type="paragraph" w:customStyle="1" w:styleId="37F414FB5A58457A94C3A50E4106E5DF2">
    <w:name w:val="37F414FB5A58457A94C3A50E4106E5DF2"/>
    <w:rsid w:val="0088568F"/>
    <w:rPr>
      <w:lang w:val="es-CL" w:eastAsia="es-CL"/>
    </w:rPr>
  </w:style>
  <w:style w:type="paragraph" w:customStyle="1" w:styleId="6D1C1F89DC0D400A9FAC3D4D24C547742">
    <w:name w:val="6D1C1F89DC0D400A9FAC3D4D24C547742"/>
    <w:rsid w:val="0088568F"/>
    <w:rPr>
      <w:lang w:val="es-CL" w:eastAsia="es-CL"/>
    </w:rPr>
  </w:style>
  <w:style w:type="paragraph" w:customStyle="1" w:styleId="157ABD5A584645ADBC4DAD4ECFC013642">
    <w:name w:val="157ABD5A584645ADBC4DAD4ECFC013642"/>
    <w:rsid w:val="0088568F"/>
    <w:rPr>
      <w:lang w:val="es-CL" w:eastAsia="es-CL"/>
    </w:rPr>
  </w:style>
  <w:style w:type="paragraph" w:customStyle="1" w:styleId="A6D6904B2F72484ABE31C4724A2D0A342">
    <w:name w:val="A6D6904B2F72484ABE31C4724A2D0A342"/>
    <w:rsid w:val="0088568F"/>
    <w:pPr>
      <w:tabs>
        <w:tab w:val="center" w:pos="4419"/>
        <w:tab w:val="right" w:pos="8838"/>
      </w:tabs>
      <w:spacing w:after="0" w:line="240" w:lineRule="auto"/>
    </w:pPr>
    <w:rPr>
      <w:lang w:val="es-CL" w:eastAsia="es-CL"/>
    </w:rPr>
  </w:style>
  <w:style w:type="paragraph" w:customStyle="1" w:styleId="8AC5C7FCD7FE41BD9F1E2679FBE615252">
    <w:name w:val="8AC5C7FCD7FE41BD9F1E2679FBE615252"/>
    <w:rsid w:val="0088568F"/>
    <w:pPr>
      <w:tabs>
        <w:tab w:val="center" w:pos="4419"/>
        <w:tab w:val="right" w:pos="8838"/>
      </w:tabs>
      <w:spacing w:after="0" w:line="240" w:lineRule="auto"/>
    </w:pPr>
    <w:rPr>
      <w:lang w:val="es-CL" w:eastAsia="es-CL"/>
    </w:rPr>
  </w:style>
  <w:style w:type="paragraph" w:customStyle="1" w:styleId="4BD2504F4C5A4A81BD98E0E95054FCD32">
    <w:name w:val="4BD2504F4C5A4A81BD98E0E95054FCD32"/>
    <w:rsid w:val="0088568F"/>
    <w:rPr>
      <w:lang w:val="es-CL" w:eastAsia="es-CL"/>
    </w:rPr>
  </w:style>
  <w:style w:type="paragraph" w:customStyle="1" w:styleId="C4C7D0B67F3E48EFB72B4B7BA50311B12">
    <w:name w:val="C4C7D0B67F3E48EFB72B4B7BA50311B12"/>
    <w:rsid w:val="0088568F"/>
    <w:rPr>
      <w:lang w:val="es-CL" w:eastAsia="es-CL"/>
    </w:rPr>
  </w:style>
  <w:style w:type="paragraph" w:customStyle="1" w:styleId="B8CAEB77A92946F395DA25D35D38CE842">
    <w:name w:val="B8CAEB77A92946F395DA25D35D38CE842"/>
    <w:rsid w:val="0088568F"/>
    <w:rPr>
      <w:lang w:val="es-CL" w:eastAsia="es-CL"/>
    </w:rPr>
  </w:style>
  <w:style w:type="paragraph" w:customStyle="1" w:styleId="0F509B71E0FC4DACB4C0C081A31BE91E2">
    <w:name w:val="0F509B71E0FC4DACB4C0C081A31BE91E2"/>
    <w:rsid w:val="0088568F"/>
    <w:pPr>
      <w:tabs>
        <w:tab w:val="center" w:pos="4419"/>
        <w:tab w:val="right" w:pos="8838"/>
      </w:tabs>
      <w:spacing w:after="0" w:line="240" w:lineRule="auto"/>
    </w:pPr>
    <w:rPr>
      <w:lang w:val="es-CL" w:eastAsia="es-CL"/>
    </w:rPr>
  </w:style>
  <w:style w:type="paragraph" w:customStyle="1" w:styleId="1C97934CF1C64B25B41AC5362103FC632">
    <w:name w:val="1C97934CF1C64B25B41AC5362103FC632"/>
    <w:rsid w:val="0088568F"/>
    <w:pPr>
      <w:tabs>
        <w:tab w:val="center" w:pos="4419"/>
        <w:tab w:val="right" w:pos="8838"/>
      </w:tabs>
      <w:spacing w:after="0" w:line="240" w:lineRule="auto"/>
    </w:pPr>
    <w:rPr>
      <w:lang w:val="es-CL" w:eastAsia="es-CL"/>
    </w:rPr>
  </w:style>
  <w:style w:type="paragraph" w:customStyle="1" w:styleId="DA91575AE1AF44EA8EE8A64619B23F7A2">
    <w:name w:val="DA91575AE1AF44EA8EE8A64619B23F7A2"/>
    <w:rsid w:val="0088568F"/>
    <w:pPr>
      <w:tabs>
        <w:tab w:val="center" w:pos="4419"/>
        <w:tab w:val="right" w:pos="8838"/>
      </w:tabs>
      <w:spacing w:after="0" w:line="240" w:lineRule="auto"/>
    </w:pPr>
    <w:rPr>
      <w:lang w:val="es-CL" w:eastAsia="es-CL"/>
    </w:rPr>
  </w:style>
  <w:style w:type="paragraph" w:customStyle="1" w:styleId="DA50869F6E0D4515BBCDCFF3A905725C2">
    <w:name w:val="DA50869F6E0D4515BBCDCFF3A905725C2"/>
    <w:rsid w:val="0088568F"/>
    <w:pPr>
      <w:tabs>
        <w:tab w:val="center" w:pos="4419"/>
        <w:tab w:val="right" w:pos="8838"/>
      </w:tabs>
      <w:spacing w:after="0" w:line="240" w:lineRule="auto"/>
    </w:pPr>
    <w:rPr>
      <w:lang w:val="es-CL" w:eastAsia="es-CL"/>
    </w:rPr>
  </w:style>
  <w:style w:type="paragraph" w:customStyle="1" w:styleId="1A6E92B4E7AF4107A987077BBDC3FA7C2">
    <w:name w:val="1A6E92B4E7AF4107A987077BBDC3FA7C2"/>
    <w:rsid w:val="0088568F"/>
    <w:pPr>
      <w:tabs>
        <w:tab w:val="center" w:pos="4419"/>
        <w:tab w:val="right" w:pos="8838"/>
      </w:tabs>
      <w:spacing w:after="0" w:line="240" w:lineRule="auto"/>
    </w:pPr>
    <w:rPr>
      <w:lang w:val="es-CL" w:eastAsia="es-CL"/>
    </w:rPr>
  </w:style>
  <w:style w:type="paragraph" w:customStyle="1" w:styleId="4EFC097658D4498998307B24B648556C2">
    <w:name w:val="4EFC097658D4498998307B24B648556C2"/>
    <w:rsid w:val="0088568F"/>
    <w:pPr>
      <w:tabs>
        <w:tab w:val="center" w:pos="4419"/>
        <w:tab w:val="right" w:pos="8838"/>
      </w:tabs>
      <w:spacing w:after="0" w:line="240" w:lineRule="auto"/>
    </w:pPr>
    <w:rPr>
      <w:lang w:val="es-CL" w:eastAsia="es-CL"/>
    </w:rPr>
  </w:style>
  <w:style w:type="paragraph" w:customStyle="1" w:styleId="9DCCE6EB1B58451481ABB06D90231B3E2">
    <w:name w:val="9DCCE6EB1B58451481ABB06D90231B3E2"/>
    <w:rsid w:val="0088568F"/>
    <w:pPr>
      <w:tabs>
        <w:tab w:val="center" w:pos="4419"/>
        <w:tab w:val="right" w:pos="8838"/>
      </w:tabs>
      <w:spacing w:after="0" w:line="240" w:lineRule="auto"/>
    </w:pPr>
    <w:rPr>
      <w:lang w:val="es-CL" w:eastAsia="es-CL"/>
    </w:rPr>
  </w:style>
  <w:style w:type="paragraph" w:customStyle="1" w:styleId="EC060F18414E4597892344F42752F9782">
    <w:name w:val="EC060F18414E4597892344F42752F9782"/>
    <w:rsid w:val="0088568F"/>
    <w:pPr>
      <w:tabs>
        <w:tab w:val="center" w:pos="4419"/>
        <w:tab w:val="right" w:pos="8838"/>
      </w:tabs>
      <w:spacing w:after="0" w:line="240" w:lineRule="auto"/>
    </w:pPr>
    <w:rPr>
      <w:lang w:val="es-CL" w:eastAsia="es-CL"/>
    </w:rPr>
  </w:style>
  <w:style w:type="paragraph" w:customStyle="1" w:styleId="9BAE580E1095479EA4912CAC669DE3722">
    <w:name w:val="9BAE580E1095479EA4912CAC669DE3722"/>
    <w:rsid w:val="0088568F"/>
    <w:pPr>
      <w:tabs>
        <w:tab w:val="center" w:pos="4419"/>
        <w:tab w:val="right" w:pos="8838"/>
      </w:tabs>
      <w:spacing w:after="0" w:line="240" w:lineRule="auto"/>
    </w:pPr>
    <w:rPr>
      <w:lang w:val="es-CL" w:eastAsia="es-CL"/>
    </w:rPr>
  </w:style>
  <w:style w:type="paragraph" w:customStyle="1" w:styleId="F4DE8543D230474EA5FC840F411C3BDF2">
    <w:name w:val="F4DE8543D230474EA5FC840F411C3BDF2"/>
    <w:rsid w:val="0088568F"/>
    <w:pPr>
      <w:tabs>
        <w:tab w:val="center" w:pos="4419"/>
        <w:tab w:val="right" w:pos="8838"/>
      </w:tabs>
      <w:spacing w:after="0" w:line="240" w:lineRule="auto"/>
    </w:pPr>
    <w:rPr>
      <w:lang w:val="es-CL" w:eastAsia="es-CL"/>
    </w:rPr>
  </w:style>
  <w:style w:type="paragraph" w:customStyle="1" w:styleId="75CF8683CC88471FAE485634D779D5952">
    <w:name w:val="75CF8683CC88471FAE485634D779D5952"/>
    <w:rsid w:val="0088568F"/>
    <w:pPr>
      <w:tabs>
        <w:tab w:val="center" w:pos="4419"/>
        <w:tab w:val="right" w:pos="8838"/>
      </w:tabs>
      <w:spacing w:after="0" w:line="240" w:lineRule="auto"/>
    </w:pPr>
    <w:rPr>
      <w:lang w:val="es-CL" w:eastAsia="es-CL"/>
    </w:rPr>
  </w:style>
  <w:style w:type="paragraph" w:customStyle="1" w:styleId="B7B11BD2540E4BD086FC9D91D33ADF5C2">
    <w:name w:val="B7B11BD2540E4BD086FC9D91D33ADF5C2"/>
    <w:rsid w:val="0088568F"/>
    <w:pPr>
      <w:tabs>
        <w:tab w:val="center" w:pos="4419"/>
        <w:tab w:val="right" w:pos="8838"/>
      </w:tabs>
      <w:spacing w:after="0" w:line="240" w:lineRule="auto"/>
    </w:pPr>
    <w:rPr>
      <w:lang w:val="es-CL" w:eastAsia="es-CL"/>
    </w:rPr>
  </w:style>
  <w:style w:type="paragraph" w:customStyle="1" w:styleId="9E5A220DA90346468AEBFC68CA3614952">
    <w:name w:val="9E5A220DA90346468AEBFC68CA3614952"/>
    <w:rsid w:val="0088568F"/>
    <w:pPr>
      <w:tabs>
        <w:tab w:val="center" w:pos="4419"/>
        <w:tab w:val="right" w:pos="8838"/>
      </w:tabs>
      <w:spacing w:after="0" w:line="240" w:lineRule="auto"/>
    </w:pPr>
    <w:rPr>
      <w:lang w:val="es-CL" w:eastAsia="es-CL"/>
    </w:rPr>
  </w:style>
  <w:style w:type="paragraph" w:customStyle="1" w:styleId="278F4B9C409542F885F4D32CA75F88022">
    <w:name w:val="278F4B9C409542F885F4D32CA75F88022"/>
    <w:rsid w:val="0088568F"/>
    <w:pPr>
      <w:tabs>
        <w:tab w:val="center" w:pos="4419"/>
        <w:tab w:val="right" w:pos="8838"/>
      </w:tabs>
      <w:spacing w:after="0" w:line="240" w:lineRule="auto"/>
    </w:pPr>
    <w:rPr>
      <w:lang w:val="es-CL" w:eastAsia="es-CL"/>
    </w:rPr>
  </w:style>
  <w:style w:type="paragraph" w:customStyle="1" w:styleId="59F6F4FFA7D2443C9922FCBCB4C51C0D2">
    <w:name w:val="59F6F4FFA7D2443C9922FCBCB4C51C0D2"/>
    <w:rsid w:val="0088568F"/>
    <w:pPr>
      <w:tabs>
        <w:tab w:val="center" w:pos="4419"/>
        <w:tab w:val="right" w:pos="8838"/>
      </w:tabs>
      <w:spacing w:after="0" w:line="240" w:lineRule="auto"/>
    </w:pPr>
    <w:rPr>
      <w:lang w:val="es-CL" w:eastAsia="es-CL"/>
    </w:rPr>
  </w:style>
  <w:style w:type="paragraph" w:customStyle="1" w:styleId="E943531BE98544438123031865D61EA22">
    <w:name w:val="E943531BE98544438123031865D61EA22"/>
    <w:rsid w:val="0088568F"/>
    <w:pPr>
      <w:tabs>
        <w:tab w:val="center" w:pos="4419"/>
        <w:tab w:val="right" w:pos="8838"/>
      </w:tabs>
      <w:spacing w:after="0" w:line="240" w:lineRule="auto"/>
    </w:pPr>
    <w:rPr>
      <w:lang w:val="es-CL" w:eastAsia="es-CL"/>
    </w:rPr>
  </w:style>
  <w:style w:type="paragraph" w:customStyle="1" w:styleId="FC41BE9E941C4A64A1792A31F133B3592">
    <w:name w:val="FC41BE9E941C4A64A1792A31F133B3592"/>
    <w:rsid w:val="0088568F"/>
    <w:pPr>
      <w:tabs>
        <w:tab w:val="center" w:pos="4419"/>
        <w:tab w:val="right" w:pos="8838"/>
      </w:tabs>
      <w:spacing w:after="0" w:line="240" w:lineRule="auto"/>
    </w:pPr>
    <w:rPr>
      <w:lang w:val="es-CL" w:eastAsia="es-CL"/>
    </w:rPr>
  </w:style>
  <w:style w:type="paragraph" w:customStyle="1" w:styleId="F5B1B2CA07F443AFB5C5E8AAD49A57042">
    <w:name w:val="F5B1B2CA07F443AFB5C5E8AAD49A57042"/>
    <w:rsid w:val="0088568F"/>
    <w:pPr>
      <w:tabs>
        <w:tab w:val="center" w:pos="4419"/>
        <w:tab w:val="right" w:pos="8838"/>
      </w:tabs>
      <w:spacing w:after="0" w:line="240" w:lineRule="auto"/>
    </w:pPr>
    <w:rPr>
      <w:lang w:val="es-CL" w:eastAsia="es-CL"/>
    </w:rPr>
  </w:style>
  <w:style w:type="paragraph" w:customStyle="1" w:styleId="ACF470FED4994370A36471D8FB8C27D52">
    <w:name w:val="ACF470FED4994370A36471D8FB8C27D52"/>
    <w:rsid w:val="0088568F"/>
    <w:pPr>
      <w:tabs>
        <w:tab w:val="center" w:pos="4419"/>
        <w:tab w:val="right" w:pos="8838"/>
      </w:tabs>
      <w:spacing w:after="0" w:line="240" w:lineRule="auto"/>
    </w:pPr>
    <w:rPr>
      <w:lang w:val="es-CL" w:eastAsia="es-CL"/>
    </w:rPr>
  </w:style>
  <w:style w:type="paragraph" w:customStyle="1" w:styleId="AD63128E8C174114A1EB4BF7C513B5242">
    <w:name w:val="AD63128E8C174114A1EB4BF7C513B5242"/>
    <w:rsid w:val="0088568F"/>
    <w:pPr>
      <w:tabs>
        <w:tab w:val="center" w:pos="4419"/>
        <w:tab w:val="right" w:pos="8838"/>
      </w:tabs>
      <w:spacing w:after="0" w:line="240" w:lineRule="auto"/>
    </w:pPr>
    <w:rPr>
      <w:lang w:val="es-CL" w:eastAsia="es-CL"/>
    </w:rPr>
  </w:style>
  <w:style w:type="paragraph" w:customStyle="1" w:styleId="F5517C868C1C48BDA33233B7FA6C4EAD2">
    <w:name w:val="F5517C868C1C48BDA33233B7FA6C4EAD2"/>
    <w:rsid w:val="0088568F"/>
    <w:pPr>
      <w:tabs>
        <w:tab w:val="center" w:pos="4419"/>
        <w:tab w:val="right" w:pos="8838"/>
      </w:tabs>
      <w:spacing w:after="0" w:line="240" w:lineRule="auto"/>
    </w:pPr>
    <w:rPr>
      <w:lang w:val="es-CL" w:eastAsia="es-CL"/>
    </w:rPr>
  </w:style>
  <w:style w:type="paragraph" w:customStyle="1" w:styleId="533C76B7B393453BA7A5E43FAE114A742">
    <w:name w:val="533C76B7B393453BA7A5E43FAE114A742"/>
    <w:rsid w:val="0088568F"/>
    <w:pPr>
      <w:tabs>
        <w:tab w:val="center" w:pos="4419"/>
        <w:tab w:val="right" w:pos="8838"/>
      </w:tabs>
      <w:spacing w:after="0" w:line="240" w:lineRule="auto"/>
    </w:pPr>
    <w:rPr>
      <w:lang w:val="es-CL" w:eastAsia="es-CL"/>
    </w:rPr>
  </w:style>
  <w:style w:type="paragraph" w:customStyle="1" w:styleId="99FAE2C2B3DC4D4FACDF0AFD53383FC22">
    <w:name w:val="99FAE2C2B3DC4D4FACDF0AFD53383FC22"/>
    <w:rsid w:val="0088568F"/>
    <w:pPr>
      <w:tabs>
        <w:tab w:val="center" w:pos="4419"/>
        <w:tab w:val="right" w:pos="8838"/>
      </w:tabs>
      <w:spacing w:after="0" w:line="240" w:lineRule="auto"/>
    </w:pPr>
    <w:rPr>
      <w:lang w:val="es-CL" w:eastAsia="es-CL"/>
    </w:rPr>
  </w:style>
  <w:style w:type="paragraph" w:customStyle="1" w:styleId="D1EA8479034847DC89120C8A0A22AF8D2">
    <w:name w:val="D1EA8479034847DC89120C8A0A22AF8D2"/>
    <w:rsid w:val="0088568F"/>
    <w:pPr>
      <w:tabs>
        <w:tab w:val="center" w:pos="4419"/>
        <w:tab w:val="right" w:pos="8838"/>
      </w:tabs>
      <w:spacing w:after="0" w:line="240" w:lineRule="auto"/>
    </w:pPr>
    <w:rPr>
      <w:lang w:val="es-CL" w:eastAsia="es-CL"/>
    </w:rPr>
  </w:style>
  <w:style w:type="paragraph" w:customStyle="1" w:styleId="E1E5CE080BCD452E96D7341AF45600282">
    <w:name w:val="E1E5CE080BCD452E96D7341AF45600282"/>
    <w:rsid w:val="0088568F"/>
    <w:pPr>
      <w:tabs>
        <w:tab w:val="center" w:pos="4419"/>
        <w:tab w:val="right" w:pos="8838"/>
      </w:tabs>
      <w:spacing w:after="0" w:line="240" w:lineRule="auto"/>
    </w:pPr>
    <w:rPr>
      <w:lang w:val="es-CL" w:eastAsia="es-CL"/>
    </w:rPr>
  </w:style>
  <w:style w:type="paragraph" w:customStyle="1" w:styleId="48F2D37DD3ED4A4988FD742B27CBEFC62">
    <w:name w:val="48F2D37DD3ED4A4988FD742B27CBEFC62"/>
    <w:rsid w:val="0088568F"/>
    <w:pPr>
      <w:tabs>
        <w:tab w:val="center" w:pos="4419"/>
        <w:tab w:val="right" w:pos="8838"/>
      </w:tabs>
      <w:spacing w:after="0" w:line="240" w:lineRule="auto"/>
    </w:pPr>
    <w:rPr>
      <w:lang w:val="es-CL" w:eastAsia="es-CL"/>
    </w:rPr>
  </w:style>
  <w:style w:type="paragraph" w:customStyle="1" w:styleId="070BF22FAC1F490091158A72B89562162">
    <w:name w:val="070BF22FAC1F490091158A72B89562162"/>
    <w:rsid w:val="0088568F"/>
    <w:pPr>
      <w:tabs>
        <w:tab w:val="center" w:pos="4419"/>
        <w:tab w:val="right" w:pos="8838"/>
      </w:tabs>
      <w:spacing w:after="0" w:line="240" w:lineRule="auto"/>
    </w:pPr>
    <w:rPr>
      <w:lang w:val="es-CL" w:eastAsia="es-CL"/>
    </w:rPr>
  </w:style>
  <w:style w:type="paragraph" w:customStyle="1" w:styleId="DA37D7A5E5504580AB39F14E01E815052">
    <w:name w:val="DA37D7A5E5504580AB39F14E01E815052"/>
    <w:rsid w:val="0088568F"/>
    <w:pPr>
      <w:tabs>
        <w:tab w:val="center" w:pos="4419"/>
        <w:tab w:val="right" w:pos="8838"/>
      </w:tabs>
      <w:spacing w:after="0" w:line="240" w:lineRule="auto"/>
    </w:pPr>
    <w:rPr>
      <w:lang w:val="es-CL" w:eastAsia="es-CL"/>
    </w:rPr>
  </w:style>
  <w:style w:type="paragraph" w:customStyle="1" w:styleId="81CD11A46B4A4F3DBEC1FAC87310815D2">
    <w:name w:val="81CD11A46B4A4F3DBEC1FAC87310815D2"/>
    <w:rsid w:val="0088568F"/>
    <w:pPr>
      <w:tabs>
        <w:tab w:val="center" w:pos="4419"/>
        <w:tab w:val="right" w:pos="8838"/>
      </w:tabs>
      <w:spacing w:after="0" w:line="240" w:lineRule="auto"/>
    </w:pPr>
    <w:rPr>
      <w:lang w:val="es-CL" w:eastAsia="es-CL"/>
    </w:rPr>
  </w:style>
  <w:style w:type="paragraph" w:customStyle="1" w:styleId="1987CF49A41B42B9BF8FB369705C93532">
    <w:name w:val="1987CF49A41B42B9BF8FB369705C93532"/>
    <w:rsid w:val="0088568F"/>
    <w:pPr>
      <w:tabs>
        <w:tab w:val="center" w:pos="4419"/>
        <w:tab w:val="right" w:pos="8838"/>
      </w:tabs>
      <w:spacing w:after="0" w:line="240" w:lineRule="auto"/>
    </w:pPr>
    <w:rPr>
      <w:lang w:val="es-CL" w:eastAsia="es-CL"/>
    </w:rPr>
  </w:style>
  <w:style w:type="paragraph" w:customStyle="1" w:styleId="F227603FAFAD4DEE8F56D5FBD4B846102">
    <w:name w:val="F227603FAFAD4DEE8F56D5FBD4B846102"/>
    <w:rsid w:val="0088568F"/>
    <w:pPr>
      <w:tabs>
        <w:tab w:val="center" w:pos="4419"/>
        <w:tab w:val="right" w:pos="8838"/>
      </w:tabs>
      <w:spacing w:after="0" w:line="240" w:lineRule="auto"/>
    </w:pPr>
    <w:rPr>
      <w:lang w:val="es-CL" w:eastAsia="es-CL"/>
    </w:rPr>
  </w:style>
  <w:style w:type="paragraph" w:customStyle="1" w:styleId="CA88E952543B42F2841BE3D5348BFF572">
    <w:name w:val="CA88E952543B42F2841BE3D5348BFF572"/>
    <w:rsid w:val="0088568F"/>
    <w:pPr>
      <w:tabs>
        <w:tab w:val="center" w:pos="4419"/>
        <w:tab w:val="right" w:pos="8838"/>
      </w:tabs>
      <w:spacing w:after="0" w:line="240" w:lineRule="auto"/>
    </w:pPr>
    <w:rPr>
      <w:lang w:val="es-CL" w:eastAsia="es-CL"/>
    </w:rPr>
  </w:style>
  <w:style w:type="paragraph" w:customStyle="1" w:styleId="22012940D85349C994F6A7CB7FF349FE2">
    <w:name w:val="22012940D85349C994F6A7CB7FF349FE2"/>
    <w:rsid w:val="0088568F"/>
    <w:pPr>
      <w:tabs>
        <w:tab w:val="center" w:pos="4419"/>
        <w:tab w:val="right" w:pos="8838"/>
      </w:tabs>
      <w:spacing w:after="0" w:line="240" w:lineRule="auto"/>
    </w:pPr>
    <w:rPr>
      <w:lang w:val="es-CL" w:eastAsia="es-CL"/>
    </w:rPr>
  </w:style>
  <w:style w:type="paragraph" w:customStyle="1" w:styleId="2F575CF0254843A390B2192A6BCB4A2F2">
    <w:name w:val="2F575CF0254843A390B2192A6BCB4A2F2"/>
    <w:rsid w:val="0088568F"/>
    <w:pPr>
      <w:tabs>
        <w:tab w:val="center" w:pos="4419"/>
        <w:tab w:val="right" w:pos="8838"/>
      </w:tabs>
      <w:spacing w:after="0" w:line="240" w:lineRule="auto"/>
    </w:pPr>
    <w:rPr>
      <w:lang w:val="es-CL" w:eastAsia="es-CL"/>
    </w:rPr>
  </w:style>
  <w:style w:type="paragraph" w:customStyle="1" w:styleId="7A2EED8F754949BBB726908172AD01342">
    <w:name w:val="7A2EED8F754949BBB726908172AD01342"/>
    <w:rsid w:val="0088568F"/>
    <w:pPr>
      <w:tabs>
        <w:tab w:val="center" w:pos="4419"/>
        <w:tab w:val="right" w:pos="8838"/>
      </w:tabs>
      <w:spacing w:after="0" w:line="240" w:lineRule="auto"/>
    </w:pPr>
    <w:rPr>
      <w:lang w:val="es-CL" w:eastAsia="es-CL"/>
    </w:rPr>
  </w:style>
  <w:style w:type="paragraph" w:customStyle="1" w:styleId="DA1C488802D8460A9BC3BB527907240F2">
    <w:name w:val="DA1C488802D8460A9BC3BB527907240F2"/>
    <w:rsid w:val="0088568F"/>
    <w:pPr>
      <w:tabs>
        <w:tab w:val="center" w:pos="4419"/>
        <w:tab w:val="right" w:pos="8838"/>
      </w:tabs>
      <w:spacing w:after="0" w:line="240" w:lineRule="auto"/>
    </w:pPr>
    <w:rPr>
      <w:lang w:val="es-CL" w:eastAsia="es-CL"/>
    </w:rPr>
  </w:style>
  <w:style w:type="paragraph" w:customStyle="1" w:styleId="052FE690ED274430B328B7E6E401192E2">
    <w:name w:val="052FE690ED274430B328B7E6E401192E2"/>
    <w:rsid w:val="0088568F"/>
    <w:pPr>
      <w:tabs>
        <w:tab w:val="center" w:pos="4419"/>
        <w:tab w:val="right" w:pos="8838"/>
      </w:tabs>
      <w:spacing w:after="0" w:line="240" w:lineRule="auto"/>
    </w:pPr>
    <w:rPr>
      <w:lang w:val="es-CL" w:eastAsia="es-CL"/>
    </w:rPr>
  </w:style>
  <w:style w:type="paragraph" w:customStyle="1" w:styleId="DED2403A27914F34ADE82AED0B9C72812">
    <w:name w:val="DED2403A27914F34ADE82AED0B9C72812"/>
    <w:rsid w:val="0088568F"/>
    <w:pPr>
      <w:tabs>
        <w:tab w:val="center" w:pos="4419"/>
        <w:tab w:val="right" w:pos="8838"/>
      </w:tabs>
      <w:spacing w:after="0" w:line="240" w:lineRule="auto"/>
    </w:pPr>
    <w:rPr>
      <w:lang w:val="es-CL" w:eastAsia="es-CL"/>
    </w:rPr>
  </w:style>
  <w:style w:type="paragraph" w:customStyle="1" w:styleId="BD26A9D8D5674346AAEBCC78CC4D7F282">
    <w:name w:val="BD26A9D8D5674346AAEBCC78CC4D7F282"/>
    <w:rsid w:val="0088568F"/>
    <w:pPr>
      <w:tabs>
        <w:tab w:val="center" w:pos="4419"/>
        <w:tab w:val="right" w:pos="8838"/>
      </w:tabs>
      <w:spacing w:after="0" w:line="240" w:lineRule="auto"/>
    </w:pPr>
    <w:rPr>
      <w:lang w:val="es-CL" w:eastAsia="es-CL"/>
    </w:rPr>
  </w:style>
  <w:style w:type="paragraph" w:customStyle="1" w:styleId="58F19FDA74D14ABDB8510839D92EE1A52">
    <w:name w:val="58F19FDA74D14ABDB8510839D92EE1A52"/>
    <w:rsid w:val="0088568F"/>
    <w:pPr>
      <w:tabs>
        <w:tab w:val="center" w:pos="4419"/>
        <w:tab w:val="right" w:pos="8838"/>
      </w:tabs>
      <w:spacing w:after="0" w:line="240" w:lineRule="auto"/>
    </w:pPr>
    <w:rPr>
      <w:lang w:val="es-CL" w:eastAsia="es-CL"/>
    </w:rPr>
  </w:style>
  <w:style w:type="paragraph" w:customStyle="1" w:styleId="95DFC970741145D9A25BA7D8C6AF695D2">
    <w:name w:val="95DFC970741145D9A25BA7D8C6AF695D2"/>
    <w:rsid w:val="0088568F"/>
    <w:pPr>
      <w:tabs>
        <w:tab w:val="center" w:pos="4419"/>
        <w:tab w:val="right" w:pos="8838"/>
      </w:tabs>
      <w:spacing w:after="0" w:line="240" w:lineRule="auto"/>
    </w:pPr>
    <w:rPr>
      <w:lang w:val="es-CL" w:eastAsia="es-CL"/>
    </w:rPr>
  </w:style>
  <w:style w:type="paragraph" w:customStyle="1" w:styleId="129919CCDB40427A87AED6B3DD6DE51D2">
    <w:name w:val="129919CCDB40427A87AED6B3DD6DE51D2"/>
    <w:rsid w:val="0088568F"/>
    <w:pPr>
      <w:tabs>
        <w:tab w:val="center" w:pos="4419"/>
        <w:tab w:val="right" w:pos="8838"/>
      </w:tabs>
      <w:spacing w:after="0" w:line="240" w:lineRule="auto"/>
    </w:pPr>
    <w:rPr>
      <w:lang w:val="es-CL" w:eastAsia="es-CL"/>
    </w:rPr>
  </w:style>
  <w:style w:type="paragraph" w:customStyle="1" w:styleId="E5BD041B97154A8180FC88883D6740A32">
    <w:name w:val="E5BD041B97154A8180FC88883D6740A32"/>
    <w:rsid w:val="0088568F"/>
    <w:pPr>
      <w:tabs>
        <w:tab w:val="center" w:pos="4419"/>
        <w:tab w:val="right" w:pos="8838"/>
      </w:tabs>
      <w:spacing w:after="0" w:line="240" w:lineRule="auto"/>
    </w:pPr>
    <w:rPr>
      <w:lang w:val="es-CL" w:eastAsia="es-CL"/>
    </w:rPr>
  </w:style>
  <w:style w:type="paragraph" w:customStyle="1" w:styleId="46509C20E5F64F2EBFA3CB746C324A142">
    <w:name w:val="46509C20E5F64F2EBFA3CB746C324A142"/>
    <w:rsid w:val="0088568F"/>
    <w:pPr>
      <w:tabs>
        <w:tab w:val="center" w:pos="4419"/>
        <w:tab w:val="right" w:pos="8838"/>
      </w:tabs>
      <w:spacing w:after="0" w:line="240" w:lineRule="auto"/>
    </w:pPr>
    <w:rPr>
      <w:lang w:val="es-CL" w:eastAsia="es-CL"/>
    </w:rPr>
  </w:style>
  <w:style w:type="paragraph" w:customStyle="1" w:styleId="F0F9B7E064D846EAA83866CDCFD765592">
    <w:name w:val="F0F9B7E064D846EAA83866CDCFD765592"/>
    <w:rsid w:val="0088568F"/>
    <w:pPr>
      <w:tabs>
        <w:tab w:val="center" w:pos="4419"/>
        <w:tab w:val="right" w:pos="8838"/>
      </w:tabs>
      <w:spacing w:after="0" w:line="240" w:lineRule="auto"/>
    </w:pPr>
    <w:rPr>
      <w:lang w:val="es-CL" w:eastAsia="es-CL"/>
    </w:rPr>
  </w:style>
  <w:style w:type="paragraph" w:customStyle="1" w:styleId="967C0BADD19B4A6B929E9440D14C1B052">
    <w:name w:val="967C0BADD19B4A6B929E9440D14C1B052"/>
    <w:rsid w:val="0088568F"/>
    <w:pPr>
      <w:tabs>
        <w:tab w:val="center" w:pos="4419"/>
        <w:tab w:val="right" w:pos="8838"/>
      </w:tabs>
      <w:spacing w:after="0" w:line="240" w:lineRule="auto"/>
    </w:pPr>
    <w:rPr>
      <w:lang w:val="es-CL" w:eastAsia="es-CL"/>
    </w:rPr>
  </w:style>
  <w:style w:type="paragraph" w:customStyle="1" w:styleId="3223CA14AF60454BAAA05FC006D6117F2">
    <w:name w:val="3223CA14AF60454BAAA05FC006D6117F2"/>
    <w:rsid w:val="0088568F"/>
    <w:pPr>
      <w:tabs>
        <w:tab w:val="center" w:pos="4419"/>
        <w:tab w:val="right" w:pos="8838"/>
      </w:tabs>
      <w:spacing w:after="0" w:line="240" w:lineRule="auto"/>
    </w:pPr>
    <w:rPr>
      <w:lang w:val="es-CL" w:eastAsia="es-CL"/>
    </w:rPr>
  </w:style>
  <w:style w:type="paragraph" w:customStyle="1" w:styleId="7590C9BCEA1542ADAEF541205A54744E2">
    <w:name w:val="7590C9BCEA1542ADAEF541205A54744E2"/>
    <w:rsid w:val="0088568F"/>
    <w:pPr>
      <w:tabs>
        <w:tab w:val="center" w:pos="4419"/>
        <w:tab w:val="right" w:pos="8838"/>
      </w:tabs>
      <w:spacing w:after="0" w:line="240" w:lineRule="auto"/>
    </w:pPr>
    <w:rPr>
      <w:lang w:val="es-CL" w:eastAsia="es-CL"/>
    </w:rPr>
  </w:style>
  <w:style w:type="paragraph" w:customStyle="1" w:styleId="128907A67FDD48E8A281205B8528C3D82">
    <w:name w:val="128907A67FDD48E8A281205B8528C3D82"/>
    <w:rsid w:val="0088568F"/>
    <w:pPr>
      <w:tabs>
        <w:tab w:val="center" w:pos="4419"/>
        <w:tab w:val="right" w:pos="8838"/>
      </w:tabs>
      <w:spacing w:after="0" w:line="240" w:lineRule="auto"/>
    </w:pPr>
    <w:rPr>
      <w:lang w:val="es-CL" w:eastAsia="es-CL"/>
    </w:rPr>
  </w:style>
  <w:style w:type="paragraph" w:customStyle="1" w:styleId="CF0EA9582BF44F24902F8928ECA82B6B2">
    <w:name w:val="CF0EA9582BF44F24902F8928ECA82B6B2"/>
    <w:rsid w:val="0088568F"/>
    <w:pPr>
      <w:tabs>
        <w:tab w:val="center" w:pos="4419"/>
        <w:tab w:val="right" w:pos="8838"/>
      </w:tabs>
      <w:spacing w:after="0" w:line="240" w:lineRule="auto"/>
    </w:pPr>
    <w:rPr>
      <w:lang w:val="es-CL" w:eastAsia="es-CL"/>
    </w:rPr>
  </w:style>
  <w:style w:type="paragraph" w:customStyle="1" w:styleId="256ADD443ADA4B6F8C0C0265E36B07102">
    <w:name w:val="256ADD443ADA4B6F8C0C0265E36B07102"/>
    <w:rsid w:val="0088568F"/>
    <w:pPr>
      <w:tabs>
        <w:tab w:val="center" w:pos="4419"/>
        <w:tab w:val="right" w:pos="8838"/>
      </w:tabs>
      <w:spacing w:after="0" w:line="240" w:lineRule="auto"/>
    </w:pPr>
    <w:rPr>
      <w:lang w:val="es-CL" w:eastAsia="es-CL"/>
    </w:rPr>
  </w:style>
  <w:style w:type="paragraph" w:customStyle="1" w:styleId="E8C4D0B8360E4358AA6CB05AE108871D2">
    <w:name w:val="E8C4D0B8360E4358AA6CB05AE108871D2"/>
    <w:rsid w:val="0088568F"/>
    <w:pPr>
      <w:tabs>
        <w:tab w:val="center" w:pos="4419"/>
        <w:tab w:val="right" w:pos="8838"/>
      </w:tabs>
      <w:spacing w:after="0" w:line="240" w:lineRule="auto"/>
    </w:pPr>
    <w:rPr>
      <w:lang w:val="es-CL" w:eastAsia="es-CL"/>
    </w:rPr>
  </w:style>
  <w:style w:type="paragraph" w:customStyle="1" w:styleId="9927B72053BD4A5AAD5B6F7A24E324562">
    <w:name w:val="9927B72053BD4A5AAD5B6F7A24E324562"/>
    <w:rsid w:val="0088568F"/>
    <w:pPr>
      <w:tabs>
        <w:tab w:val="center" w:pos="4419"/>
        <w:tab w:val="right" w:pos="8838"/>
      </w:tabs>
      <w:spacing w:after="0" w:line="240" w:lineRule="auto"/>
    </w:pPr>
    <w:rPr>
      <w:lang w:val="es-CL" w:eastAsia="es-CL"/>
    </w:rPr>
  </w:style>
  <w:style w:type="paragraph" w:customStyle="1" w:styleId="E48291D1701448FE9846FC75C274B8322">
    <w:name w:val="E48291D1701448FE9846FC75C274B8322"/>
    <w:rsid w:val="0088568F"/>
    <w:pPr>
      <w:tabs>
        <w:tab w:val="center" w:pos="4419"/>
        <w:tab w:val="right" w:pos="8838"/>
      </w:tabs>
      <w:spacing w:after="0" w:line="240" w:lineRule="auto"/>
    </w:pPr>
    <w:rPr>
      <w:lang w:val="es-CL" w:eastAsia="es-CL"/>
    </w:rPr>
  </w:style>
  <w:style w:type="paragraph" w:customStyle="1" w:styleId="ACAE8E4427624E86B2CF2D615EDEB5B42">
    <w:name w:val="ACAE8E4427624E86B2CF2D615EDEB5B42"/>
    <w:rsid w:val="0088568F"/>
    <w:pPr>
      <w:tabs>
        <w:tab w:val="center" w:pos="4419"/>
        <w:tab w:val="right" w:pos="8838"/>
      </w:tabs>
      <w:spacing w:after="0" w:line="240" w:lineRule="auto"/>
    </w:pPr>
    <w:rPr>
      <w:lang w:val="es-CL" w:eastAsia="es-CL"/>
    </w:rPr>
  </w:style>
  <w:style w:type="paragraph" w:customStyle="1" w:styleId="17235293D92A41C28D7F4E38D754F4062">
    <w:name w:val="17235293D92A41C28D7F4E38D754F4062"/>
    <w:rsid w:val="0088568F"/>
    <w:pPr>
      <w:tabs>
        <w:tab w:val="center" w:pos="4419"/>
        <w:tab w:val="right" w:pos="8838"/>
      </w:tabs>
      <w:spacing w:after="0" w:line="240" w:lineRule="auto"/>
    </w:pPr>
    <w:rPr>
      <w:lang w:val="es-CL" w:eastAsia="es-CL"/>
    </w:rPr>
  </w:style>
  <w:style w:type="paragraph" w:customStyle="1" w:styleId="0A4F65DDCD0A4BB094D051D672EAC9832">
    <w:name w:val="0A4F65DDCD0A4BB094D051D672EAC9832"/>
    <w:rsid w:val="0088568F"/>
    <w:pPr>
      <w:tabs>
        <w:tab w:val="center" w:pos="4419"/>
        <w:tab w:val="right" w:pos="8838"/>
      </w:tabs>
      <w:spacing w:after="0" w:line="240" w:lineRule="auto"/>
    </w:pPr>
    <w:rPr>
      <w:lang w:val="es-CL" w:eastAsia="es-CL"/>
    </w:rPr>
  </w:style>
  <w:style w:type="paragraph" w:customStyle="1" w:styleId="9635C48167774A39AB05280F275C6A682">
    <w:name w:val="9635C48167774A39AB05280F275C6A682"/>
    <w:rsid w:val="0088568F"/>
    <w:pPr>
      <w:tabs>
        <w:tab w:val="center" w:pos="4419"/>
        <w:tab w:val="right" w:pos="8838"/>
      </w:tabs>
      <w:spacing w:after="0" w:line="240" w:lineRule="auto"/>
    </w:pPr>
    <w:rPr>
      <w:lang w:val="es-CL" w:eastAsia="es-CL"/>
    </w:rPr>
  </w:style>
  <w:style w:type="paragraph" w:customStyle="1" w:styleId="C9EACD44444F46DE821BE3C564590CD22">
    <w:name w:val="C9EACD44444F46DE821BE3C564590CD22"/>
    <w:rsid w:val="0088568F"/>
    <w:pPr>
      <w:tabs>
        <w:tab w:val="center" w:pos="4419"/>
        <w:tab w:val="right" w:pos="8838"/>
      </w:tabs>
      <w:spacing w:after="0" w:line="240" w:lineRule="auto"/>
    </w:pPr>
    <w:rPr>
      <w:lang w:val="es-CL" w:eastAsia="es-CL"/>
    </w:rPr>
  </w:style>
  <w:style w:type="paragraph" w:customStyle="1" w:styleId="425EF3D3B94D453EB8F629661A9714842">
    <w:name w:val="425EF3D3B94D453EB8F629661A9714842"/>
    <w:rsid w:val="0088568F"/>
    <w:pPr>
      <w:tabs>
        <w:tab w:val="center" w:pos="4419"/>
        <w:tab w:val="right" w:pos="8838"/>
      </w:tabs>
      <w:spacing w:after="0" w:line="240" w:lineRule="auto"/>
    </w:pPr>
    <w:rPr>
      <w:lang w:val="es-CL" w:eastAsia="es-CL"/>
    </w:rPr>
  </w:style>
  <w:style w:type="paragraph" w:customStyle="1" w:styleId="32527EEBA1D8485BBE6D623E5C14A40E2">
    <w:name w:val="32527EEBA1D8485BBE6D623E5C14A40E2"/>
    <w:rsid w:val="0088568F"/>
    <w:pPr>
      <w:tabs>
        <w:tab w:val="center" w:pos="4419"/>
        <w:tab w:val="right" w:pos="8838"/>
      </w:tabs>
      <w:spacing w:after="0" w:line="240" w:lineRule="auto"/>
    </w:pPr>
    <w:rPr>
      <w:lang w:val="es-CL" w:eastAsia="es-CL"/>
    </w:rPr>
  </w:style>
  <w:style w:type="paragraph" w:customStyle="1" w:styleId="726B6149D0454065A70FEB63F3770CD92">
    <w:name w:val="726B6149D0454065A70FEB63F3770CD92"/>
    <w:rsid w:val="0088568F"/>
    <w:pPr>
      <w:tabs>
        <w:tab w:val="center" w:pos="4419"/>
        <w:tab w:val="right" w:pos="8838"/>
      </w:tabs>
      <w:spacing w:after="0" w:line="240" w:lineRule="auto"/>
    </w:pPr>
    <w:rPr>
      <w:lang w:val="es-CL" w:eastAsia="es-CL"/>
    </w:rPr>
  </w:style>
  <w:style w:type="paragraph" w:customStyle="1" w:styleId="1A78DFFFCAEB467B91A5C8304CCA186B2">
    <w:name w:val="1A78DFFFCAEB467B91A5C8304CCA186B2"/>
    <w:rsid w:val="0088568F"/>
    <w:pPr>
      <w:tabs>
        <w:tab w:val="center" w:pos="4419"/>
        <w:tab w:val="right" w:pos="8838"/>
      </w:tabs>
      <w:spacing w:after="0" w:line="240" w:lineRule="auto"/>
    </w:pPr>
    <w:rPr>
      <w:lang w:val="es-CL" w:eastAsia="es-CL"/>
    </w:rPr>
  </w:style>
  <w:style w:type="paragraph" w:customStyle="1" w:styleId="10F7A3165D2C4D1D92E81079EA6EEDAE2">
    <w:name w:val="10F7A3165D2C4D1D92E81079EA6EEDAE2"/>
    <w:rsid w:val="0088568F"/>
    <w:pPr>
      <w:tabs>
        <w:tab w:val="center" w:pos="4419"/>
        <w:tab w:val="right" w:pos="8838"/>
      </w:tabs>
      <w:spacing w:after="0" w:line="240" w:lineRule="auto"/>
    </w:pPr>
    <w:rPr>
      <w:lang w:val="es-CL" w:eastAsia="es-CL"/>
    </w:rPr>
  </w:style>
  <w:style w:type="paragraph" w:customStyle="1" w:styleId="D9FD225141A64CECADFD2E1BA282A4632">
    <w:name w:val="D9FD225141A64CECADFD2E1BA282A4632"/>
    <w:rsid w:val="0088568F"/>
    <w:pPr>
      <w:tabs>
        <w:tab w:val="center" w:pos="4419"/>
        <w:tab w:val="right" w:pos="8838"/>
      </w:tabs>
      <w:spacing w:after="0" w:line="240" w:lineRule="auto"/>
    </w:pPr>
    <w:rPr>
      <w:lang w:val="es-CL" w:eastAsia="es-CL"/>
    </w:rPr>
  </w:style>
  <w:style w:type="paragraph" w:customStyle="1" w:styleId="831632D5DCB8456FA59D74D7953EEA8C2">
    <w:name w:val="831632D5DCB8456FA59D74D7953EEA8C2"/>
    <w:rsid w:val="0088568F"/>
    <w:pPr>
      <w:tabs>
        <w:tab w:val="center" w:pos="4419"/>
        <w:tab w:val="right" w:pos="8838"/>
      </w:tabs>
      <w:spacing w:after="0" w:line="240" w:lineRule="auto"/>
    </w:pPr>
    <w:rPr>
      <w:lang w:val="es-CL" w:eastAsia="es-CL"/>
    </w:rPr>
  </w:style>
  <w:style w:type="paragraph" w:customStyle="1" w:styleId="60F8E5142EFC45439AA02C715091CD9B2">
    <w:name w:val="60F8E5142EFC45439AA02C715091CD9B2"/>
    <w:rsid w:val="0088568F"/>
    <w:pPr>
      <w:tabs>
        <w:tab w:val="center" w:pos="4419"/>
        <w:tab w:val="right" w:pos="8838"/>
      </w:tabs>
      <w:spacing w:after="0" w:line="240" w:lineRule="auto"/>
    </w:pPr>
    <w:rPr>
      <w:lang w:val="es-CL" w:eastAsia="es-CL"/>
    </w:rPr>
  </w:style>
  <w:style w:type="paragraph" w:customStyle="1" w:styleId="01647A05C830429E8A36FDB1BDEC13F82">
    <w:name w:val="01647A05C830429E8A36FDB1BDEC13F82"/>
    <w:rsid w:val="0088568F"/>
    <w:pPr>
      <w:tabs>
        <w:tab w:val="center" w:pos="4419"/>
        <w:tab w:val="right" w:pos="8838"/>
      </w:tabs>
      <w:spacing w:after="0" w:line="240" w:lineRule="auto"/>
    </w:pPr>
    <w:rPr>
      <w:lang w:val="es-CL" w:eastAsia="es-CL"/>
    </w:rPr>
  </w:style>
  <w:style w:type="paragraph" w:customStyle="1" w:styleId="8F11EB0F65384C979B9FC4D57BF03EBB2">
    <w:name w:val="8F11EB0F65384C979B9FC4D57BF03EBB2"/>
    <w:rsid w:val="0088568F"/>
    <w:pPr>
      <w:tabs>
        <w:tab w:val="center" w:pos="4419"/>
        <w:tab w:val="right" w:pos="8838"/>
      </w:tabs>
      <w:spacing w:after="0" w:line="240" w:lineRule="auto"/>
    </w:pPr>
    <w:rPr>
      <w:lang w:val="es-CL" w:eastAsia="es-CL"/>
    </w:rPr>
  </w:style>
  <w:style w:type="paragraph" w:customStyle="1" w:styleId="579C3CBEBD164E53A0B5960D1176B7042">
    <w:name w:val="579C3CBEBD164E53A0B5960D1176B7042"/>
    <w:rsid w:val="0088568F"/>
    <w:pPr>
      <w:tabs>
        <w:tab w:val="center" w:pos="4419"/>
        <w:tab w:val="right" w:pos="8838"/>
      </w:tabs>
      <w:spacing w:after="0" w:line="240" w:lineRule="auto"/>
    </w:pPr>
    <w:rPr>
      <w:lang w:val="es-CL" w:eastAsia="es-CL"/>
    </w:rPr>
  </w:style>
  <w:style w:type="paragraph" w:customStyle="1" w:styleId="497A519D415A4E8095468240794AD87D2">
    <w:name w:val="497A519D415A4E8095468240794AD87D2"/>
    <w:rsid w:val="0088568F"/>
    <w:pPr>
      <w:tabs>
        <w:tab w:val="center" w:pos="4419"/>
        <w:tab w:val="right" w:pos="8838"/>
      </w:tabs>
      <w:spacing w:after="0" w:line="240" w:lineRule="auto"/>
    </w:pPr>
    <w:rPr>
      <w:lang w:val="es-CL" w:eastAsia="es-CL"/>
    </w:rPr>
  </w:style>
  <w:style w:type="paragraph" w:customStyle="1" w:styleId="11FD1DE261D0484FB4F7BA43DD8946F22">
    <w:name w:val="11FD1DE261D0484FB4F7BA43DD8946F22"/>
    <w:rsid w:val="0088568F"/>
    <w:pPr>
      <w:tabs>
        <w:tab w:val="center" w:pos="4419"/>
        <w:tab w:val="right" w:pos="8838"/>
      </w:tabs>
      <w:spacing w:after="0" w:line="240" w:lineRule="auto"/>
    </w:pPr>
    <w:rPr>
      <w:lang w:val="es-CL" w:eastAsia="es-CL"/>
    </w:rPr>
  </w:style>
  <w:style w:type="paragraph" w:customStyle="1" w:styleId="9A35152D395240E6952BC912E7FF355C2">
    <w:name w:val="9A35152D395240E6952BC912E7FF355C2"/>
    <w:rsid w:val="0088568F"/>
    <w:pPr>
      <w:tabs>
        <w:tab w:val="center" w:pos="4419"/>
        <w:tab w:val="right" w:pos="8838"/>
      </w:tabs>
      <w:spacing w:after="0" w:line="240" w:lineRule="auto"/>
    </w:pPr>
    <w:rPr>
      <w:lang w:val="es-CL" w:eastAsia="es-CL"/>
    </w:rPr>
  </w:style>
  <w:style w:type="paragraph" w:customStyle="1" w:styleId="D25327134BC64ABC96C2333E145D6A152">
    <w:name w:val="D25327134BC64ABC96C2333E145D6A152"/>
    <w:rsid w:val="0088568F"/>
    <w:pPr>
      <w:tabs>
        <w:tab w:val="center" w:pos="4419"/>
        <w:tab w:val="right" w:pos="8838"/>
      </w:tabs>
      <w:spacing w:after="0" w:line="240" w:lineRule="auto"/>
    </w:pPr>
    <w:rPr>
      <w:lang w:val="es-CL" w:eastAsia="es-CL"/>
    </w:rPr>
  </w:style>
  <w:style w:type="paragraph" w:customStyle="1" w:styleId="1D037A0E1D504A63AFCE1793BCD54F102">
    <w:name w:val="1D037A0E1D504A63AFCE1793BCD54F102"/>
    <w:rsid w:val="0088568F"/>
    <w:pPr>
      <w:tabs>
        <w:tab w:val="center" w:pos="4419"/>
        <w:tab w:val="right" w:pos="8838"/>
      </w:tabs>
      <w:spacing w:after="0" w:line="240" w:lineRule="auto"/>
    </w:pPr>
    <w:rPr>
      <w:lang w:val="es-CL" w:eastAsia="es-CL"/>
    </w:rPr>
  </w:style>
  <w:style w:type="paragraph" w:customStyle="1" w:styleId="B1F0760619604B389E13377B84B6AD9F2">
    <w:name w:val="B1F0760619604B389E13377B84B6AD9F2"/>
    <w:rsid w:val="0088568F"/>
    <w:pPr>
      <w:tabs>
        <w:tab w:val="center" w:pos="4419"/>
        <w:tab w:val="right" w:pos="8838"/>
      </w:tabs>
      <w:spacing w:after="0" w:line="240" w:lineRule="auto"/>
    </w:pPr>
    <w:rPr>
      <w:lang w:val="es-CL" w:eastAsia="es-CL"/>
    </w:rPr>
  </w:style>
  <w:style w:type="paragraph" w:customStyle="1" w:styleId="3121C667FE8C4583B8AB7D708D7D1F8F2">
    <w:name w:val="3121C667FE8C4583B8AB7D708D7D1F8F2"/>
    <w:rsid w:val="0088568F"/>
    <w:pPr>
      <w:tabs>
        <w:tab w:val="center" w:pos="4419"/>
        <w:tab w:val="right" w:pos="8838"/>
      </w:tabs>
      <w:spacing w:after="0" w:line="240" w:lineRule="auto"/>
    </w:pPr>
    <w:rPr>
      <w:lang w:val="es-CL" w:eastAsia="es-CL"/>
    </w:rPr>
  </w:style>
  <w:style w:type="paragraph" w:customStyle="1" w:styleId="DEE28699D01E468CB47C13F1365941992">
    <w:name w:val="DEE28699D01E468CB47C13F1365941992"/>
    <w:rsid w:val="0088568F"/>
    <w:pPr>
      <w:tabs>
        <w:tab w:val="center" w:pos="4419"/>
        <w:tab w:val="right" w:pos="8838"/>
      </w:tabs>
      <w:spacing w:after="0" w:line="240" w:lineRule="auto"/>
    </w:pPr>
    <w:rPr>
      <w:lang w:val="es-CL" w:eastAsia="es-CL"/>
    </w:rPr>
  </w:style>
  <w:style w:type="paragraph" w:customStyle="1" w:styleId="2AC2D8FFD70A407BB6E4A93B55D6778C2">
    <w:name w:val="2AC2D8FFD70A407BB6E4A93B55D6778C2"/>
    <w:rsid w:val="0088568F"/>
    <w:pPr>
      <w:tabs>
        <w:tab w:val="center" w:pos="4419"/>
        <w:tab w:val="right" w:pos="8838"/>
      </w:tabs>
      <w:spacing w:after="0" w:line="240" w:lineRule="auto"/>
    </w:pPr>
    <w:rPr>
      <w:lang w:val="es-CL" w:eastAsia="es-CL"/>
    </w:rPr>
  </w:style>
  <w:style w:type="paragraph" w:customStyle="1" w:styleId="1929975282BA45C6B6FDCF0A95917B622">
    <w:name w:val="1929975282BA45C6B6FDCF0A95917B622"/>
    <w:rsid w:val="0088568F"/>
    <w:pPr>
      <w:tabs>
        <w:tab w:val="center" w:pos="4419"/>
        <w:tab w:val="right" w:pos="8838"/>
      </w:tabs>
      <w:spacing w:after="0" w:line="240" w:lineRule="auto"/>
    </w:pPr>
    <w:rPr>
      <w:lang w:val="es-CL" w:eastAsia="es-CL"/>
    </w:rPr>
  </w:style>
  <w:style w:type="paragraph" w:customStyle="1" w:styleId="1D246C15D44E4B6185EABD4507525F852">
    <w:name w:val="1D246C15D44E4B6185EABD4507525F852"/>
    <w:rsid w:val="0088568F"/>
    <w:pPr>
      <w:tabs>
        <w:tab w:val="center" w:pos="4419"/>
        <w:tab w:val="right" w:pos="8838"/>
      </w:tabs>
      <w:spacing w:after="0" w:line="240" w:lineRule="auto"/>
    </w:pPr>
    <w:rPr>
      <w:lang w:val="es-CL" w:eastAsia="es-CL"/>
    </w:rPr>
  </w:style>
  <w:style w:type="paragraph" w:customStyle="1" w:styleId="B1F790E39BDD40FB937353B8D50325581">
    <w:name w:val="B1F790E39BDD40FB937353B8D50325581"/>
    <w:rsid w:val="0088568F"/>
    <w:pPr>
      <w:tabs>
        <w:tab w:val="center" w:pos="4419"/>
        <w:tab w:val="right" w:pos="8838"/>
      </w:tabs>
      <w:spacing w:after="0" w:line="240" w:lineRule="auto"/>
    </w:pPr>
    <w:rPr>
      <w:lang w:val="es-CL" w:eastAsia="es-CL"/>
    </w:rPr>
  </w:style>
  <w:style w:type="paragraph" w:customStyle="1" w:styleId="55816A63129D4057AEFF742CFF4885471">
    <w:name w:val="55816A63129D4057AEFF742CFF4885471"/>
    <w:rsid w:val="0088568F"/>
    <w:pPr>
      <w:tabs>
        <w:tab w:val="center" w:pos="4419"/>
        <w:tab w:val="right" w:pos="8838"/>
      </w:tabs>
      <w:spacing w:after="0" w:line="240" w:lineRule="auto"/>
    </w:pPr>
    <w:rPr>
      <w:lang w:val="es-CL" w:eastAsia="es-CL"/>
    </w:rPr>
  </w:style>
  <w:style w:type="paragraph" w:customStyle="1" w:styleId="FF3FC846D0CE4F73998686D7427C7BDC1">
    <w:name w:val="FF3FC846D0CE4F73998686D7427C7BDC1"/>
    <w:rsid w:val="0088568F"/>
    <w:pPr>
      <w:tabs>
        <w:tab w:val="center" w:pos="4419"/>
        <w:tab w:val="right" w:pos="8838"/>
      </w:tabs>
      <w:spacing w:after="0" w:line="240" w:lineRule="auto"/>
    </w:pPr>
    <w:rPr>
      <w:lang w:val="es-CL" w:eastAsia="es-CL"/>
    </w:rPr>
  </w:style>
  <w:style w:type="paragraph" w:customStyle="1" w:styleId="8AB8B8D674BA4F508339C1558B00DB6A1">
    <w:name w:val="8AB8B8D674BA4F508339C1558B00DB6A1"/>
    <w:rsid w:val="0088568F"/>
    <w:pPr>
      <w:tabs>
        <w:tab w:val="center" w:pos="4419"/>
        <w:tab w:val="right" w:pos="8838"/>
      </w:tabs>
      <w:spacing w:after="0" w:line="240" w:lineRule="auto"/>
    </w:pPr>
    <w:rPr>
      <w:lang w:val="es-CL" w:eastAsia="es-CL"/>
    </w:rPr>
  </w:style>
  <w:style w:type="paragraph" w:customStyle="1" w:styleId="1A7D02312ED2481696A4542AA18799DB1">
    <w:name w:val="1A7D02312ED2481696A4542AA18799DB1"/>
    <w:rsid w:val="0088568F"/>
    <w:pPr>
      <w:tabs>
        <w:tab w:val="center" w:pos="4419"/>
        <w:tab w:val="right" w:pos="8838"/>
      </w:tabs>
      <w:spacing w:after="0" w:line="240" w:lineRule="auto"/>
    </w:pPr>
    <w:rPr>
      <w:lang w:val="es-CL" w:eastAsia="es-CL"/>
    </w:rPr>
  </w:style>
  <w:style w:type="paragraph" w:customStyle="1" w:styleId="12344F70968E460BAAC213BC17E6D7EF1">
    <w:name w:val="12344F70968E460BAAC213BC17E6D7EF1"/>
    <w:rsid w:val="0088568F"/>
    <w:pPr>
      <w:tabs>
        <w:tab w:val="center" w:pos="4419"/>
        <w:tab w:val="right" w:pos="8838"/>
      </w:tabs>
      <w:spacing w:after="0" w:line="240" w:lineRule="auto"/>
    </w:pPr>
    <w:rPr>
      <w:lang w:val="es-CL" w:eastAsia="es-CL"/>
    </w:rPr>
  </w:style>
  <w:style w:type="paragraph" w:customStyle="1" w:styleId="CBF398AB6B1E4BA1ADC7EEB5216034B81">
    <w:name w:val="CBF398AB6B1E4BA1ADC7EEB5216034B81"/>
    <w:rsid w:val="0088568F"/>
    <w:pPr>
      <w:tabs>
        <w:tab w:val="center" w:pos="4419"/>
        <w:tab w:val="right" w:pos="8838"/>
      </w:tabs>
      <w:spacing w:after="0" w:line="240" w:lineRule="auto"/>
    </w:pPr>
    <w:rPr>
      <w:lang w:val="es-CL" w:eastAsia="es-CL"/>
    </w:rPr>
  </w:style>
  <w:style w:type="paragraph" w:customStyle="1" w:styleId="5CF8EF70BF8C4F55BC6B8A5BD909E3061">
    <w:name w:val="5CF8EF70BF8C4F55BC6B8A5BD909E3061"/>
    <w:rsid w:val="0088568F"/>
    <w:pPr>
      <w:tabs>
        <w:tab w:val="center" w:pos="4419"/>
        <w:tab w:val="right" w:pos="8838"/>
      </w:tabs>
      <w:spacing w:after="0" w:line="240" w:lineRule="auto"/>
    </w:pPr>
    <w:rPr>
      <w:lang w:val="es-CL" w:eastAsia="es-CL"/>
    </w:rPr>
  </w:style>
  <w:style w:type="paragraph" w:customStyle="1" w:styleId="D5FFA42252D14110BC11C86B2A4B0A781">
    <w:name w:val="D5FFA42252D14110BC11C86B2A4B0A781"/>
    <w:rsid w:val="0088568F"/>
    <w:pPr>
      <w:tabs>
        <w:tab w:val="center" w:pos="4419"/>
        <w:tab w:val="right" w:pos="8838"/>
      </w:tabs>
      <w:spacing w:after="0" w:line="240" w:lineRule="auto"/>
    </w:pPr>
    <w:rPr>
      <w:lang w:val="es-CL" w:eastAsia="es-CL"/>
    </w:rPr>
  </w:style>
  <w:style w:type="paragraph" w:customStyle="1" w:styleId="9A397B0B35A442DFAECABAC5FDB96F131">
    <w:name w:val="9A397B0B35A442DFAECABAC5FDB96F131"/>
    <w:rsid w:val="0088568F"/>
    <w:pPr>
      <w:tabs>
        <w:tab w:val="center" w:pos="4419"/>
        <w:tab w:val="right" w:pos="8838"/>
      </w:tabs>
      <w:spacing w:after="0" w:line="240" w:lineRule="auto"/>
    </w:pPr>
    <w:rPr>
      <w:lang w:val="es-CL" w:eastAsia="es-CL"/>
    </w:rPr>
  </w:style>
  <w:style w:type="paragraph" w:customStyle="1" w:styleId="061FBE20BF2347FAABA036AB888FAD1E1">
    <w:name w:val="061FBE20BF2347FAABA036AB888FAD1E1"/>
    <w:rsid w:val="0088568F"/>
    <w:pPr>
      <w:tabs>
        <w:tab w:val="center" w:pos="4419"/>
        <w:tab w:val="right" w:pos="8838"/>
      </w:tabs>
      <w:spacing w:after="0" w:line="240" w:lineRule="auto"/>
    </w:pPr>
    <w:rPr>
      <w:lang w:val="es-CL" w:eastAsia="es-CL"/>
    </w:rPr>
  </w:style>
  <w:style w:type="paragraph" w:customStyle="1" w:styleId="6D87263524E04A259E775504BB0CD2B41">
    <w:name w:val="6D87263524E04A259E775504BB0CD2B41"/>
    <w:rsid w:val="0088568F"/>
    <w:pPr>
      <w:tabs>
        <w:tab w:val="center" w:pos="4419"/>
        <w:tab w:val="right" w:pos="8838"/>
      </w:tabs>
      <w:spacing w:after="0" w:line="240" w:lineRule="auto"/>
    </w:pPr>
    <w:rPr>
      <w:lang w:val="es-CL" w:eastAsia="es-CL"/>
    </w:rPr>
  </w:style>
  <w:style w:type="paragraph" w:customStyle="1" w:styleId="91E7947720F34F6E8667EA23112A30411">
    <w:name w:val="91E7947720F34F6E8667EA23112A30411"/>
    <w:rsid w:val="0088568F"/>
    <w:pPr>
      <w:tabs>
        <w:tab w:val="center" w:pos="4419"/>
        <w:tab w:val="right" w:pos="8838"/>
      </w:tabs>
      <w:spacing w:after="0" w:line="240" w:lineRule="auto"/>
    </w:pPr>
    <w:rPr>
      <w:lang w:val="es-CL" w:eastAsia="es-CL"/>
    </w:rPr>
  </w:style>
  <w:style w:type="paragraph" w:customStyle="1" w:styleId="BEA96D00127C4C5E8EC6697AA5D9BBE91">
    <w:name w:val="BEA96D00127C4C5E8EC6697AA5D9BBE91"/>
    <w:rsid w:val="0088568F"/>
    <w:pPr>
      <w:tabs>
        <w:tab w:val="center" w:pos="4419"/>
        <w:tab w:val="right" w:pos="8838"/>
      </w:tabs>
      <w:spacing w:after="0" w:line="240" w:lineRule="auto"/>
    </w:pPr>
    <w:rPr>
      <w:lang w:val="es-CL" w:eastAsia="es-CL"/>
    </w:rPr>
  </w:style>
  <w:style w:type="paragraph" w:customStyle="1" w:styleId="31E74D06375C4E51AF9EAFB684D0E0361">
    <w:name w:val="31E74D06375C4E51AF9EAFB684D0E0361"/>
    <w:rsid w:val="0088568F"/>
    <w:pPr>
      <w:tabs>
        <w:tab w:val="center" w:pos="4419"/>
        <w:tab w:val="right" w:pos="8838"/>
      </w:tabs>
      <w:spacing w:after="0" w:line="240" w:lineRule="auto"/>
    </w:pPr>
    <w:rPr>
      <w:lang w:val="es-CL" w:eastAsia="es-CL"/>
    </w:rPr>
  </w:style>
  <w:style w:type="paragraph" w:customStyle="1" w:styleId="2ED4CBCABFC041319306AB8D1AA3DA071">
    <w:name w:val="2ED4CBCABFC041319306AB8D1AA3DA071"/>
    <w:rsid w:val="0088568F"/>
    <w:rPr>
      <w:lang w:val="es-CL" w:eastAsia="es-CL"/>
    </w:rPr>
  </w:style>
  <w:style w:type="paragraph" w:customStyle="1" w:styleId="D0B9B220422F43DC9F82B795A3DE521F1">
    <w:name w:val="D0B9B220422F43DC9F82B795A3DE521F1"/>
    <w:rsid w:val="0088568F"/>
    <w:rPr>
      <w:lang w:val="es-CL" w:eastAsia="es-CL"/>
    </w:rPr>
  </w:style>
  <w:style w:type="paragraph" w:customStyle="1" w:styleId="E35EB9366D534CDCA54D1CF45E0C5CE21">
    <w:name w:val="E35EB9366D534CDCA54D1CF45E0C5CE21"/>
    <w:rsid w:val="0088568F"/>
    <w:rPr>
      <w:lang w:val="es-CL" w:eastAsia="es-CL"/>
    </w:rPr>
  </w:style>
  <w:style w:type="paragraph" w:customStyle="1" w:styleId="AD457ACCFC7C4D72AC20DB9E7A6EAFBE1">
    <w:name w:val="AD457ACCFC7C4D72AC20DB9E7A6EAFBE1"/>
    <w:rsid w:val="0088568F"/>
    <w:rPr>
      <w:lang w:val="es-CL" w:eastAsia="es-CL"/>
    </w:rPr>
  </w:style>
  <w:style w:type="paragraph" w:customStyle="1" w:styleId="440A6FAD9CAB46FFA6D725FCD3690E1A1">
    <w:name w:val="440A6FAD9CAB46FFA6D725FCD3690E1A1"/>
    <w:rsid w:val="0088568F"/>
    <w:rPr>
      <w:lang w:val="es-CL" w:eastAsia="es-CL"/>
    </w:rPr>
  </w:style>
  <w:style w:type="paragraph" w:customStyle="1" w:styleId="117C46D8A38C4374A1CEDA15FBF3BA141">
    <w:name w:val="117C46D8A38C4374A1CEDA15FBF3BA141"/>
    <w:rsid w:val="0088568F"/>
    <w:rPr>
      <w:lang w:val="es-CL" w:eastAsia="es-CL"/>
    </w:rPr>
  </w:style>
  <w:style w:type="paragraph" w:customStyle="1" w:styleId="248A3C6205A64672BE209C73147F8E631">
    <w:name w:val="248A3C6205A64672BE209C73147F8E631"/>
    <w:rsid w:val="0088568F"/>
    <w:rPr>
      <w:lang w:val="es-CL" w:eastAsia="es-CL"/>
    </w:rPr>
  </w:style>
  <w:style w:type="paragraph" w:customStyle="1" w:styleId="5E0114D8414742C4AF5B44180DEF7CE11">
    <w:name w:val="5E0114D8414742C4AF5B44180DEF7CE11"/>
    <w:rsid w:val="0088568F"/>
    <w:rPr>
      <w:lang w:val="es-CL" w:eastAsia="es-CL"/>
    </w:rPr>
  </w:style>
  <w:style w:type="paragraph" w:customStyle="1" w:styleId="341195F9AE684EA1B7AFFF2EF24198391">
    <w:name w:val="341195F9AE684EA1B7AFFF2EF24198391"/>
    <w:rsid w:val="0088568F"/>
    <w:pPr>
      <w:tabs>
        <w:tab w:val="center" w:pos="4419"/>
        <w:tab w:val="right" w:pos="8838"/>
      </w:tabs>
      <w:spacing w:after="0" w:line="240" w:lineRule="auto"/>
    </w:pPr>
    <w:rPr>
      <w:lang w:val="es-CL" w:eastAsia="es-CL"/>
    </w:rPr>
  </w:style>
  <w:style w:type="paragraph" w:customStyle="1" w:styleId="2A135A5D0CCB4E7ABF3ACEA753F75BB91">
    <w:name w:val="2A135A5D0CCB4E7ABF3ACEA753F75BB91"/>
    <w:rsid w:val="0088568F"/>
    <w:pPr>
      <w:tabs>
        <w:tab w:val="center" w:pos="4419"/>
        <w:tab w:val="right" w:pos="8838"/>
      </w:tabs>
      <w:spacing w:after="0" w:line="240" w:lineRule="auto"/>
    </w:pPr>
    <w:rPr>
      <w:lang w:val="es-CL" w:eastAsia="es-CL"/>
    </w:rPr>
  </w:style>
  <w:style w:type="paragraph" w:customStyle="1" w:styleId="1F906BADB1C040C5A7BD8864689B16D51">
    <w:name w:val="1F906BADB1C040C5A7BD8864689B16D51"/>
    <w:rsid w:val="0088568F"/>
    <w:pPr>
      <w:tabs>
        <w:tab w:val="center" w:pos="4419"/>
        <w:tab w:val="right" w:pos="8838"/>
      </w:tabs>
      <w:spacing w:after="0" w:line="240" w:lineRule="auto"/>
    </w:pPr>
    <w:rPr>
      <w:lang w:val="es-CL" w:eastAsia="es-CL"/>
    </w:rPr>
  </w:style>
  <w:style w:type="paragraph" w:customStyle="1" w:styleId="390AF778466D455FB6618861472146D71">
    <w:name w:val="390AF778466D455FB6618861472146D71"/>
    <w:rsid w:val="0088568F"/>
    <w:pPr>
      <w:tabs>
        <w:tab w:val="center" w:pos="4419"/>
        <w:tab w:val="right" w:pos="8838"/>
      </w:tabs>
      <w:spacing w:after="0" w:line="240" w:lineRule="auto"/>
    </w:pPr>
    <w:rPr>
      <w:lang w:val="es-CL" w:eastAsia="es-CL"/>
    </w:rPr>
  </w:style>
  <w:style w:type="paragraph" w:customStyle="1" w:styleId="EF5730C053CC4F32B143CC8FAFD63B78">
    <w:name w:val="EF5730C053CC4F32B143CC8FAFD63B78"/>
    <w:rsid w:val="0088568F"/>
  </w:style>
  <w:style w:type="paragraph" w:customStyle="1" w:styleId="057E3306B86F4A99A8693618F951FF97">
    <w:name w:val="057E3306B86F4A99A8693618F951FF97"/>
    <w:rsid w:val="0088568F"/>
  </w:style>
  <w:style w:type="paragraph" w:customStyle="1" w:styleId="31EEDE5EA6D7448FBE41D56DCF7113DA">
    <w:name w:val="31EEDE5EA6D7448FBE41D56DCF7113DA"/>
    <w:rsid w:val="0088568F"/>
  </w:style>
  <w:style w:type="paragraph" w:customStyle="1" w:styleId="7AC2D2496B794719BDDDDF9501B4BCF0">
    <w:name w:val="7AC2D2496B794719BDDDDF9501B4BCF0"/>
    <w:rsid w:val="0088568F"/>
  </w:style>
  <w:style w:type="paragraph" w:customStyle="1" w:styleId="4037846856B948E383DCFE00F2604C5F">
    <w:name w:val="4037846856B948E383DCFE00F2604C5F"/>
    <w:rsid w:val="0088568F"/>
  </w:style>
  <w:style w:type="paragraph" w:customStyle="1" w:styleId="2E32820F0A9145A19DA1E85BC5BB81F4">
    <w:name w:val="2E32820F0A9145A19DA1E85BC5BB81F4"/>
    <w:rsid w:val="0088568F"/>
  </w:style>
  <w:style w:type="paragraph" w:customStyle="1" w:styleId="9B34EFAEFF984F2DBD7637534817BBE0">
    <w:name w:val="9B34EFAEFF984F2DBD7637534817BBE0"/>
    <w:rsid w:val="0088568F"/>
  </w:style>
  <w:style w:type="paragraph" w:customStyle="1" w:styleId="4D68434D6DFE43339220AA65F21DBAA6">
    <w:name w:val="4D68434D6DFE43339220AA65F21DBAA6"/>
    <w:rsid w:val="0088568F"/>
  </w:style>
  <w:style w:type="paragraph" w:customStyle="1" w:styleId="3DFF1B9AC62A4170A7445A8A9E8B8287">
    <w:name w:val="3DFF1B9AC62A4170A7445A8A9E8B8287"/>
    <w:rsid w:val="0088568F"/>
  </w:style>
  <w:style w:type="paragraph" w:customStyle="1" w:styleId="2CA58BE8AE084F029A0035F0C6534421">
    <w:name w:val="2CA58BE8AE084F029A0035F0C6534421"/>
    <w:rsid w:val="0088568F"/>
  </w:style>
  <w:style w:type="paragraph" w:customStyle="1" w:styleId="57764DB7CA864A069B4891E7D80D0189">
    <w:name w:val="57764DB7CA864A069B4891E7D80D0189"/>
    <w:rsid w:val="0088568F"/>
  </w:style>
  <w:style w:type="paragraph" w:customStyle="1" w:styleId="B178059E468C4932A21377175240E475">
    <w:name w:val="B178059E468C4932A21377175240E475"/>
    <w:rsid w:val="0088568F"/>
  </w:style>
  <w:style w:type="paragraph" w:customStyle="1" w:styleId="4CDE7B14B58F41A793B8F6BC5D018FF4">
    <w:name w:val="4CDE7B14B58F41A793B8F6BC5D018FF4"/>
    <w:rsid w:val="0088568F"/>
  </w:style>
  <w:style w:type="paragraph" w:customStyle="1" w:styleId="9E554779E88A4D9182DFC9E368EFD1A8">
    <w:name w:val="9E554779E88A4D9182DFC9E368EFD1A8"/>
    <w:rsid w:val="0088568F"/>
  </w:style>
  <w:style w:type="paragraph" w:customStyle="1" w:styleId="642A926249274DEE8068FD1D4920487D">
    <w:name w:val="642A926249274DEE8068FD1D4920487D"/>
    <w:rsid w:val="0088568F"/>
  </w:style>
  <w:style w:type="paragraph" w:customStyle="1" w:styleId="7EDF1DAF7FDD4C43A27CD12D9C87DCF4">
    <w:name w:val="7EDF1DAF7FDD4C43A27CD12D9C87DCF4"/>
    <w:rsid w:val="0088568F"/>
  </w:style>
  <w:style w:type="paragraph" w:customStyle="1" w:styleId="4147E24CE07C4147A5ADC8C5BA8DE5C6">
    <w:name w:val="4147E24CE07C4147A5ADC8C5BA8DE5C6"/>
    <w:rsid w:val="0088568F"/>
  </w:style>
  <w:style w:type="paragraph" w:customStyle="1" w:styleId="D2139964E3A74EAABEBDF59658914318">
    <w:name w:val="D2139964E3A74EAABEBDF59658914318"/>
    <w:rsid w:val="0088568F"/>
  </w:style>
  <w:style w:type="paragraph" w:customStyle="1" w:styleId="A35B7578518641FB85F3F4A1A3E2D736">
    <w:name w:val="A35B7578518641FB85F3F4A1A3E2D736"/>
    <w:rsid w:val="0088568F"/>
  </w:style>
  <w:style w:type="paragraph" w:customStyle="1" w:styleId="1E72C287D6C84BD2BE01DB960911CF12">
    <w:name w:val="1E72C287D6C84BD2BE01DB960911CF12"/>
    <w:rsid w:val="0088568F"/>
  </w:style>
  <w:style w:type="paragraph" w:customStyle="1" w:styleId="FA402EE8609941A3BEDDC8055157DFDB">
    <w:name w:val="FA402EE8609941A3BEDDC8055157DFDB"/>
    <w:rsid w:val="0088568F"/>
  </w:style>
  <w:style w:type="paragraph" w:customStyle="1" w:styleId="179C6D0FFF184A4A81561BA8923BF334">
    <w:name w:val="179C6D0FFF184A4A81561BA8923BF334"/>
    <w:rsid w:val="0088568F"/>
  </w:style>
  <w:style w:type="paragraph" w:customStyle="1" w:styleId="630D210D419640708A3309D97D4F4089">
    <w:name w:val="630D210D419640708A3309D97D4F4089"/>
    <w:rsid w:val="0088568F"/>
  </w:style>
  <w:style w:type="paragraph" w:customStyle="1" w:styleId="2B5CF3BD6B8C4B298F6B0272C9C99381">
    <w:name w:val="2B5CF3BD6B8C4B298F6B0272C9C99381"/>
    <w:rsid w:val="0088568F"/>
  </w:style>
  <w:style w:type="paragraph" w:customStyle="1" w:styleId="DFC4BF5B10744870B9D2C2F31A1CC158">
    <w:name w:val="DFC4BF5B10744870B9D2C2F31A1CC158"/>
    <w:rsid w:val="0088568F"/>
  </w:style>
  <w:style w:type="paragraph" w:customStyle="1" w:styleId="5DBEE98794DB4FF589CE366534CB7C94">
    <w:name w:val="5DBEE98794DB4FF589CE366534CB7C94"/>
    <w:rsid w:val="0088568F"/>
  </w:style>
  <w:style w:type="paragraph" w:customStyle="1" w:styleId="484B902AA880467BB4A0E604F8D92BFF">
    <w:name w:val="484B902AA880467BB4A0E604F8D92BFF"/>
    <w:rsid w:val="0088568F"/>
  </w:style>
  <w:style w:type="paragraph" w:customStyle="1" w:styleId="AE4E370390CD4907982FBDA7374A913F">
    <w:name w:val="AE4E370390CD4907982FBDA7374A913F"/>
    <w:rsid w:val="0088568F"/>
  </w:style>
  <w:style w:type="paragraph" w:customStyle="1" w:styleId="D20F364AF5E840B5B669A2F40B2680C1">
    <w:name w:val="D20F364AF5E840B5B669A2F40B2680C1"/>
    <w:rsid w:val="0088568F"/>
  </w:style>
  <w:style w:type="paragraph" w:customStyle="1" w:styleId="1DBDC8D3FF0B430CA4C9DAA036FA9788">
    <w:name w:val="1DBDC8D3FF0B430CA4C9DAA036FA9788"/>
    <w:rsid w:val="0088568F"/>
  </w:style>
  <w:style w:type="paragraph" w:customStyle="1" w:styleId="40661842665A43C8B985BB92427DD86F">
    <w:name w:val="40661842665A43C8B985BB92427DD86F"/>
    <w:rsid w:val="0088568F"/>
  </w:style>
  <w:style w:type="paragraph" w:customStyle="1" w:styleId="77E249FD739948B2BA87A1DA65F77881">
    <w:name w:val="77E249FD739948B2BA87A1DA65F77881"/>
    <w:rsid w:val="0088568F"/>
  </w:style>
  <w:style w:type="paragraph" w:customStyle="1" w:styleId="FD7276E01DED4669A79042EB428C14D4">
    <w:name w:val="FD7276E01DED4669A79042EB428C14D4"/>
    <w:rsid w:val="0088568F"/>
  </w:style>
  <w:style w:type="paragraph" w:customStyle="1" w:styleId="711B455578FD4B2EB8CB3E9386CAE302">
    <w:name w:val="711B455578FD4B2EB8CB3E9386CAE302"/>
    <w:rsid w:val="0088568F"/>
  </w:style>
  <w:style w:type="paragraph" w:customStyle="1" w:styleId="00614516D437479487F866322295170C">
    <w:name w:val="00614516D437479487F866322295170C"/>
    <w:rsid w:val="0088568F"/>
  </w:style>
  <w:style w:type="paragraph" w:customStyle="1" w:styleId="55B99147A6074FA7872488B934F47A29">
    <w:name w:val="55B99147A6074FA7872488B934F47A29"/>
    <w:rsid w:val="0088568F"/>
  </w:style>
  <w:style w:type="paragraph" w:customStyle="1" w:styleId="9822E189D1CD40D1B331BF83D6A510D1">
    <w:name w:val="9822E189D1CD40D1B331BF83D6A510D1"/>
    <w:rsid w:val="0088568F"/>
  </w:style>
  <w:style w:type="paragraph" w:customStyle="1" w:styleId="363687963E00421882655AD5AC2E3023">
    <w:name w:val="363687963E00421882655AD5AC2E3023"/>
    <w:rsid w:val="0088568F"/>
  </w:style>
  <w:style w:type="paragraph" w:customStyle="1" w:styleId="01D1172D8FAD4A31A4E2523D71264BE1">
    <w:name w:val="01D1172D8FAD4A31A4E2523D71264BE1"/>
    <w:rsid w:val="0088568F"/>
  </w:style>
  <w:style w:type="paragraph" w:customStyle="1" w:styleId="A5D607E658A44D81B104B3CB4C8D0396">
    <w:name w:val="A5D607E658A44D81B104B3CB4C8D0396"/>
    <w:rsid w:val="0088568F"/>
  </w:style>
  <w:style w:type="paragraph" w:customStyle="1" w:styleId="57E73DCEE97A411D8C89F1251860FA69">
    <w:name w:val="57E73DCEE97A411D8C89F1251860FA69"/>
    <w:rsid w:val="0088568F"/>
  </w:style>
  <w:style w:type="paragraph" w:customStyle="1" w:styleId="E195FCDCBA3B4F2DB51821D36EDC758E">
    <w:name w:val="E195FCDCBA3B4F2DB51821D36EDC758E"/>
    <w:rsid w:val="0088568F"/>
  </w:style>
  <w:style w:type="paragraph" w:customStyle="1" w:styleId="7268782C7CA24FEB8C3027BD423F57EA">
    <w:name w:val="7268782C7CA24FEB8C3027BD423F57EA"/>
    <w:rsid w:val="0088568F"/>
  </w:style>
  <w:style w:type="paragraph" w:customStyle="1" w:styleId="1D25406A8CD34F438FBE8779637F0206">
    <w:name w:val="1D25406A8CD34F438FBE8779637F0206"/>
    <w:rsid w:val="0088568F"/>
  </w:style>
  <w:style w:type="paragraph" w:customStyle="1" w:styleId="E5E7621693C442348C0E1C37975A96C5">
    <w:name w:val="E5E7621693C442348C0E1C37975A96C5"/>
    <w:rsid w:val="0088568F"/>
  </w:style>
  <w:style w:type="paragraph" w:customStyle="1" w:styleId="6AD43945290747B8A47BF5900B66F90D">
    <w:name w:val="6AD43945290747B8A47BF5900B66F90D"/>
    <w:rsid w:val="0088568F"/>
  </w:style>
  <w:style w:type="paragraph" w:customStyle="1" w:styleId="05452E572CA049CD9DA26759505F2194">
    <w:name w:val="05452E572CA049CD9DA26759505F2194"/>
    <w:rsid w:val="0088568F"/>
  </w:style>
  <w:style w:type="paragraph" w:customStyle="1" w:styleId="749B3CA030AF421A88D1063B149678C3">
    <w:name w:val="749B3CA030AF421A88D1063B149678C3"/>
    <w:rsid w:val="0088568F"/>
  </w:style>
  <w:style w:type="paragraph" w:customStyle="1" w:styleId="54B4ECB505434B2283727BE6787B5C48">
    <w:name w:val="54B4ECB505434B2283727BE6787B5C48"/>
    <w:rsid w:val="0088568F"/>
  </w:style>
  <w:style w:type="paragraph" w:customStyle="1" w:styleId="E83D0EE577B740CEB81BCB17E35E52DE">
    <w:name w:val="E83D0EE577B740CEB81BCB17E35E52DE"/>
    <w:rsid w:val="0088568F"/>
  </w:style>
  <w:style w:type="paragraph" w:customStyle="1" w:styleId="CFD21EDC83204B5E9B6DA4FC488912C1">
    <w:name w:val="CFD21EDC83204B5E9B6DA4FC488912C1"/>
    <w:rsid w:val="0088568F"/>
  </w:style>
  <w:style w:type="paragraph" w:customStyle="1" w:styleId="03079152578845DB81652D700CA76DBF">
    <w:name w:val="03079152578845DB81652D700CA76DBF"/>
    <w:rsid w:val="0088568F"/>
  </w:style>
  <w:style w:type="paragraph" w:customStyle="1" w:styleId="93688C5621AF46DB84D5906C3C8CE69B">
    <w:name w:val="93688C5621AF46DB84D5906C3C8CE69B"/>
    <w:rsid w:val="0088568F"/>
  </w:style>
  <w:style w:type="paragraph" w:customStyle="1" w:styleId="BF5AC5C8DB224F158311BED13972E9DF">
    <w:name w:val="BF5AC5C8DB224F158311BED13972E9DF"/>
    <w:rsid w:val="0088568F"/>
  </w:style>
  <w:style w:type="paragraph" w:customStyle="1" w:styleId="C068D9AE30B94CE38270228EF3088372">
    <w:name w:val="C068D9AE30B94CE38270228EF3088372"/>
    <w:rsid w:val="0088568F"/>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88568F"/>
    <w:rPr>
      <w:color w:val="808080"/>
    </w:rPr>
  </w:style>
  <w:style w:type="paragraph" w:customStyle="1" w:styleId="B91691EF839C42469E011A76E59A7F7D">
    <w:name w:val="B91691EF839C42469E011A76E59A7F7D"/>
  </w:style>
  <w:style w:type="paragraph" w:customStyle="1" w:styleId="21CED3E1D2E44030A57897883CCFE3EF">
    <w:name w:val="21CED3E1D2E44030A57897883CCFE3EF"/>
  </w:style>
  <w:style w:type="paragraph" w:customStyle="1" w:styleId="1D25D8959F2B4B8AA99FB044E5B076DA">
    <w:name w:val="1D25D8959F2B4B8AA99FB044E5B076DA"/>
  </w:style>
  <w:style w:type="paragraph" w:customStyle="1" w:styleId="1EB48BC2289147F49CD075D8F6C2466E">
    <w:name w:val="1EB48BC2289147F49CD075D8F6C2466E"/>
  </w:style>
  <w:style w:type="paragraph" w:customStyle="1" w:styleId="75EFAE2B039C421C81F71E7742129DE8">
    <w:name w:val="75EFAE2B039C421C81F71E7742129DE8"/>
  </w:style>
  <w:style w:type="paragraph" w:customStyle="1" w:styleId="B15F6C69194E4D10944FF462F48D72FA">
    <w:name w:val="B15F6C69194E4D10944FF462F48D72FA"/>
  </w:style>
  <w:style w:type="paragraph" w:customStyle="1" w:styleId="FA17397257F5441A95159A157B6E7022">
    <w:name w:val="FA17397257F5441A95159A157B6E7022"/>
  </w:style>
  <w:style w:type="paragraph" w:customStyle="1" w:styleId="981DCCC0A02A4DAF9D5F22E6B0CAB143">
    <w:name w:val="981DCCC0A02A4DAF9D5F22E6B0CAB143"/>
  </w:style>
  <w:style w:type="paragraph" w:customStyle="1" w:styleId="7CD15F6B54724E079698F8B20E7DF72E">
    <w:name w:val="7CD15F6B54724E079698F8B20E7DF72E"/>
  </w:style>
  <w:style w:type="paragraph" w:customStyle="1" w:styleId="54173D599B034E30B1E9E520A1ADA448">
    <w:name w:val="54173D599B034E30B1E9E520A1ADA448"/>
  </w:style>
  <w:style w:type="paragraph" w:customStyle="1" w:styleId="16AF001C242C47409595C2B22673A956">
    <w:name w:val="16AF001C242C47409595C2B22673A956"/>
  </w:style>
  <w:style w:type="paragraph" w:customStyle="1" w:styleId="FDC7BC8560064350AACA838A3FC2BAF4">
    <w:name w:val="FDC7BC8560064350AACA838A3FC2BAF4"/>
  </w:style>
  <w:style w:type="paragraph" w:customStyle="1" w:styleId="165E67557385450687F9315AFCCCF6C6">
    <w:name w:val="165E67557385450687F9315AFCCCF6C6"/>
  </w:style>
  <w:style w:type="paragraph" w:customStyle="1" w:styleId="5830AEB37B6E4A66A0B2B461BBB81C81">
    <w:name w:val="5830AEB37B6E4A66A0B2B461BBB81C81"/>
  </w:style>
  <w:style w:type="paragraph" w:customStyle="1" w:styleId="9A41B7B2AAD44059B477AA809D91EA4D">
    <w:name w:val="9A41B7B2AAD44059B477AA809D91EA4D"/>
  </w:style>
  <w:style w:type="paragraph" w:customStyle="1" w:styleId="8E59B12112ED45CAB26900F8EB2E03A3">
    <w:name w:val="8E59B12112ED45CAB26900F8EB2E03A3"/>
  </w:style>
  <w:style w:type="paragraph" w:customStyle="1" w:styleId="DFF12C93217440489E0A116F119C7CE4">
    <w:name w:val="DFF12C93217440489E0A116F119C7CE4"/>
  </w:style>
  <w:style w:type="paragraph" w:customStyle="1" w:styleId="856EB48090AE4EA09C1A24FC8A825782">
    <w:name w:val="856EB48090AE4EA09C1A24FC8A825782"/>
  </w:style>
  <w:style w:type="paragraph" w:customStyle="1" w:styleId="09C427CBF1FA444EBEC7ED8364AD617B">
    <w:name w:val="09C427CBF1FA444EBEC7ED8364AD617B"/>
  </w:style>
  <w:style w:type="paragraph" w:customStyle="1" w:styleId="960540219E5848AC98E636700942396E">
    <w:name w:val="960540219E5848AC98E636700942396E"/>
  </w:style>
  <w:style w:type="paragraph" w:customStyle="1" w:styleId="AA49E8DEF4E54E66A78BD9C08737861B">
    <w:name w:val="AA49E8DEF4E54E66A78BD9C08737861B"/>
  </w:style>
  <w:style w:type="paragraph" w:customStyle="1" w:styleId="607453B4547E4735AF6F1D790CEFAE79">
    <w:name w:val="607453B4547E4735AF6F1D790CEFAE79"/>
  </w:style>
  <w:style w:type="paragraph" w:customStyle="1" w:styleId="F338D3FF977D44228E3249E6FCCA91C1">
    <w:name w:val="F338D3FF977D44228E3249E6FCCA91C1"/>
  </w:style>
  <w:style w:type="paragraph" w:customStyle="1" w:styleId="08047D865900429F8F9064D7223D9514">
    <w:name w:val="08047D865900429F8F9064D7223D9514"/>
  </w:style>
  <w:style w:type="paragraph" w:customStyle="1" w:styleId="5B45367A38F84172B48828916FE87B83">
    <w:name w:val="5B45367A38F84172B48828916FE87B83"/>
  </w:style>
  <w:style w:type="paragraph" w:customStyle="1" w:styleId="5CFA71421913452E809AAAC0358F9FBB">
    <w:name w:val="5CFA71421913452E809AAAC0358F9FBB"/>
  </w:style>
  <w:style w:type="paragraph" w:customStyle="1" w:styleId="9680E1C328D9455CAD936D14A38A33EC">
    <w:name w:val="9680E1C328D9455CAD936D14A38A33EC"/>
  </w:style>
  <w:style w:type="paragraph" w:customStyle="1" w:styleId="BA47657F59A74B9E846A2E4C06532CFA">
    <w:name w:val="BA47657F59A74B9E846A2E4C06532CFA"/>
  </w:style>
  <w:style w:type="paragraph" w:customStyle="1" w:styleId="0CFB8F43B4324042B7AFEDEF5ED6E109">
    <w:name w:val="0CFB8F43B4324042B7AFEDEF5ED6E109"/>
  </w:style>
  <w:style w:type="paragraph" w:customStyle="1" w:styleId="C1CA7A0B0E7B4F53B03B3F1288FE875A">
    <w:name w:val="C1CA7A0B0E7B4F53B03B3F1288FE875A"/>
  </w:style>
  <w:style w:type="paragraph" w:customStyle="1" w:styleId="88C17220C3704479B9695BE29068FE52">
    <w:name w:val="88C17220C3704479B9695BE29068FE52"/>
  </w:style>
  <w:style w:type="paragraph" w:customStyle="1" w:styleId="9AA70AB3BFDD43BCBA60599F5B943988">
    <w:name w:val="9AA70AB3BFDD43BCBA60599F5B943988"/>
  </w:style>
  <w:style w:type="paragraph" w:customStyle="1" w:styleId="D33EA94F1AAF4AA0ACF43D9942E2BFC0">
    <w:name w:val="D33EA94F1AAF4AA0ACF43D9942E2BFC0"/>
  </w:style>
  <w:style w:type="paragraph" w:customStyle="1" w:styleId="79F0DDBB9C8C4B50A6F9451B21F78703">
    <w:name w:val="79F0DDBB9C8C4B50A6F9451B21F78703"/>
  </w:style>
  <w:style w:type="paragraph" w:customStyle="1" w:styleId="95DA45F951C746E886917A9B2E74F353">
    <w:name w:val="95DA45F951C746E886917A9B2E74F353"/>
  </w:style>
  <w:style w:type="paragraph" w:customStyle="1" w:styleId="E1CDB2B5C5F54CBFB1FEE3E93DEF3665">
    <w:name w:val="E1CDB2B5C5F54CBFB1FEE3E93DEF3665"/>
  </w:style>
  <w:style w:type="paragraph" w:customStyle="1" w:styleId="47DA93E055DB41D5A0524FDB7DE4E645">
    <w:name w:val="47DA93E055DB41D5A0524FDB7DE4E645"/>
  </w:style>
  <w:style w:type="paragraph" w:customStyle="1" w:styleId="11AFBC51AEFC4EB2874C274732498EB2">
    <w:name w:val="11AFBC51AEFC4EB2874C274732498EB2"/>
  </w:style>
  <w:style w:type="paragraph" w:customStyle="1" w:styleId="1175DC0C66F14810AF97049FBA396BD0">
    <w:name w:val="1175DC0C66F14810AF97049FBA396BD0"/>
  </w:style>
  <w:style w:type="paragraph" w:customStyle="1" w:styleId="BCE1B69FC29540C688F9B2703977A6B1">
    <w:name w:val="BCE1B69FC29540C688F9B2703977A6B1"/>
  </w:style>
  <w:style w:type="paragraph" w:customStyle="1" w:styleId="F8D14D9B3A8247A1B5F6F27595AF0577">
    <w:name w:val="F8D14D9B3A8247A1B5F6F27595AF0577"/>
  </w:style>
  <w:style w:type="paragraph" w:customStyle="1" w:styleId="9504C8F190F94C0D9E80E342DFE9A5E7">
    <w:name w:val="9504C8F190F94C0D9E80E342DFE9A5E7"/>
  </w:style>
  <w:style w:type="paragraph" w:customStyle="1" w:styleId="A663E21E808B496EA1935E3C7D467D23">
    <w:name w:val="A663E21E808B496EA1935E3C7D467D23"/>
  </w:style>
  <w:style w:type="paragraph" w:customStyle="1" w:styleId="5D2D4F75DAFC4027B564D46789315528">
    <w:name w:val="5D2D4F75DAFC4027B564D46789315528"/>
  </w:style>
  <w:style w:type="paragraph" w:customStyle="1" w:styleId="A12A993780864664B9C124F6FB10E208">
    <w:name w:val="A12A993780864664B9C124F6FB10E208"/>
  </w:style>
  <w:style w:type="paragraph" w:customStyle="1" w:styleId="D3FECF8AE07843ECAA8F714215C421E0">
    <w:name w:val="D3FECF8AE07843ECAA8F714215C421E0"/>
  </w:style>
  <w:style w:type="paragraph" w:customStyle="1" w:styleId="E8EFEF4BB11B45FF9E4D2B443AEF3C4B">
    <w:name w:val="E8EFEF4BB11B45FF9E4D2B443AEF3C4B"/>
  </w:style>
  <w:style w:type="paragraph" w:customStyle="1" w:styleId="5182616585A94F65B9DE45FFEAD86F28">
    <w:name w:val="5182616585A94F65B9DE45FFEAD86F28"/>
  </w:style>
  <w:style w:type="paragraph" w:customStyle="1" w:styleId="16CA40D254BF4A4BBEEC4D46439B6BC1">
    <w:name w:val="16CA40D254BF4A4BBEEC4D46439B6BC1"/>
  </w:style>
  <w:style w:type="paragraph" w:customStyle="1" w:styleId="ED005626A64F487BB58961A7251FB6AF">
    <w:name w:val="ED005626A64F487BB58961A7251FB6AF"/>
  </w:style>
  <w:style w:type="paragraph" w:customStyle="1" w:styleId="8E07885A8B794BE9809E75F481C0B2A0">
    <w:name w:val="8E07885A8B794BE9809E75F481C0B2A0"/>
  </w:style>
  <w:style w:type="paragraph" w:customStyle="1" w:styleId="43A27F7EE3FF481EA02619037DEFB436">
    <w:name w:val="43A27F7EE3FF481EA02619037DEFB436"/>
  </w:style>
  <w:style w:type="paragraph" w:customStyle="1" w:styleId="946ACCE77A2F4D98A47B88AE28E8088E">
    <w:name w:val="946ACCE77A2F4D98A47B88AE28E8088E"/>
  </w:style>
  <w:style w:type="paragraph" w:customStyle="1" w:styleId="A71F9DED6CDB438B94BB6929B54F30E4">
    <w:name w:val="A71F9DED6CDB438B94BB6929B54F30E4"/>
  </w:style>
  <w:style w:type="paragraph" w:customStyle="1" w:styleId="C4DCBF7D8BAB4BBB8714D921040F588B">
    <w:name w:val="C4DCBF7D8BAB4BBB8714D921040F588B"/>
  </w:style>
  <w:style w:type="paragraph" w:customStyle="1" w:styleId="E6B8E48154B84F16955547C1257285A0">
    <w:name w:val="E6B8E48154B84F16955547C1257285A0"/>
  </w:style>
  <w:style w:type="paragraph" w:customStyle="1" w:styleId="A5CFC3A85A51451EAE8932D1AB036151">
    <w:name w:val="A5CFC3A85A51451EAE8932D1AB036151"/>
  </w:style>
  <w:style w:type="paragraph" w:customStyle="1" w:styleId="1410D4C6743F4D02BF1763721A203D08">
    <w:name w:val="1410D4C6743F4D02BF1763721A203D08"/>
  </w:style>
  <w:style w:type="paragraph" w:customStyle="1" w:styleId="E0450F299EF14F819D290A5E9C1CF919">
    <w:name w:val="E0450F299EF14F819D290A5E9C1CF919"/>
  </w:style>
  <w:style w:type="paragraph" w:customStyle="1" w:styleId="795729F06CCF47FF91EAE53C444BF6FE">
    <w:name w:val="795729F06CCF47FF91EAE53C444BF6FE"/>
  </w:style>
  <w:style w:type="paragraph" w:customStyle="1" w:styleId="87F7F99DFA8F4780BC7860678963B704">
    <w:name w:val="87F7F99DFA8F4780BC7860678963B704"/>
  </w:style>
  <w:style w:type="paragraph" w:customStyle="1" w:styleId="CAD8501A4365416FAA952ED024DE9CD0">
    <w:name w:val="CAD8501A4365416FAA952ED024DE9CD0"/>
  </w:style>
  <w:style w:type="paragraph" w:customStyle="1" w:styleId="BE1FEE2E831041EFB6841C5CC1528DF9">
    <w:name w:val="BE1FEE2E831041EFB6841C5CC1528DF9"/>
  </w:style>
  <w:style w:type="paragraph" w:customStyle="1" w:styleId="0102813509084A6DB80D53F7C0EEBAC1">
    <w:name w:val="0102813509084A6DB80D53F7C0EEBAC1"/>
  </w:style>
  <w:style w:type="paragraph" w:customStyle="1" w:styleId="A6969C68D9144E31A95F11C6DADD94AC">
    <w:name w:val="A6969C68D9144E31A95F11C6DADD94AC"/>
  </w:style>
  <w:style w:type="paragraph" w:customStyle="1" w:styleId="A9EC34F8979F476EAFD4A4A26E691948">
    <w:name w:val="A9EC34F8979F476EAFD4A4A26E691948"/>
  </w:style>
  <w:style w:type="paragraph" w:customStyle="1" w:styleId="27FB61AB560C45B2B9ED9EC34A1A089B">
    <w:name w:val="27FB61AB560C45B2B9ED9EC34A1A089B"/>
  </w:style>
  <w:style w:type="paragraph" w:customStyle="1" w:styleId="D661AAA8DE0E4DA198BA3517CA53C64A">
    <w:name w:val="D661AAA8DE0E4DA198BA3517CA53C64A"/>
  </w:style>
  <w:style w:type="paragraph" w:customStyle="1" w:styleId="CD89B976E76F46F3AD506877C5236838">
    <w:name w:val="CD89B976E76F46F3AD506877C5236838"/>
  </w:style>
  <w:style w:type="paragraph" w:customStyle="1" w:styleId="F5679ED970B8479BB9922AA5C00BD152">
    <w:name w:val="F5679ED970B8479BB9922AA5C00BD152"/>
  </w:style>
  <w:style w:type="paragraph" w:customStyle="1" w:styleId="C71D7A31EC5346C4B54FED69F90A7B3F">
    <w:name w:val="C71D7A31EC5346C4B54FED69F90A7B3F"/>
  </w:style>
  <w:style w:type="paragraph" w:customStyle="1" w:styleId="D32977DB29104493B539A5CA9AA8AB68">
    <w:name w:val="D32977DB29104493B539A5CA9AA8AB68"/>
  </w:style>
  <w:style w:type="paragraph" w:customStyle="1" w:styleId="6AEB1D2B357A47B38477263F931131F3">
    <w:name w:val="6AEB1D2B357A47B38477263F931131F3"/>
  </w:style>
  <w:style w:type="paragraph" w:customStyle="1" w:styleId="293E1CD8D3464BC88CFB770092C89C8A">
    <w:name w:val="293E1CD8D3464BC88CFB770092C89C8A"/>
  </w:style>
  <w:style w:type="paragraph" w:customStyle="1" w:styleId="EC8AC7BEB40E420CBBE02D3EE70EBEF7">
    <w:name w:val="EC8AC7BEB40E420CBBE02D3EE70EBEF7"/>
  </w:style>
  <w:style w:type="paragraph" w:customStyle="1" w:styleId="A93D31538B244591B7694DD84AE0F919">
    <w:name w:val="A93D31538B244591B7694DD84AE0F919"/>
  </w:style>
  <w:style w:type="paragraph" w:customStyle="1" w:styleId="A5C6ED1C61E143F6AE70400490A51080">
    <w:name w:val="A5C6ED1C61E143F6AE70400490A51080"/>
  </w:style>
  <w:style w:type="paragraph" w:customStyle="1" w:styleId="CE446C111EBA41D48FF47B8E06CBE2C3">
    <w:name w:val="CE446C111EBA41D48FF47B8E06CBE2C3"/>
  </w:style>
  <w:style w:type="paragraph" w:customStyle="1" w:styleId="80DF4458E08D4582AB116F7530EAB47F">
    <w:name w:val="80DF4458E08D4582AB116F7530EAB47F"/>
  </w:style>
  <w:style w:type="paragraph" w:customStyle="1" w:styleId="8D36200D961E442CAA86C366D059F8F1">
    <w:name w:val="8D36200D961E442CAA86C366D059F8F1"/>
  </w:style>
  <w:style w:type="paragraph" w:customStyle="1" w:styleId="EEADE35C662E405DB8A5F90C21691D62">
    <w:name w:val="EEADE35C662E405DB8A5F90C21691D62"/>
  </w:style>
  <w:style w:type="paragraph" w:customStyle="1" w:styleId="0A74E44C13B64D5693B31685C1403431">
    <w:name w:val="0A74E44C13B64D5693B31685C1403431"/>
  </w:style>
  <w:style w:type="paragraph" w:customStyle="1" w:styleId="C03C39E733344B96A0284FCEC165030A">
    <w:name w:val="C03C39E733344B96A0284FCEC165030A"/>
  </w:style>
  <w:style w:type="paragraph" w:customStyle="1" w:styleId="2A67B38968E94ACC930A68870D15021A">
    <w:name w:val="2A67B38968E94ACC930A68870D15021A"/>
  </w:style>
  <w:style w:type="paragraph" w:customStyle="1" w:styleId="02B56607CCA6476AB906C48AA193744A">
    <w:name w:val="02B56607CCA6476AB906C48AA193744A"/>
  </w:style>
  <w:style w:type="paragraph" w:customStyle="1" w:styleId="471C5AC184504EFE96A0F8F21C3C8E6D">
    <w:name w:val="471C5AC184504EFE96A0F8F21C3C8E6D"/>
  </w:style>
  <w:style w:type="paragraph" w:customStyle="1" w:styleId="F958BAB6D0124BCFBCD461EFD23FBAE1">
    <w:name w:val="F958BAB6D0124BCFBCD461EFD23FBAE1"/>
  </w:style>
  <w:style w:type="paragraph" w:customStyle="1" w:styleId="940FE3A659A84F0E85B92A898266E084">
    <w:name w:val="940FE3A659A84F0E85B92A898266E084"/>
  </w:style>
  <w:style w:type="paragraph" w:customStyle="1" w:styleId="35B4CF8654DF48AFA60ABEF3EEBBF95B">
    <w:name w:val="35B4CF8654DF48AFA60ABEF3EEBBF95B"/>
  </w:style>
  <w:style w:type="paragraph" w:customStyle="1" w:styleId="43D3BB45E20D4FD788FF810F99890ACF">
    <w:name w:val="43D3BB45E20D4FD788FF810F99890ACF"/>
  </w:style>
  <w:style w:type="paragraph" w:customStyle="1" w:styleId="538380DA8E204C5C8440EA1D48E7C15A">
    <w:name w:val="538380DA8E204C5C8440EA1D48E7C15A"/>
  </w:style>
  <w:style w:type="paragraph" w:customStyle="1" w:styleId="0624D74520184D5FA33A9A3768417A38">
    <w:name w:val="0624D74520184D5FA33A9A3768417A38"/>
  </w:style>
  <w:style w:type="paragraph" w:customStyle="1" w:styleId="B1E98AEE331E4360AD722AEDF60363DD">
    <w:name w:val="B1E98AEE331E4360AD722AEDF60363DD"/>
  </w:style>
  <w:style w:type="paragraph" w:customStyle="1" w:styleId="F00A342AB9E147E99431043C9FF5DBBA">
    <w:name w:val="F00A342AB9E147E99431043C9FF5DBBA"/>
  </w:style>
  <w:style w:type="paragraph" w:customStyle="1" w:styleId="7F5ED072F97C4141861FA04793B060A4">
    <w:name w:val="7F5ED072F97C4141861FA04793B060A4"/>
  </w:style>
  <w:style w:type="paragraph" w:customStyle="1" w:styleId="CAF130FA6E6442A89B00446578F1E63F">
    <w:name w:val="CAF130FA6E6442A89B00446578F1E63F"/>
  </w:style>
  <w:style w:type="paragraph" w:customStyle="1" w:styleId="CD4F528E34424E1FBDF401FA641063F2">
    <w:name w:val="CD4F528E34424E1FBDF401FA641063F2"/>
  </w:style>
  <w:style w:type="paragraph" w:customStyle="1" w:styleId="FE923E6C41244179AB885580228D9796">
    <w:name w:val="FE923E6C41244179AB885580228D9796"/>
  </w:style>
  <w:style w:type="paragraph" w:customStyle="1" w:styleId="9E470517823E4110945DC0224FE1762D">
    <w:name w:val="9E470517823E4110945DC0224FE1762D"/>
  </w:style>
  <w:style w:type="paragraph" w:customStyle="1" w:styleId="C44A2D0C801A4FFEACDBD2CFA1CB2CC8">
    <w:name w:val="C44A2D0C801A4FFEACDBD2CFA1CB2CC8"/>
  </w:style>
  <w:style w:type="paragraph" w:customStyle="1" w:styleId="C883B6785B644D1DBE8E27767A8F5588">
    <w:name w:val="C883B6785B644D1DBE8E27767A8F5588"/>
  </w:style>
  <w:style w:type="paragraph" w:customStyle="1" w:styleId="B3F143FD00B945C1928D771262E37F58">
    <w:name w:val="B3F143FD00B945C1928D771262E37F58"/>
  </w:style>
  <w:style w:type="paragraph" w:customStyle="1" w:styleId="BA1B3106B7E8413696742B24E4776D12">
    <w:name w:val="BA1B3106B7E8413696742B24E4776D12"/>
  </w:style>
  <w:style w:type="paragraph" w:customStyle="1" w:styleId="1020EC4CB8F64DE687840A4F7D3176CB">
    <w:name w:val="1020EC4CB8F64DE687840A4F7D3176CB"/>
  </w:style>
  <w:style w:type="paragraph" w:customStyle="1" w:styleId="75BD88EFC5644C6FBD05A9D1535976BA">
    <w:name w:val="75BD88EFC5644C6FBD05A9D1535976BA"/>
  </w:style>
  <w:style w:type="paragraph" w:customStyle="1" w:styleId="0E3D6E1D1D11470C869028FD80AC1E5D">
    <w:name w:val="0E3D6E1D1D11470C869028FD80AC1E5D"/>
  </w:style>
  <w:style w:type="paragraph" w:customStyle="1" w:styleId="A2FB0D1685CF4DB6AD40197AC550C060">
    <w:name w:val="A2FB0D1685CF4DB6AD40197AC550C060"/>
  </w:style>
  <w:style w:type="paragraph" w:customStyle="1" w:styleId="F5109FAD602945048182B03EA3EB56D3">
    <w:name w:val="F5109FAD602945048182B03EA3EB56D3"/>
  </w:style>
  <w:style w:type="paragraph" w:customStyle="1" w:styleId="502A277DDE1A4B41A580816FB6E4360A">
    <w:name w:val="502A277DDE1A4B41A580816FB6E4360A"/>
  </w:style>
  <w:style w:type="paragraph" w:customStyle="1" w:styleId="9F993E4EFB7B451DBED0A0CAD70E3FE1">
    <w:name w:val="9F993E4EFB7B451DBED0A0CAD70E3FE1"/>
  </w:style>
  <w:style w:type="paragraph" w:customStyle="1" w:styleId="43BF4C709A66441F932B3AFF6D6BBFDF">
    <w:name w:val="43BF4C709A66441F932B3AFF6D6BBFDF"/>
  </w:style>
  <w:style w:type="paragraph" w:customStyle="1" w:styleId="7FD5607A655D4D7BA8BFD7DB1491C659">
    <w:name w:val="7FD5607A655D4D7BA8BFD7DB1491C659"/>
  </w:style>
  <w:style w:type="paragraph" w:customStyle="1" w:styleId="0CA0B9B9B307455795A8D5B373D9ED02">
    <w:name w:val="0CA0B9B9B307455795A8D5B373D9ED02"/>
  </w:style>
  <w:style w:type="paragraph" w:customStyle="1" w:styleId="3F4BD6EE64D6470F8D40B727FFD0BC6A">
    <w:name w:val="3F4BD6EE64D6470F8D40B727FFD0BC6A"/>
  </w:style>
  <w:style w:type="paragraph" w:customStyle="1" w:styleId="B28942DCE776438E80757A600D999775">
    <w:name w:val="B28942DCE776438E80757A600D999775"/>
  </w:style>
  <w:style w:type="paragraph" w:customStyle="1" w:styleId="E77F71E80A65430C94921AE88CC3D6F6">
    <w:name w:val="E77F71E80A65430C94921AE88CC3D6F6"/>
  </w:style>
  <w:style w:type="paragraph" w:customStyle="1" w:styleId="67FC1550C1DC498AA2A0B30CB1E5A79B">
    <w:name w:val="67FC1550C1DC498AA2A0B30CB1E5A79B"/>
  </w:style>
  <w:style w:type="paragraph" w:customStyle="1" w:styleId="5370DDDAB94E457ABD58172B921D92D3">
    <w:name w:val="5370DDDAB94E457ABD58172B921D92D3"/>
  </w:style>
  <w:style w:type="paragraph" w:customStyle="1" w:styleId="1EDFDF0E8FC741B2873E1CC18CCCD773">
    <w:name w:val="1EDFDF0E8FC741B2873E1CC18CCCD773"/>
  </w:style>
  <w:style w:type="paragraph" w:customStyle="1" w:styleId="A50F250976B54B5C89FAE385840D66AB">
    <w:name w:val="A50F250976B54B5C89FAE385840D66AB"/>
  </w:style>
  <w:style w:type="paragraph" w:customStyle="1" w:styleId="EC68336699664048A6EF4E7E9EBE8337">
    <w:name w:val="EC68336699664048A6EF4E7E9EBE8337"/>
  </w:style>
  <w:style w:type="paragraph" w:customStyle="1" w:styleId="9EF25F721EF643C082309632AF96D8B3">
    <w:name w:val="9EF25F721EF643C082309632AF96D8B3"/>
  </w:style>
  <w:style w:type="paragraph" w:customStyle="1" w:styleId="C367884AC8D340CABBA7D538FE4D06E4">
    <w:name w:val="C367884AC8D340CABBA7D538FE4D06E4"/>
  </w:style>
  <w:style w:type="paragraph" w:customStyle="1" w:styleId="63B14BD093DC40618AD192BFCBFA8580">
    <w:name w:val="63B14BD093DC40618AD192BFCBFA8580"/>
  </w:style>
  <w:style w:type="paragraph" w:customStyle="1" w:styleId="751F88289B894CBE8A205E92056CD615">
    <w:name w:val="751F88289B894CBE8A205E92056CD615"/>
  </w:style>
  <w:style w:type="paragraph" w:customStyle="1" w:styleId="49F1988A177B4CD88961D394FF52B0C6">
    <w:name w:val="49F1988A177B4CD88961D394FF52B0C6"/>
  </w:style>
  <w:style w:type="paragraph" w:customStyle="1" w:styleId="4CC65AC272934A4CA5A856C05D7B162A">
    <w:name w:val="4CC65AC272934A4CA5A856C05D7B162A"/>
  </w:style>
  <w:style w:type="paragraph" w:customStyle="1" w:styleId="FB180CBDE9A84BBABD8708B4A054E857">
    <w:name w:val="FB180CBDE9A84BBABD8708B4A054E857"/>
  </w:style>
  <w:style w:type="paragraph" w:customStyle="1" w:styleId="68BF7D7C5F9441139F7D0CEAB61A14DE">
    <w:name w:val="68BF7D7C5F9441139F7D0CEAB61A14DE"/>
  </w:style>
  <w:style w:type="paragraph" w:customStyle="1" w:styleId="5C20357D6F3D4D028EDFB92255753FB7">
    <w:name w:val="5C20357D6F3D4D028EDFB92255753FB7"/>
  </w:style>
  <w:style w:type="paragraph" w:customStyle="1" w:styleId="A9B3041427424045A24893AC8BCFD39F">
    <w:name w:val="A9B3041427424045A24893AC8BCFD39F"/>
  </w:style>
  <w:style w:type="paragraph" w:customStyle="1" w:styleId="F644EEF30CDE4A7298EDD9599F37C4FE">
    <w:name w:val="F644EEF30CDE4A7298EDD9599F37C4FE"/>
  </w:style>
  <w:style w:type="paragraph" w:customStyle="1" w:styleId="F045B80104674129BB130D1180248C98">
    <w:name w:val="F045B80104674129BB130D1180248C98"/>
  </w:style>
  <w:style w:type="paragraph" w:customStyle="1" w:styleId="7BBBDDFD134141D191FC67C7DF744701">
    <w:name w:val="7BBBDDFD134141D191FC67C7DF744701"/>
  </w:style>
  <w:style w:type="paragraph" w:customStyle="1" w:styleId="17736DA1544C4AEF9AA4FC1A996C8886">
    <w:name w:val="17736DA1544C4AEF9AA4FC1A996C8886"/>
  </w:style>
  <w:style w:type="paragraph" w:customStyle="1" w:styleId="F5D0964965E24C1B8A02E1E0208EFF7D">
    <w:name w:val="F5D0964965E24C1B8A02E1E0208EFF7D"/>
  </w:style>
  <w:style w:type="paragraph" w:customStyle="1" w:styleId="33A72D7F400D4BB6A8D06FD22F5077AD">
    <w:name w:val="33A72D7F400D4BB6A8D06FD22F5077AD"/>
  </w:style>
  <w:style w:type="paragraph" w:customStyle="1" w:styleId="EFB48BB6B609421CA01FC92AB289EE4A">
    <w:name w:val="EFB48BB6B609421CA01FC92AB289EE4A"/>
  </w:style>
  <w:style w:type="paragraph" w:customStyle="1" w:styleId="2188EE3549A54F549F73433F1C140D5D">
    <w:name w:val="2188EE3549A54F549F73433F1C140D5D"/>
  </w:style>
  <w:style w:type="paragraph" w:customStyle="1" w:styleId="5A9C6666FBBF47F98F6B2F7F03C80C1D">
    <w:name w:val="5A9C6666FBBF47F98F6B2F7F03C80C1D"/>
  </w:style>
  <w:style w:type="paragraph" w:customStyle="1" w:styleId="E9027B214BE846EC8B2F71D5F8B0F325">
    <w:name w:val="E9027B214BE846EC8B2F71D5F8B0F325"/>
  </w:style>
  <w:style w:type="paragraph" w:customStyle="1" w:styleId="5F7B6A7EB1084FB1846732886B9884E4">
    <w:name w:val="5F7B6A7EB1084FB1846732886B9884E4"/>
  </w:style>
  <w:style w:type="paragraph" w:customStyle="1" w:styleId="D22CF9D6A5294714BE8212F7739780DC">
    <w:name w:val="D22CF9D6A5294714BE8212F7739780DC"/>
  </w:style>
  <w:style w:type="paragraph" w:customStyle="1" w:styleId="F854C18DEFD442909290CD4C64963452">
    <w:name w:val="F854C18DEFD442909290CD4C64963452"/>
  </w:style>
  <w:style w:type="paragraph" w:customStyle="1" w:styleId="5E1BD8BD59604A69B6B372852AAAD9DA">
    <w:name w:val="5E1BD8BD59604A69B6B372852AAAD9DA"/>
  </w:style>
  <w:style w:type="paragraph" w:customStyle="1" w:styleId="D302833D1793434F8766A5BFD14E910A">
    <w:name w:val="D302833D1793434F8766A5BFD14E910A"/>
  </w:style>
  <w:style w:type="paragraph" w:customStyle="1" w:styleId="27AFCFEFD973406BB62662D3637C71BF">
    <w:name w:val="27AFCFEFD973406BB62662D3637C71BF"/>
  </w:style>
  <w:style w:type="paragraph" w:customStyle="1" w:styleId="37F414FB5A58457A94C3A50E4106E5DF">
    <w:name w:val="37F414FB5A58457A94C3A50E4106E5DF"/>
  </w:style>
  <w:style w:type="paragraph" w:customStyle="1" w:styleId="6D1C1F89DC0D400A9FAC3D4D24C54774">
    <w:name w:val="6D1C1F89DC0D400A9FAC3D4D24C54774"/>
  </w:style>
  <w:style w:type="paragraph" w:customStyle="1" w:styleId="157ABD5A584645ADBC4DAD4ECFC01364">
    <w:name w:val="157ABD5A584645ADBC4DAD4ECFC01364"/>
  </w:style>
  <w:style w:type="paragraph" w:customStyle="1" w:styleId="A6D6904B2F72484ABE31C4724A2D0A34">
    <w:name w:val="A6D6904B2F72484ABE31C4724A2D0A34"/>
  </w:style>
  <w:style w:type="paragraph" w:customStyle="1" w:styleId="8AC5C7FCD7FE41BD9F1E2679FBE61525">
    <w:name w:val="8AC5C7FCD7FE41BD9F1E2679FBE61525"/>
  </w:style>
  <w:style w:type="paragraph" w:customStyle="1" w:styleId="4BD2504F4C5A4A81BD98E0E95054FCD3">
    <w:name w:val="4BD2504F4C5A4A81BD98E0E95054FCD3"/>
  </w:style>
  <w:style w:type="paragraph" w:customStyle="1" w:styleId="C4C7D0B67F3E48EFB72B4B7BA50311B1">
    <w:name w:val="C4C7D0B67F3E48EFB72B4B7BA50311B1"/>
  </w:style>
  <w:style w:type="paragraph" w:customStyle="1" w:styleId="B8CAEB77A92946F395DA25D35D38CE84">
    <w:name w:val="B8CAEB77A92946F395DA25D35D38CE84"/>
  </w:style>
  <w:style w:type="paragraph" w:customStyle="1" w:styleId="0F509B71E0FC4DACB4C0C081A31BE91E">
    <w:name w:val="0F509B71E0FC4DACB4C0C081A31BE91E"/>
  </w:style>
  <w:style w:type="paragraph" w:customStyle="1" w:styleId="1C97934CF1C64B25B41AC5362103FC63">
    <w:name w:val="1C97934CF1C64B25B41AC5362103FC63"/>
  </w:style>
  <w:style w:type="paragraph" w:customStyle="1" w:styleId="DA91575AE1AF44EA8EE8A64619B23F7A">
    <w:name w:val="DA91575AE1AF44EA8EE8A64619B23F7A"/>
  </w:style>
  <w:style w:type="paragraph" w:customStyle="1" w:styleId="DA50869F6E0D4515BBCDCFF3A905725C">
    <w:name w:val="DA50869F6E0D4515BBCDCFF3A905725C"/>
  </w:style>
  <w:style w:type="paragraph" w:customStyle="1" w:styleId="1A6E92B4E7AF4107A987077BBDC3FA7C">
    <w:name w:val="1A6E92B4E7AF4107A987077BBDC3FA7C"/>
  </w:style>
  <w:style w:type="paragraph" w:customStyle="1" w:styleId="AA36F9D1A7664990AE50AEAD0F6C9548">
    <w:name w:val="AA36F9D1A7664990AE50AEAD0F6C9548"/>
  </w:style>
  <w:style w:type="paragraph" w:customStyle="1" w:styleId="D82945C6836D4901AFDDF0B0BABFFCF6">
    <w:name w:val="D82945C6836D4901AFDDF0B0BABFFCF6"/>
  </w:style>
  <w:style w:type="paragraph" w:customStyle="1" w:styleId="845CA512952140B79D4BD3A2C233B0D6">
    <w:name w:val="845CA512952140B79D4BD3A2C233B0D6"/>
  </w:style>
  <w:style w:type="paragraph" w:customStyle="1" w:styleId="F4DE8543D230474EA5FC840F411C3BDF">
    <w:name w:val="F4DE8543D230474EA5FC840F411C3BDF"/>
  </w:style>
  <w:style w:type="paragraph" w:styleId="En-tte">
    <w:name w:val="header"/>
    <w:basedOn w:val="Normal"/>
    <w:link w:val="En-tteCar"/>
    <w:uiPriority w:val="99"/>
    <w:unhideWhenUsed/>
    <w:rsid w:val="0088568F"/>
    <w:pPr>
      <w:tabs>
        <w:tab w:val="center" w:pos="4419"/>
        <w:tab w:val="right" w:pos="8838"/>
      </w:tabs>
      <w:spacing w:after="0" w:line="240" w:lineRule="auto"/>
    </w:pPr>
    <w:rPr>
      <w:lang w:val="es-CL" w:eastAsia="es-CL"/>
    </w:rPr>
  </w:style>
  <w:style w:type="character" w:customStyle="1" w:styleId="En-tteCar">
    <w:name w:val="En-tête Car"/>
    <w:basedOn w:val="Policepardfaut"/>
    <w:link w:val="En-tte"/>
    <w:uiPriority w:val="99"/>
    <w:rsid w:val="0088568F"/>
    <w:rPr>
      <w:lang w:val="es-CL" w:eastAsia="es-CL"/>
    </w:rPr>
  </w:style>
  <w:style w:type="paragraph" w:customStyle="1" w:styleId="75CF8683CC88471FAE485634D779D595">
    <w:name w:val="75CF8683CC88471FAE485634D779D595"/>
  </w:style>
  <w:style w:type="paragraph" w:customStyle="1" w:styleId="B7B11BD2540E4BD086FC9D91D33ADF5C">
    <w:name w:val="B7B11BD2540E4BD086FC9D91D33ADF5C"/>
  </w:style>
  <w:style w:type="paragraph" w:customStyle="1" w:styleId="9E5A220DA90346468AEBFC68CA361495">
    <w:name w:val="9E5A220DA90346468AEBFC68CA361495"/>
  </w:style>
  <w:style w:type="paragraph" w:customStyle="1" w:styleId="278F4B9C409542F885F4D32CA75F8802">
    <w:name w:val="278F4B9C409542F885F4D32CA75F8802"/>
  </w:style>
  <w:style w:type="paragraph" w:customStyle="1" w:styleId="59F6F4FFA7D2443C9922FCBCB4C51C0D">
    <w:name w:val="59F6F4FFA7D2443C9922FCBCB4C51C0D"/>
  </w:style>
  <w:style w:type="paragraph" w:customStyle="1" w:styleId="E943531BE98544438123031865D61EA2">
    <w:name w:val="E943531BE98544438123031865D61EA2"/>
  </w:style>
  <w:style w:type="paragraph" w:customStyle="1" w:styleId="FC41BE9E941C4A64A1792A31F133B359">
    <w:name w:val="FC41BE9E941C4A64A1792A31F133B359"/>
  </w:style>
  <w:style w:type="paragraph" w:customStyle="1" w:styleId="F5B1B2CA07F443AFB5C5E8AAD49A5704">
    <w:name w:val="F5B1B2CA07F443AFB5C5E8AAD49A5704"/>
  </w:style>
  <w:style w:type="paragraph" w:customStyle="1" w:styleId="ACF470FED4994370A36471D8FB8C27D5">
    <w:name w:val="ACF470FED4994370A36471D8FB8C27D5"/>
  </w:style>
  <w:style w:type="paragraph" w:customStyle="1" w:styleId="AD63128E8C174114A1EB4BF7C513B524">
    <w:name w:val="AD63128E8C174114A1EB4BF7C513B524"/>
  </w:style>
  <w:style w:type="paragraph" w:customStyle="1" w:styleId="F5517C868C1C48BDA33233B7FA6C4EAD">
    <w:name w:val="F5517C868C1C48BDA33233B7FA6C4EAD"/>
  </w:style>
  <w:style w:type="paragraph" w:customStyle="1" w:styleId="533C76B7B393453BA7A5E43FAE114A74">
    <w:name w:val="533C76B7B393453BA7A5E43FAE114A74"/>
  </w:style>
  <w:style w:type="paragraph" w:customStyle="1" w:styleId="99FAE2C2B3DC4D4FACDF0AFD53383FC2">
    <w:name w:val="99FAE2C2B3DC4D4FACDF0AFD53383FC2"/>
  </w:style>
  <w:style w:type="paragraph" w:customStyle="1" w:styleId="D1EA8479034847DC89120C8A0A22AF8D">
    <w:name w:val="D1EA8479034847DC89120C8A0A22AF8D"/>
  </w:style>
  <w:style w:type="paragraph" w:customStyle="1" w:styleId="E1E5CE080BCD452E96D7341AF4560028">
    <w:name w:val="E1E5CE080BCD452E96D7341AF4560028"/>
  </w:style>
  <w:style w:type="paragraph" w:customStyle="1" w:styleId="48F2D37DD3ED4A4988FD742B27CBEFC6">
    <w:name w:val="48F2D37DD3ED4A4988FD742B27CBEFC6"/>
  </w:style>
  <w:style w:type="paragraph" w:customStyle="1" w:styleId="070BF22FAC1F490091158A72B8956216">
    <w:name w:val="070BF22FAC1F490091158A72B8956216"/>
  </w:style>
  <w:style w:type="paragraph" w:customStyle="1" w:styleId="DA37D7A5E5504580AB39F14E01E81505">
    <w:name w:val="DA37D7A5E5504580AB39F14E01E81505"/>
  </w:style>
  <w:style w:type="paragraph" w:customStyle="1" w:styleId="81CD11A46B4A4F3DBEC1FAC87310815D">
    <w:name w:val="81CD11A46B4A4F3DBEC1FAC87310815D"/>
  </w:style>
  <w:style w:type="paragraph" w:customStyle="1" w:styleId="1987CF49A41B42B9BF8FB369705C9353">
    <w:name w:val="1987CF49A41B42B9BF8FB369705C9353"/>
  </w:style>
  <w:style w:type="paragraph" w:customStyle="1" w:styleId="F227603FAFAD4DEE8F56D5FBD4B84610">
    <w:name w:val="F227603FAFAD4DEE8F56D5FBD4B84610"/>
  </w:style>
  <w:style w:type="paragraph" w:customStyle="1" w:styleId="CA88E952543B42F2841BE3D5348BFF57">
    <w:name w:val="CA88E952543B42F2841BE3D5348BFF57"/>
  </w:style>
  <w:style w:type="paragraph" w:customStyle="1" w:styleId="22012940D85349C994F6A7CB7FF349FE">
    <w:name w:val="22012940D85349C994F6A7CB7FF349FE"/>
  </w:style>
  <w:style w:type="paragraph" w:customStyle="1" w:styleId="2F575CF0254843A390B2192A6BCB4A2F">
    <w:name w:val="2F575CF0254843A390B2192A6BCB4A2F"/>
  </w:style>
  <w:style w:type="paragraph" w:customStyle="1" w:styleId="7A2EED8F754949BBB726908172AD0134">
    <w:name w:val="7A2EED8F754949BBB726908172AD0134"/>
  </w:style>
  <w:style w:type="paragraph" w:customStyle="1" w:styleId="DA1C488802D8460A9BC3BB527907240F">
    <w:name w:val="DA1C488802D8460A9BC3BB527907240F"/>
  </w:style>
  <w:style w:type="paragraph" w:customStyle="1" w:styleId="052FE690ED274430B328B7E6E401192E">
    <w:name w:val="052FE690ED274430B328B7E6E401192E"/>
  </w:style>
  <w:style w:type="paragraph" w:customStyle="1" w:styleId="DED2403A27914F34ADE82AED0B9C7281">
    <w:name w:val="DED2403A27914F34ADE82AED0B9C7281"/>
  </w:style>
  <w:style w:type="paragraph" w:customStyle="1" w:styleId="BD26A9D8D5674346AAEBCC78CC4D7F28">
    <w:name w:val="BD26A9D8D5674346AAEBCC78CC4D7F28"/>
  </w:style>
  <w:style w:type="paragraph" w:customStyle="1" w:styleId="58F19FDA74D14ABDB8510839D92EE1A5">
    <w:name w:val="58F19FDA74D14ABDB8510839D92EE1A5"/>
  </w:style>
  <w:style w:type="paragraph" w:customStyle="1" w:styleId="95DFC970741145D9A25BA7D8C6AF695D">
    <w:name w:val="95DFC970741145D9A25BA7D8C6AF695D"/>
  </w:style>
  <w:style w:type="paragraph" w:customStyle="1" w:styleId="129919CCDB40427A87AED6B3DD6DE51D">
    <w:name w:val="129919CCDB40427A87AED6B3DD6DE51D"/>
  </w:style>
  <w:style w:type="paragraph" w:customStyle="1" w:styleId="E5BD041B97154A8180FC88883D6740A3">
    <w:name w:val="E5BD041B97154A8180FC88883D6740A3"/>
  </w:style>
  <w:style w:type="paragraph" w:customStyle="1" w:styleId="46509C20E5F64F2EBFA3CB746C324A14">
    <w:name w:val="46509C20E5F64F2EBFA3CB746C324A14"/>
  </w:style>
  <w:style w:type="paragraph" w:customStyle="1" w:styleId="F0F9B7E064D846EAA83866CDCFD76559">
    <w:name w:val="F0F9B7E064D846EAA83866CDCFD76559"/>
  </w:style>
  <w:style w:type="paragraph" w:customStyle="1" w:styleId="967C0BADD19B4A6B929E9440D14C1B05">
    <w:name w:val="967C0BADD19B4A6B929E9440D14C1B05"/>
  </w:style>
  <w:style w:type="paragraph" w:customStyle="1" w:styleId="3223CA14AF60454BAAA05FC006D6117F">
    <w:name w:val="3223CA14AF60454BAAA05FC006D6117F"/>
  </w:style>
  <w:style w:type="paragraph" w:customStyle="1" w:styleId="7590C9BCEA1542ADAEF541205A54744E">
    <w:name w:val="7590C9BCEA1542ADAEF541205A54744E"/>
  </w:style>
  <w:style w:type="paragraph" w:customStyle="1" w:styleId="128907A67FDD48E8A281205B8528C3D8">
    <w:name w:val="128907A67FDD48E8A281205B8528C3D8"/>
  </w:style>
  <w:style w:type="paragraph" w:customStyle="1" w:styleId="CF0EA9582BF44F24902F8928ECA82B6B">
    <w:name w:val="CF0EA9582BF44F24902F8928ECA82B6B"/>
  </w:style>
  <w:style w:type="paragraph" w:customStyle="1" w:styleId="256ADD443ADA4B6F8C0C0265E36B0710">
    <w:name w:val="256ADD443ADA4B6F8C0C0265E36B0710"/>
  </w:style>
  <w:style w:type="paragraph" w:customStyle="1" w:styleId="E8C4D0B8360E4358AA6CB05AE108871D">
    <w:name w:val="E8C4D0B8360E4358AA6CB05AE108871D"/>
  </w:style>
  <w:style w:type="paragraph" w:customStyle="1" w:styleId="9927B72053BD4A5AAD5B6F7A24E32456">
    <w:name w:val="9927B72053BD4A5AAD5B6F7A24E32456"/>
  </w:style>
  <w:style w:type="paragraph" w:customStyle="1" w:styleId="E48291D1701448FE9846FC75C274B832">
    <w:name w:val="E48291D1701448FE9846FC75C274B832"/>
  </w:style>
  <w:style w:type="paragraph" w:customStyle="1" w:styleId="ACAE8E4427624E86B2CF2D615EDEB5B4">
    <w:name w:val="ACAE8E4427624E86B2CF2D615EDEB5B4"/>
  </w:style>
  <w:style w:type="paragraph" w:customStyle="1" w:styleId="17235293D92A41C28D7F4E38D754F406">
    <w:name w:val="17235293D92A41C28D7F4E38D754F406"/>
  </w:style>
  <w:style w:type="paragraph" w:customStyle="1" w:styleId="0A4F65DDCD0A4BB094D051D672EAC983">
    <w:name w:val="0A4F65DDCD0A4BB094D051D672EAC983"/>
  </w:style>
  <w:style w:type="paragraph" w:customStyle="1" w:styleId="9635C48167774A39AB05280F275C6A68">
    <w:name w:val="9635C48167774A39AB05280F275C6A68"/>
  </w:style>
  <w:style w:type="paragraph" w:customStyle="1" w:styleId="C9EACD44444F46DE821BE3C564590CD2">
    <w:name w:val="C9EACD44444F46DE821BE3C564590CD2"/>
  </w:style>
  <w:style w:type="paragraph" w:customStyle="1" w:styleId="425EF3D3B94D453EB8F629661A971484">
    <w:name w:val="425EF3D3B94D453EB8F629661A971484"/>
  </w:style>
  <w:style w:type="paragraph" w:customStyle="1" w:styleId="32527EEBA1D8485BBE6D623E5C14A40E">
    <w:name w:val="32527EEBA1D8485BBE6D623E5C14A40E"/>
  </w:style>
  <w:style w:type="paragraph" w:customStyle="1" w:styleId="726B6149D0454065A70FEB63F3770CD9">
    <w:name w:val="726B6149D0454065A70FEB63F3770CD9"/>
  </w:style>
  <w:style w:type="paragraph" w:customStyle="1" w:styleId="1A78DFFFCAEB467B91A5C8304CCA186B">
    <w:name w:val="1A78DFFFCAEB467B91A5C8304CCA186B"/>
  </w:style>
  <w:style w:type="paragraph" w:customStyle="1" w:styleId="10F7A3165D2C4D1D92E81079EA6EEDAE">
    <w:name w:val="10F7A3165D2C4D1D92E81079EA6EEDAE"/>
  </w:style>
  <w:style w:type="paragraph" w:customStyle="1" w:styleId="D9FD225141A64CECADFD2E1BA282A463">
    <w:name w:val="D9FD225141A64CECADFD2E1BA282A463"/>
  </w:style>
  <w:style w:type="paragraph" w:customStyle="1" w:styleId="831632D5DCB8456FA59D74D7953EEA8C">
    <w:name w:val="831632D5DCB8456FA59D74D7953EEA8C"/>
  </w:style>
  <w:style w:type="paragraph" w:customStyle="1" w:styleId="60F8E5142EFC45439AA02C715091CD9B">
    <w:name w:val="60F8E5142EFC45439AA02C715091CD9B"/>
  </w:style>
  <w:style w:type="paragraph" w:customStyle="1" w:styleId="01647A05C830429E8A36FDB1BDEC13F8">
    <w:name w:val="01647A05C830429E8A36FDB1BDEC13F8"/>
  </w:style>
  <w:style w:type="paragraph" w:customStyle="1" w:styleId="8F11EB0F65384C979B9FC4D57BF03EBB">
    <w:name w:val="8F11EB0F65384C979B9FC4D57BF03EBB"/>
  </w:style>
  <w:style w:type="paragraph" w:customStyle="1" w:styleId="579C3CBEBD164E53A0B5960D1176B704">
    <w:name w:val="579C3CBEBD164E53A0B5960D1176B704"/>
  </w:style>
  <w:style w:type="paragraph" w:customStyle="1" w:styleId="497A519D415A4E8095468240794AD87D">
    <w:name w:val="497A519D415A4E8095468240794AD87D"/>
  </w:style>
  <w:style w:type="paragraph" w:customStyle="1" w:styleId="11FD1DE261D0484FB4F7BA43DD8946F2">
    <w:name w:val="11FD1DE261D0484FB4F7BA43DD8946F2"/>
  </w:style>
  <w:style w:type="paragraph" w:customStyle="1" w:styleId="9A35152D395240E6952BC912E7FF355C">
    <w:name w:val="9A35152D395240E6952BC912E7FF355C"/>
  </w:style>
  <w:style w:type="paragraph" w:customStyle="1" w:styleId="D25327134BC64ABC96C2333E145D6A15">
    <w:name w:val="D25327134BC64ABC96C2333E145D6A15"/>
  </w:style>
  <w:style w:type="paragraph" w:customStyle="1" w:styleId="1D037A0E1D504A63AFCE1793BCD54F10">
    <w:name w:val="1D037A0E1D504A63AFCE1793BCD54F10"/>
  </w:style>
  <w:style w:type="paragraph" w:customStyle="1" w:styleId="B1F0760619604B389E13377B84B6AD9F">
    <w:name w:val="B1F0760619604B389E13377B84B6AD9F"/>
  </w:style>
  <w:style w:type="paragraph" w:customStyle="1" w:styleId="3121C667FE8C4583B8AB7D708D7D1F8F">
    <w:name w:val="3121C667FE8C4583B8AB7D708D7D1F8F"/>
  </w:style>
  <w:style w:type="paragraph" w:customStyle="1" w:styleId="DEE28699D01E468CB47C13F136594199">
    <w:name w:val="DEE28699D01E468CB47C13F136594199"/>
  </w:style>
  <w:style w:type="paragraph" w:customStyle="1" w:styleId="2AC2D8FFD70A407BB6E4A93B55D6778C">
    <w:name w:val="2AC2D8FFD70A407BB6E4A93B55D6778C"/>
  </w:style>
  <w:style w:type="paragraph" w:customStyle="1" w:styleId="1929975282BA45C6B6FDCF0A95917B62">
    <w:name w:val="1929975282BA45C6B6FDCF0A95917B62"/>
  </w:style>
  <w:style w:type="paragraph" w:customStyle="1" w:styleId="1D246C15D44E4B6185EABD4507525F85">
    <w:name w:val="1D246C15D44E4B6185EABD4507525F85"/>
  </w:style>
  <w:style w:type="paragraph" w:customStyle="1" w:styleId="75D21FC71A7149E1993C234364BA4727">
    <w:name w:val="75D21FC71A7149E1993C234364BA4727"/>
  </w:style>
  <w:style w:type="paragraph" w:customStyle="1" w:styleId="EE7385C198C54EB08FB29D8D7EEC0941">
    <w:name w:val="EE7385C198C54EB08FB29D8D7EEC0941"/>
  </w:style>
  <w:style w:type="paragraph" w:customStyle="1" w:styleId="32E82E042DFC41B38017E8FBA7B0906B">
    <w:name w:val="32E82E042DFC41B38017E8FBA7B0906B"/>
  </w:style>
  <w:style w:type="paragraph" w:customStyle="1" w:styleId="297751CF8DE5414389ED908D648B35ED">
    <w:name w:val="297751CF8DE5414389ED908D648B35ED"/>
  </w:style>
  <w:style w:type="paragraph" w:customStyle="1" w:styleId="0C06EA7D3A28416E8CC91400D450F464">
    <w:name w:val="0C06EA7D3A28416E8CC91400D450F464"/>
    <w:rsid w:val="0088568F"/>
  </w:style>
  <w:style w:type="paragraph" w:customStyle="1" w:styleId="9F1CA19AE15B414C9D6DDAD24FE4FF0A">
    <w:name w:val="9F1CA19AE15B414C9D6DDAD24FE4FF0A"/>
    <w:rsid w:val="0088568F"/>
  </w:style>
  <w:style w:type="paragraph" w:customStyle="1" w:styleId="0806EF54FCE14A75AA9548D99A932200">
    <w:name w:val="0806EF54FCE14A75AA9548D99A932200"/>
    <w:rsid w:val="0088568F"/>
  </w:style>
  <w:style w:type="paragraph" w:customStyle="1" w:styleId="E0D2904AC84B413C8318972D249146F0">
    <w:name w:val="E0D2904AC84B413C8318972D249146F0"/>
    <w:rsid w:val="0088568F"/>
  </w:style>
  <w:style w:type="paragraph" w:customStyle="1" w:styleId="B0FBB5F7D4094AC9B345555804841577">
    <w:name w:val="B0FBB5F7D4094AC9B345555804841577"/>
    <w:rsid w:val="0088568F"/>
  </w:style>
  <w:style w:type="paragraph" w:customStyle="1" w:styleId="8FF5CD7690254892BE84F6223A81F103">
    <w:name w:val="8FF5CD7690254892BE84F6223A81F103"/>
    <w:rsid w:val="0088568F"/>
  </w:style>
  <w:style w:type="paragraph" w:customStyle="1" w:styleId="977B6D535C684AE49B024BCED2811DAB">
    <w:name w:val="977B6D535C684AE49B024BCED2811DAB"/>
    <w:rsid w:val="0088568F"/>
  </w:style>
  <w:style w:type="paragraph" w:customStyle="1" w:styleId="07CA10B4E172418BB845A46E5E3BA441">
    <w:name w:val="07CA10B4E172418BB845A46E5E3BA441"/>
    <w:rsid w:val="0088568F"/>
  </w:style>
  <w:style w:type="paragraph" w:customStyle="1" w:styleId="A966532C40804747BA25340B99CE50C6">
    <w:name w:val="A966532C40804747BA25340B99CE50C6"/>
    <w:rsid w:val="0088568F"/>
  </w:style>
  <w:style w:type="paragraph" w:customStyle="1" w:styleId="A105D63C76094236AC6343F47428D237">
    <w:name w:val="A105D63C76094236AC6343F47428D237"/>
    <w:rsid w:val="0088568F"/>
  </w:style>
  <w:style w:type="paragraph" w:customStyle="1" w:styleId="037B7F2BE2D04BE29E1F9A897BA0E808">
    <w:name w:val="037B7F2BE2D04BE29E1F9A897BA0E808"/>
    <w:rsid w:val="0088568F"/>
  </w:style>
  <w:style w:type="paragraph" w:customStyle="1" w:styleId="4A3430AA1F7541108BEACDFEC76503F0">
    <w:name w:val="4A3430AA1F7541108BEACDFEC76503F0"/>
    <w:rsid w:val="0088568F"/>
  </w:style>
  <w:style w:type="paragraph" w:customStyle="1" w:styleId="8E2D52887C7D416B8C6186AB5F428376">
    <w:name w:val="8E2D52887C7D416B8C6186AB5F428376"/>
    <w:rsid w:val="0088568F"/>
  </w:style>
  <w:style w:type="paragraph" w:customStyle="1" w:styleId="C0ED510DC1B64290907B6EE10A8C4C23">
    <w:name w:val="C0ED510DC1B64290907B6EE10A8C4C23"/>
    <w:rsid w:val="0088568F"/>
  </w:style>
  <w:style w:type="paragraph" w:customStyle="1" w:styleId="6F81B139A8654B5AB8A0FECA9B7C9003">
    <w:name w:val="6F81B139A8654B5AB8A0FECA9B7C9003"/>
    <w:rsid w:val="0088568F"/>
  </w:style>
  <w:style w:type="paragraph" w:customStyle="1" w:styleId="E836D6ABDE394142A429161CD647E9F3">
    <w:name w:val="E836D6ABDE394142A429161CD647E9F3"/>
    <w:rsid w:val="0088568F"/>
  </w:style>
  <w:style w:type="paragraph" w:customStyle="1" w:styleId="E7E099B32CC34F9091E4271C0BDB18FE">
    <w:name w:val="E7E099B32CC34F9091E4271C0BDB18FE"/>
    <w:rsid w:val="0088568F"/>
  </w:style>
  <w:style w:type="paragraph" w:customStyle="1" w:styleId="8602C363880C486F9CA001D29D5455EB">
    <w:name w:val="8602C363880C486F9CA001D29D5455EB"/>
    <w:rsid w:val="0088568F"/>
  </w:style>
  <w:style w:type="paragraph" w:customStyle="1" w:styleId="9B5655C0A6684056A5C537E26A3B8EF8">
    <w:name w:val="9B5655C0A6684056A5C537E26A3B8EF8"/>
    <w:rsid w:val="0088568F"/>
  </w:style>
  <w:style w:type="paragraph" w:customStyle="1" w:styleId="1721FBAE249E41DA91625699E5C0D208">
    <w:name w:val="1721FBAE249E41DA91625699E5C0D208"/>
    <w:rsid w:val="0088568F"/>
  </w:style>
  <w:style w:type="paragraph" w:customStyle="1" w:styleId="F4670CEF691641ABBF93C68C09038596">
    <w:name w:val="F4670CEF691641ABBF93C68C09038596"/>
    <w:rsid w:val="0088568F"/>
  </w:style>
  <w:style w:type="paragraph" w:customStyle="1" w:styleId="5CB58199ADD5485F85720D84D2C39EA2">
    <w:name w:val="5CB58199ADD5485F85720D84D2C39EA2"/>
    <w:rsid w:val="0088568F"/>
  </w:style>
  <w:style w:type="paragraph" w:customStyle="1" w:styleId="943D17D09DCA4C3590EAF0C39C01D741">
    <w:name w:val="943D17D09DCA4C3590EAF0C39C01D741"/>
    <w:rsid w:val="0088568F"/>
  </w:style>
  <w:style w:type="paragraph" w:customStyle="1" w:styleId="398DF154C79B42A38D3EC47B2B7C5170">
    <w:name w:val="398DF154C79B42A38D3EC47B2B7C5170"/>
    <w:rsid w:val="0088568F"/>
  </w:style>
  <w:style w:type="paragraph" w:customStyle="1" w:styleId="CCB508C5041A4D9BB4FF0FBE930A31CF">
    <w:name w:val="CCB508C5041A4D9BB4FF0FBE930A31CF"/>
    <w:rsid w:val="0088568F"/>
  </w:style>
  <w:style w:type="paragraph" w:customStyle="1" w:styleId="EC9472052C0A464CBA5783CE5CCE31E7">
    <w:name w:val="EC9472052C0A464CBA5783CE5CCE31E7"/>
    <w:rsid w:val="0088568F"/>
  </w:style>
  <w:style w:type="paragraph" w:customStyle="1" w:styleId="120EB08A8C844053B9FA518532AD8355">
    <w:name w:val="120EB08A8C844053B9FA518532AD8355"/>
    <w:rsid w:val="0088568F"/>
  </w:style>
  <w:style w:type="paragraph" w:customStyle="1" w:styleId="F2646DFA8A5441DAAA048D4156C81276">
    <w:name w:val="F2646DFA8A5441DAAA048D4156C81276"/>
    <w:rsid w:val="0088568F"/>
  </w:style>
  <w:style w:type="paragraph" w:customStyle="1" w:styleId="5EAF5AE029114BF8A76984FCBEBB95F0">
    <w:name w:val="5EAF5AE029114BF8A76984FCBEBB95F0"/>
    <w:rsid w:val="0088568F"/>
  </w:style>
  <w:style w:type="paragraph" w:customStyle="1" w:styleId="4B14F1203BB341FEA92C7352D11BC571">
    <w:name w:val="4B14F1203BB341FEA92C7352D11BC571"/>
    <w:rsid w:val="0088568F"/>
  </w:style>
  <w:style w:type="paragraph" w:customStyle="1" w:styleId="C3D62FB73BE744238D448009566F3572">
    <w:name w:val="C3D62FB73BE744238D448009566F3572"/>
    <w:rsid w:val="0088568F"/>
  </w:style>
  <w:style w:type="paragraph" w:customStyle="1" w:styleId="BE2ADC5D897F4A52A2ED7FDE91F2B591">
    <w:name w:val="BE2ADC5D897F4A52A2ED7FDE91F2B591"/>
    <w:rsid w:val="0088568F"/>
  </w:style>
  <w:style w:type="paragraph" w:customStyle="1" w:styleId="2C30A9B9669542BFACA93ECBDF1E907B">
    <w:name w:val="2C30A9B9669542BFACA93ECBDF1E907B"/>
    <w:rsid w:val="0088568F"/>
  </w:style>
  <w:style w:type="paragraph" w:customStyle="1" w:styleId="48BE388B17714E64AC10CD3D1724643C">
    <w:name w:val="48BE388B17714E64AC10CD3D1724643C"/>
    <w:rsid w:val="0088568F"/>
  </w:style>
  <w:style w:type="paragraph" w:customStyle="1" w:styleId="97F59F333B8A4618B9DD84995A95FFDF">
    <w:name w:val="97F59F333B8A4618B9DD84995A95FFDF"/>
    <w:rsid w:val="0088568F"/>
  </w:style>
  <w:style w:type="paragraph" w:customStyle="1" w:styleId="3E5FE5A6650147C2B2F8368FD3FF6A96">
    <w:name w:val="3E5FE5A6650147C2B2F8368FD3FF6A96"/>
    <w:rsid w:val="0088568F"/>
  </w:style>
  <w:style w:type="paragraph" w:customStyle="1" w:styleId="DEE308813DAD4ADF8EE716249B720C86">
    <w:name w:val="DEE308813DAD4ADF8EE716249B720C86"/>
    <w:rsid w:val="0088568F"/>
  </w:style>
  <w:style w:type="paragraph" w:customStyle="1" w:styleId="7DDCE7A299B24D18863526C7E82BF9B0">
    <w:name w:val="7DDCE7A299B24D18863526C7E82BF9B0"/>
    <w:rsid w:val="0088568F"/>
  </w:style>
  <w:style w:type="paragraph" w:customStyle="1" w:styleId="CC11D79FD5464506AD0FFCF450218386">
    <w:name w:val="CC11D79FD5464506AD0FFCF450218386"/>
    <w:rsid w:val="0088568F"/>
  </w:style>
  <w:style w:type="paragraph" w:customStyle="1" w:styleId="922ADA5EA5934EE6A7A7006098BCC632">
    <w:name w:val="922ADA5EA5934EE6A7A7006098BCC632"/>
    <w:rsid w:val="0088568F"/>
  </w:style>
  <w:style w:type="paragraph" w:customStyle="1" w:styleId="04623235546D463CA7D2F7B0DE150D9C">
    <w:name w:val="04623235546D463CA7D2F7B0DE150D9C"/>
    <w:rsid w:val="0088568F"/>
  </w:style>
  <w:style w:type="paragraph" w:customStyle="1" w:styleId="09421959E9344A389F11C8CE99E21A42">
    <w:name w:val="09421959E9344A389F11C8CE99E21A42"/>
    <w:rsid w:val="0088568F"/>
  </w:style>
  <w:style w:type="paragraph" w:customStyle="1" w:styleId="9C03DFF4499D41598BE3584DC35AFFA0">
    <w:name w:val="9C03DFF4499D41598BE3584DC35AFFA0"/>
    <w:rsid w:val="0088568F"/>
  </w:style>
  <w:style w:type="paragraph" w:customStyle="1" w:styleId="DA631DDBDBED4202ACF38014B421E458">
    <w:name w:val="DA631DDBDBED4202ACF38014B421E458"/>
    <w:rsid w:val="0088568F"/>
  </w:style>
  <w:style w:type="paragraph" w:customStyle="1" w:styleId="CB6CF56D3D11453F9FD10E1C2AA79AA0">
    <w:name w:val="CB6CF56D3D11453F9FD10E1C2AA79AA0"/>
    <w:rsid w:val="0088568F"/>
  </w:style>
  <w:style w:type="paragraph" w:customStyle="1" w:styleId="89F4FBEFBC8D42DD8B23724439E6252D">
    <w:name w:val="89F4FBEFBC8D42DD8B23724439E6252D"/>
    <w:rsid w:val="0088568F"/>
  </w:style>
  <w:style w:type="paragraph" w:customStyle="1" w:styleId="88A6A6B2A44740D48EB03A75A7EB1D43">
    <w:name w:val="88A6A6B2A44740D48EB03A75A7EB1D43"/>
    <w:rsid w:val="0088568F"/>
  </w:style>
  <w:style w:type="paragraph" w:customStyle="1" w:styleId="342E5812872C4A12A3356971C95E416F">
    <w:name w:val="342E5812872C4A12A3356971C95E416F"/>
    <w:rsid w:val="0088568F"/>
  </w:style>
  <w:style w:type="paragraph" w:customStyle="1" w:styleId="146BBAA6846741CA80C3ED9456F676CC">
    <w:name w:val="146BBAA6846741CA80C3ED9456F676CC"/>
    <w:rsid w:val="0088568F"/>
  </w:style>
  <w:style w:type="paragraph" w:customStyle="1" w:styleId="7E8F5E73451842A687601A3DB996891A">
    <w:name w:val="7E8F5E73451842A687601A3DB996891A"/>
    <w:rsid w:val="0088568F"/>
  </w:style>
  <w:style w:type="paragraph" w:customStyle="1" w:styleId="E42F430C07244F708B8FBED14B813CA7">
    <w:name w:val="E42F430C07244F708B8FBED14B813CA7"/>
    <w:rsid w:val="0088568F"/>
  </w:style>
  <w:style w:type="paragraph" w:customStyle="1" w:styleId="44737EC1EEB14D94813856401E70329E">
    <w:name w:val="44737EC1EEB14D94813856401E70329E"/>
    <w:rsid w:val="0088568F"/>
  </w:style>
  <w:style w:type="paragraph" w:customStyle="1" w:styleId="1277FA6B21C143E5AFF8EEB8503B735F">
    <w:name w:val="1277FA6B21C143E5AFF8EEB8503B735F"/>
    <w:rsid w:val="0088568F"/>
  </w:style>
  <w:style w:type="paragraph" w:customStyle="1" w:styleId="B5A28F463CFB44CA99C784F4015C1430">
    <w:name w:val="B5A28F463CFB44CA99C784F4015C1430"/>
    <w:rsid w:val="0088568F"/>
  </w:style>
  <w:style w:type="paragraph" w:customStyle="1" w:styleId="95CA58351B3B4D6A9A24ABF6F1727361">
    <w:name w:val="95CA58351B3B4D6A9A24ABF6F1727361"/>
    <w:rsid w:val="0088568F"/>
  </w:style>
  <w:style w:type="paragraph" w:customStyle="1" w:styleId="B04460A8E0854B69BE678CF4DCF3313E">
    <w:name w:val="B04460A8E0854B69BE678CF4DCF3313E"/>
    <w:rsid w:val="0088568F"/>
  </w:style>
  <w:style w:type="paragraph" w:customStyle="1" w:styleId="1A216F7FA0254BC08DDDFCA133D32E1D">
    <w:name w:val="1A216F7FA0254BC08DDDFCA133D32E1D"/>
    <w:rsid w:val="0088568F"/>
  </w:style>
  <w:style w:type="paragraph" w:customStyle="1" w:styleId="CAF0BA5031CA4CF2A40F86BB15455815">
    <w:name w:val="CAF0BA5031CA4CF2A40F86BB15455815"/>
    <w:rsid w:val="0088568F"/>
  </w:style>
  <w:style w:type="paragraph" w:customStyle="1" w:styleId="B0E79F07128C4AAF8BD5A83C046012BC">
    <w:name w:val="B0E79F07128C4AAF8BD5A83C046012BC"/>
    <w:rsid w:val="0088568F"/>
  </w:style>
  <w:style w:type="paragraph" w:customStyle="1" w:styleId="063306CF68564C2F957F040170F61598">
    <w:name w:val="063306CF68564C2F957F040170F61598"/>
    <w:rsid w:val="0088568F"/>
  </w:style>
  <w:style w:type="paragraph" w:customStyle="1" w:styleId="2CA2BAE6BC2C42D2909611F5A451932F">
    <w:name w:val="2CA2BAE6BC2C42D2909611F5A451932F"/>
    <w:rsid w:val="0088568F"/>
  </w:style>
  <w:style w:type="paragraph" w:customStyle="1" w:styleId="2B03664E93814C479552E65DBEA6F5D0">
    <w:name w:val="2B03664E93814C479552E65DBEA6F5D0"/>
    <w:rsid w:val="0088568F"/>
  </w:style>
  <w:style w:type="paragraph" w:customStyle="1" w:styleId="34144DC6141B431188A3629FCB226271">
    <w:name w:val="34144DC6141B431188A3629FCB226271"/>
    <w:rsid w:val="0088568F"/>
  </w:style>
  <w:style w:type="paragraph" w:customStyle="1" w:styleId="23147FC70DE144579CE1128BFD833820">
    <w:name w:val="23147FC70DE144579CE1128BFD833820"/>
    <w:rsid w:val="0088568F"/>
  </w:style>
  <w:style w:type="paragraph" w:customStyle="1" w:styleId="BF19EDBD5D504BE3A3AC28B40B623C5C">
    <w:name w:val="BF19EDBD5D504BE3A3AC28B40B623C5C"/>
    <w:rsid w:val="0088568F"/>
  </w:style>
  <w:style w:type="paragraph" w:customStyle="1" w:styleId="B851E4F1A02246CAAA9EE6CCA3BBC19E">
    <w:name w:val="B851E4F1A02246CAAA9EE6CCA3BBC19E"/>
    <w:rsid w:val="0088568F"/>
  </w:style>
  <w:style w:type="paragraph" w:customStyle="1" w:styleId="4F31CCF97E1F411595E156AC404F9F20">
    <w:name w:val="4F31CCF97E1F411595E156AC404F9F20"/>
    <w:rsid w:val="0088568F"/>
  </w:style>
  <w:style w:type="paragraph" w:customStyle="1" w:styleId="704BCFE61BCB4DC7AB929507F18BC74E">
    <w:name w:val="704BCFE61BCB4DC7AB929507F18BC74E"/>
    <w:rsid w:val="0088568F"/>
  </w:style>
  <w:style w:type="paragraph" w:customStyle="1" w:styleId="7ACA259425F44A099A32C1319D3A7923">
    <w:name w:val="7ACA259425F44A099A32C1319D3A7923"/>
    <w:rsid w:val="0088568F"/>
  </w:style>
  <w:style w:type="paragraph" w:customStyle="1" w:styleId="C2709098BE7148C480D230C02154AE80">
    <w:name w:val="C2709098BE7148C480D230C02154AE80"/>
    <w:rsid w:val="0088568F"/>
  </w:style>
  <w:style w:type="paragraph" w:customStyle="1" w:styleId="8BDC42B429884A5D8217427E9744FB29">
    <w:name w:val="8BDC42B429884A5D8217427E9744FB29"/>
    <w:rsid w:val="0088568F"/>
  </w:style>
  <w:style w:type="paragraph" w:customStyle="1" w:styleId="FCA7DDFA576E466DA62E595CD779EAAC">
    <w:name w:val="FCA7DDFA576E466DA62E595CD779EAAC"/>
    <w:rsid w:val="0088568F"/>
  </w:style>
  <w:style w:type="paragraph" w:customStyle="1" w:styleId="ECD284966B1D498699B4B93D2399280D">
    <w:name w:val="ECD284966B1D498699B4B93D2399280D"/>
    <w:rsid w:val="0088568F"/>
  </w:style>
  <w:style w:type="paragraph" w:customStyle="1" w:styleId="1280874501E24127BA9AB21E91B9D1E4">
    <w:name w:val="1280874501E24127BA9AB21E91B9D1E4"/>
    <w:rsid w:val="0088568F"/>
  </w:style>
  <w:style w:type="paragraph" w:customStyle="1" w:styleId="20C5FDB0A47B464296BD1798DBD5A3D5">
    <w:name w:val="20C5FDB0A47B464296BD1798DBD5A3D5"/>
    <w:rsid w:val="0088568F"/>
  </w:style>
  <w:style w:type="paragraph" w:customStyle="1" w:styleId="F650E7255049449CAB2B149292073BE0">
    <w:name w:val="F650E7255049449CAB2B149292073BE0"/>
    <w:rsid w:val="0088568F"/>
  </w:style>
  <w:style w:type="paragraph" w:customStyle="1" w:styleId="8EBD9149A92B4011BC2809346C8B1618">
    <w:name w:val="8EBD9149A92B4011BC2809346C8B1618"/>
    <w:rsid w:val="0088568F"/>
  </w:style>
  <w:style w:type="paragraph" w:customStyle="1" w:styleId="C815B30596F744DEA1BDE863AA32EB48">
    <w:name w:val="C815B30596F744DEA1BDE863AA32EB48"/>
    <w:rsid w:val="0088568F"/>
  </w:style>
  <w:style w:type="paragraph" w:customStyle="1" w:styleId="ACD4932D488D4113811CD8841DBD2B55">
    <w:name w:val="ACD4932D488D4113811CD8841DBD2B55"/>
    <w:rsid w:val="0088568F"/>
  </w:style>
  <w:style w:type="paragraph" w:customStyle="1" w:styleId="9566BA7BA4544637A0BF61E6C4385CA2">
    <w:name w:val="9566BA7BA4544637A0BF61E6C4385CA2"/>
    <w:rsid w:val="0088568F"/>
  </w:style>
  <w:style w:type="paragraph" w:customStyle="1" w:styleId="8E98E77C778C4B68836DED710D73ACB5">
    <w:name w:val="8E98E77C778C4B68836DED710D73ACB5"/>
    <w:rsid w:val="0088568F"/>
  </w:style>
  <w:style w:type="paragraph" w:customStyle="1" w:styleId="90734DD507474FE796EA607386C969F5">
    <w:name w:val="90734DD507474FE796EA607386C969F5"/>
    <w:rsid w:val="0088568F"/>
  </w:style>
  <w:style w:type="paragraph" w:customStyle="1" w:styleId="85FD6EF7034A46EB95309DA4FF9BDB7C">
    <w:name w:val="85FD6EF7034A46EB95309DA4FF9BDB7C"/>
    <w:rsid w:val="0088568F"/>
  </w:style>
  <w:style w:type="paragraph" w:customStyle="1" w:styleId="33586C1E11BD471886BD106D5472C24F">
    <w:name w:val="33586C1E11BD471886BD106D5472C24F"/>
    <w:rsid w:val="0088568F"/>
  </w:style>
  <w:style w:type="paragraph" w:customStyle="1" w:styleId="4D8F9486160A45C8A5BA2855E0819EB6">
    <w:name w:val="4D8F9486160A45C8A5BA2855E0819EB6"/>
    <w:rsid w:val="0088568F"/>
  </w:style>
  <w:style w:type="paragraph" w:customStyle="1" w:styleId="13F9F9ACECA149198727EA1F7B6E4482">
    <w:name w:val="13F9F9ACECA149198727EA1F7B6E4482"/>
    <w:rsid w:val="0088568F"/>
  </w:style>
  <w:style w:type="paragraph" w:customStyle="1" w:styleId="15B6F1EC1E5243708FEA0CAEC941A128">
    <w:name w:val="15B6F1EC1E5243708FEA0CAEC941A128"/>
    <w:rsid w:val="0088568F"/>
  </w:style>
  <w:style w:type="paragraph" w:customStyle="1" w:styleId="090A000EB3B14745A248FEF80E6F781B">
    <w:name w:val="090A000EB3B14745A248FEF80E6F781B"/>
    <w:rsid w:val="0088568F"/>
  </w:style>
  <w:style w:type="paragraph" w:customStyle="1" w:styleId="6A9EC0206F0A4A8B88CFE80EF7D9591A">
    <w:name w:val="6A9EC0206F0A4A8B88CFE80EF7D9591A"/>
    <w:rsid w:val="0088568F"/>
  </w:style>
  <w:style w:type="paragraph" w:customStyle="1" w:styleId="5048A3579FED4437BFE2C156C2FCD671">
    <w:name w:val="5048A3579FED4437BFE2C156C2FCD671"/>
    <w:rsid w:val="0088568F"/>
  </w:style>
  <w:style w:type="paragraph" w:customStyle="1" w:styleId="AFB6F5A47B2648C4B200D2523F025B13">
    <w:name w:val="AFB6F5A47B2648C4B200D2523F025B13"/>
    <w:rsid w:val="0088568F"/>
  </w:style>
  <w:style w:type="paragraph" w:customStyle="1" w:styleId="9DE1A98A34374923B0D29E2A7299B11F">
    <w:name w:val="9DE1A98A34374923B0D29E2A7299B11F"/>
    <w:rsid w:val="0088568F"/>
  </w:style>
  <w:style w:type="paragraph" w:customStyle="1" w:styleId="5080345AC286441E8F1BEAA9A6D7B1CC">
    <w:name w:val="5080345AC286441E8F1BEAA9A6D7B1CC"/>
    <w:rsid w:val="0088568F"/>
  </w:style>
  <w:style w:type="paragraph" w:customStyle="1" w:styleId="930761CDA8D9480EA1E31EBFDA1D9183">
    <w:name w:val="930761CDA8D9480EA1E31EBFDA1D9183"/>
    <w:rsid w:val="0088568F"/>
  </w:style>
  <w:style w:type="paragraph" w:customStyle="1" w:styleId="AEC824038F70417D8CABB60A7CD343EA">
    <w:name w:val="AEC824038F70417D8CABB60A7CD343EA"/>
    <w:rsid w:val="0088568F"/>
  </w:style>
  <w:style w:type="paragraph" w:customStyle="1" w:styleId="7C547FC27A8F4B09B326B06AE079E90C">
    <w:name w:val="7C547FC27A8F4B09B326B06AE079E90C"/>
    <w:rsid w:val="0088568F"/>
  </w:style>
  <w:style w:type="paragraph" w:customStyle="1" w:styleId="E67310246A784BDA89E9BDF1FB5E8580">
    <w:name w:val="E67310246A784BDA89E9BDF1FB5E8580"/>
    <w:rsid w:val="0088568F"/>
  </w:style>
  <w:style w:type="paragraph" w:customStyle="1" w:styleId="32BE59C4140A491D93243A6275F54CB4">
    <w:name w:val="32BE59C4140A491D93243A6275F54CB4"/>
    <w:rsid w:val="0088568F"/>
  </w:style>
  <w:style w:type="paragraph" w:customStyle="1" w:styleId="953450A60F2C466A98566B25A51535B8">
    <w:name w:val="953450A60F2C466A98566B25A51535B8"/>
    <w:rsid w:val="0088568F"/>
  </w:style>
  <w:style w:type="paragraph" w:customStyle="1" w:styleId="741E3EDFF3A548C5A13E546072612D66">
    <w:name w:val="741E3EDFF3A548C5A13E546072612D66"/>
    <w:rsid w:val="0088568F"/>
  </w:style>
  <w:style w:type="paragraph" w:customStyle="1" w:styleId="BB7D57C5ACD0488BB5E1DAC1C0BE3A45">
    <w:name w:val="BB7D57C5ACD0488BB5E1DAC1C0BE3A45"/>
    <w:rsid w:val="0088568F"/>
  </w:style>
  <w:style w:type="paragraph" w:customStyle="1" w:styleId="F1DBD87C55074524AC33A4EE8C7EA704">
    <w:name w:val="F1DBD87C55074524AC33A4EE8C7EA704"/>
    <w:rsid w:val="0088568F"/>
  </w:style>
  <w:style w:type="paragraph" w:customStyle="1" w:styleId="6EFEA14BC61A41209ECC089F128D3733">
    <w:name w:val="6EFEA14BC61A41209ECC089F128D3733"/>
    <w:rsid w:val="0088568F"/>
  </w:style>
  <w:style w:type="paragraph" w:customStyle="1" w:styleId="1ABEF1769C394ABFAF23E40433D22CD5">
    <w:name w:val="1ABEF1769C394ABFAF23E40433D22CD5"/>
    <w:rsid w:val="0088568F"/>
  </w:style>
  <w:style w:type="paragraph" w:customStyle="1" w:styleId="5283314D748A4F4AA1DB3871B833953C">
    <w:name w:val="5283314D748A4F4AA1DB3871B833953C"/>
    <w:rsid w:val="0088568F"/>
  </w:style>
  <w:style w:type="paragraph" w:customStyle="1" w:styleId="925AD448FAD74112A47D80071ECF0BAE">
    <w:name w:val="925AD448FAD74112A47D80071ECF0BAE"/>
    <w:rsid w:val="0088568F"/>
  </w:style>
  <w:style w:type="paragraph" w:customStyle="1" w:styleId="65E5A0C41D2A4858B5A4075167546A73">
    <w:name w:val="65E5A0C41D2A4858B5A4075167546A73"/>
    <w:rsid w:val="0088568F"/>
  </w:style>
  <w:style w:type="paragraph" w:customStyle="1" w:styleId="D1BC6D36298E432185FDF14111713842">
    <w:name w:val="D1BC6D36298E432185FDF14111713842"/>
    <w:rsid w:val="0088568F"/>
  </w:style>
  <w:style w:type="paragraph" w:customStyle="1" w:styleId="F8B758D355284E1C9347114C2CA66AA3">
    <w:name w:val="F8B758D355284E1C9347114C2CA66AA3"/>
    <w:rsid w:val="0088568F"/>
  </w:style>
  <w:style w:type="paragraph" w:customStyle="1" w:styleId="9D3C9E5B91C94F9ABDAAAD1C7CCE02B9">
    <w:name w:val="9D3C9E5B91C94F9ABDAAAD1C7CCE02B9"/>
    <w:rsid w:val="0088568F"/>
  </w:style>
  <w:style w:type="paragraph" w:customStyle="1" w:styleId="6B391AFF6019493489235322ED2AE7A6">
    <w:name w:val="6B391AFF6019493489235322ED2AE7A6"/>
    <w:rsid w:val="0088568F"/>
  </w:style>
  <w:style w:type="paragraph" w:customStyle="1" w:styleId="642040270715437A9B003C90431D30E4">
    <w:name w:val="642040270715437A9B003C90431D30E4"/>
    <w:rsid w:val="0088568F"/>
  </w:style>
  <w:style w:type="paragraph" w:customStyle="1" w:styleId="9C8D2C7D3FA24620BBBCE3DE7557A950">
    <w:name w:val="9C8D2C7D3FA24620BBBCE3DE7557A950"/>
    <w:rsid w:val="0088568F"/>
  </w:style>
  <w:style w:type="paragraph" w:customStyle="1" w:styleId="8662F9BC08D6433EAEF752D0426E3678">
    <w:name w:val="8662F9BC08D6433EAEF752D0426E3678"/>
    <w:rsid w:val="0088568F"/>
  </w:style>
  <w:style w:type="paragraph" w:customStyle="1" w:styleId="7DE75C3C34A34F4A9C8F2DCEB9833F51">
    <w:name w:val="7DE75C3C34A34F4A9C8F2DCEB9833F51"/>
    <w:rsid w:val="0088568F"/>
  </w:style>
  <w:style w:type="paragraph" w:customStyle="1" w:styleId="03369DDE41FC4B0BA1999BA65A8D0E7B">
    <w:name w:val="03369DDE41FC4B0BA1999BA65A8D0E7B"/>
    <w:rsid w:val="0088568F"/>
  </w:style>
  <w:style w:type="paragraph" w:customStyle="1" w:styleId="4F0794A48EA0492B8BCCB5B81CD9CFB2">
    <w:name w:val="4F0794A48EA0492B8BCCB5B81CD9CFB2"/>
    <w:rsid w:val="0088568F"/>
  </w:style>
  <w:style w:type="paragraph" w:customStyle="1" w:styleId="F71E9D713D084193B668745B8848289D">
    <w:name w:val="F71E9D713D084193B668745B8848289D"/>
    <w:rsid w:val="0088568F"/>
  </w:style>
  <w:style w:type="paragraph" w:customStyle="1" w:styleId="5AB0C4A32F0D47EFBCE5D9D35C13F528">
    <w:name w:val="5AB0C4A32F0D47EFBCE5D9D35C13F528"/>
    <w:rsid w:val="0088568F"/>
  </w:style>
  <w:style w:type="paragraph" w:customStyle="1" w:styleId="3C797F06DFC24594B70A4C6B937C3540">
    <w:name w:val="3C797F06DFC24594B70A4C6B937C3540"/>
    <w:rsid w:val="0088568F"/>
  </w:style>
  <w:style w:type="paragraph" w:customStyle="1" w:styleId="ACC93F293FF4413F92FC221BE59EF07B">
    <w:name w:val="ACC93F293FF4413F92FC221BE59EF07B"/>
    <w:rsid w:val="0088568F"/>
  </w:style>
  <w:style w:type="paragraph" w:customStyle="1" w:styleId="01394456A4864D7480FA5035DE3398C0">
    <w:name w:val="01394456A4864D7480FA5035DE3398C0"/>
    <w:rsid w:val="0088568F"/>
  </w:style>
  <w:style w:type="paragraph" w:customStyle="1" w:styleId="7D25703959B94C08B351D312A5517438">
    <w:name w:val="7D25703959B94C08B351D312A5517438"/>
    <w:rsid w:val="0088568F"/>
  </w:style>
  <w:style w:type="paragraph" w:customStyle="1" w:styleId="1FC1500C6177420ABE52647DD91E8ED7">
    <w:name w:val="1FC1500C6177420ABE52647DD91E8ED7"/>
    <w:rsid w:val="0088568F"/>
  </w:style>
  <w:style w:type="paragraph" w:customStyle="1" w:styleId="23788790B2024F40AE87C73B2BB9972D">
    <w:name w:val="23788790B2024F40AE87C73B2BB9972D"/>
    <w:rsid w:val="0088568F"/>
  </w:style>
  <w:style w:type="paragraph" w:customStyle="1" w:styleId="B2E54D07B20747C8A0F021196CD3C880">
    <w:name w:val="B2E54D07B20747C8A0F021196CD3C880"/>
    <w:rsid w:val="0088568F"/>
  </w:style>
  <w:style w:type="paragraph" w:customStyle="1" w:styleId="3B0ADA7CD24248C295DE97DBFE687E29">
    <w:name w:val="3B0ADA7CD24248C295DE97DBFE687E29"/>
    <w:rsid w:val="0088568F"/>
  </w:style>
  <w:style w:type="paragraph" w:customStyle="1" w:styleId="7C931FCE3EBF49CBBCA3467CFAFF5FCF">
    <w:name w:val="7C931FCE3EBF49CBBCA3467CFAFF5FCF"/>
    <w:rsid w:val="0088568F"/>
  </w:style>
  <w:style w:type="paragraph" w:customStyle="1" w:styleId="E2364632D68D4A01AC198640551886BE">
    <w:name w:val="E2364632D68D4A01AC198640551886BE"/>
    <w:rsid w:val="0088568F"/>
  </w:style>
  <w:style w:type="paragraph" w:customStyle="1" w:styleId="017540DB690A4C1B9B7F3949E03E584A">
    <w:name w:val="017540DB690A4C1B9B7F3949E03E584A"/>
    <w:rsid w:val="0088568F"/>
  </w:style>
  <w:style w:type="paragraph" w:customStyle="1" w:styleId="199D24F0CBAC4A05ABDB0D428D35F6F3">
    <w:name w:val="199D24F0CBAC4A05ABDB0D428D35F6F3"/>
    <w:rsid w:val="0088568F"/>
  </w:style>
  <w:style w:type="paragraph" w:customStyle="1" w:styleId="67CCB4E903D240E9BD3BF4FF7B7787C9">
    <w:name w:val="67CCB4E903D240E9BD3BF4FF7B7787C9"/>
    <w:rsid w:val="0088568F"/>
  </w:style>
  <w:style w:type="paragraph" w:customStyle="1" w:styleId="9F2D14C8A5304113966577CE981919A6">
    <w:name w:val="9F2D14C8A5304113966577CE981919A6"/>
    <w:rsid w:val="0088568F"/>
  </w:style>
  <w:style w:type="paragraph" w:customStyle="1" w:styleId="80C68624E93447179DDFF6CBB4D1A634">
    <w:name w:val="80C68624E93447179DDFF6CBB4D1A634"/>
    <w:rsid w:val="0088568F"/>
  </w:style>
  <w:style w:type="paragraph" w:customStyle="1" w:styleId="3C57B219382647CC85D0E2BFD4CFA07D">
    <w:name w:val="3C57B219382647CC85D0E2BFD4CFA07D"/>
    <w:rsid w:val="0088568F"/>
  </w:style>
  <w:style w:type="paragraph" w:customStyle="1" w:styleId="94DFFB7DB0EB47C28F69A531E0E9B2BA">
    <w:name w:val="94DFFB7DB0EB47C28F69A531E0E9B2BA"/>
    <w:rsid w:val="0088568F"/>
  </w:style>
  <w:style w:type="paragraph" w:customStyle="1" w:styleId="6490BA530A5F423EADE7F0996FDB194A">
    <w:name w:val="6490BA530A5F423EADE7F0996FDB194A"/>
    <w:rsid w:val="0088568F"/>
  </w:style>
  <w:style w:type="paragraph" w:customStyle="1" w:styleId="9E6B0835572A4110AD5A806491E2645C">
    <w:name w:val="9E6B0835572A4110AD5A806491E2645C"/>
    <w:rsid w:val="0088568F"/>
  </w:style>
  <w:style w:type="paragraph" w:customStyle="1" w:styleId="2B38157B82AF4EF2AE0D391CA2AAFB54">
    <w:name w:val="2B38157B82AF4EF2AE0D391CA2AAFB54"/>
    <w:rsid w:val="0088568F"/>
  </w:style>
  <w:style w:type="paragraph" w:customStyle="1" w:styleId="F65AB6D831854B5FB5A96348C66DBCA8">
    <w:name w:val="F65AB6D831854B5FB5A96348C66DBCA8"/>
    <w:rsid w:val="0088568F"/>
  </w:style>
  <w:style w:type="paragraph" w:customStyle="1" w:styleId="AD46BCA9F8AD458B8E975A7716F7305B">
    <w:name w:val="AD46BCA9F8AD458B8E975A7716F7305B"/>
    <w:rsid w:val="0088568F"/>
  </w:style>
  <w:style w:type="paragraph" w:customStyle="1" w:styleId="8847EBD7438B4DF2AA3A1A4E2066C7D4">
    <w:name w:val="8847EBD7438B4DF2AA3A1A4E2066C7D4"/>
    <w:rsid w:val="0088568F"/>
  </w:style>
  <w:style w:type="paragraph" w:customStyle="1" w:styleId="1F9D50C3F8714FAE996996D655D2DB29">
    <w:name w:val="1F9D50C3F8714FAE996996D655D2DB29"/>
    <w:rsid w:val="0088568F"/>
  </w:style>
  <w:style w:type="paragraph" w:customStyle="1" w:styleId="E10D4E8ADDD24BE3B9D16084DE6CD8E4">
    <w:name w:val="E10D4E8ADDD24BE3B9D16084DE6CD8E4"/>
    <w:rsid w:val="0088568F"/>
  </w:style>
  <w:style w:type="paragraph" w:customStyle="1" w:styleId="F0F097E51ACD4DB493C140090C06663C">
    <w:name w:val="F0F097E51ACD4DB493C140090C06663C"/>
    <w:rsid w:val="0088568F"/>
  </w:style>
  <w:style w:type="paragraph" w:customStyle="1" w:styleId="D5DFB089127940D3BE14CC46E81D437A">
    <w:name w:val="D5DFB089127940D3BE14CC46E81D437A"/>
    <w:rsid w:val="0088568F"/>
  </w:style>
  <w:style w:type="paragraph" w:customStyle="1" w:styleId="26CEFA69FD244A2B830EDBF2DB9BB094">
    <w:name w:val="26CEFA69FD244A2B830EDBF2DB9BB094"/>
    <w:rsid w:val="0088568F"/>
  </w:style>
  <w:style w:type="paragraph" w:customStyle="1" w:styleId="09DEFF4C22A84E94BEB4CD082785D5ED">
    <w:name w:val="09DEFF4C22A84E94BEB4CD082785D5ED"/>
    <w:rsid w:val="0088568F"/>
  </w:style>
  <w:style w:type="paragraph" w:customStyle="1" w:styleId="4E33198825F9459591E77E32A54BD03B">
    <w:name w:val="4E33198825F9459591E77E32A54BD03B"/>
    <w:rsid w:val="0088568F"/>
  </w:style>
  <w:style w:type="paragraph" w:customStyle="1" w:styleId="600D57DD76714DCAA32CFB9847336FCD">
    <w:name w:val="600D57DD76714DCAA32CFB9847336FCD"/>
    <w:rsid w:val="0088568F"/>
  </w:style>
  <w:style w:type="paragraph" w:customStyle="1" w:styleId="68E8258EBD604D90A41FED5C6E860408">
    <w:name w:val="68E8258EBD604D90A41FED5C6E860408"/>
    <w:rsid w:val="0088568F"/>
  </w:style>
  <w:style w:type="paragraph" w:customStyle="1" w:styleId="1A14ABBC68B447929C168D01790C0CFC">
    <w:name w:val="1A14ABBC68B447929C168D01790C0CFC"/>
    <w:rsid w:val="0088568F"/>
  </w:style>
  <w:style w:type="paragraph" w:customStyle="1" w:styleId="0D7B5D202FC24ABAAEE6EAA87748B236">
    <w:name w:val="0D7B5D202FC24ABAAEE6EAA87748B236"/>
    <w:rsid w:val="0088568F"/>
  </w:style>
  <w:style w:type="paragraph" w:customStyle="1" w:styleId="2D04D0AE713F4850851FF73E1B107E7D">
    <w:name w:val="2D04D0AE713F4850851FF73E1B107E7D"/>
    <w:rsid w:val="0088568F"/>
  </w:style>
  <w:style w:type="paragraph" w:customStyle="1" w:styleId="11E0F498B92C4663895EADDE6A011F36">
    <w:name w:val="11E0F498B92C4663895EADDE6A011F36"/>
    <w:rsid w:val="0088568F"/>
  </w:style>
  <w:style w:type="paragraph" w:customStyle="1" w:styleId="E270EAC5AFB0491A829E920AE17CEBBE">
    <w:name w:val="E270EAC5AFB0491A829E920AE17CEBBE"/>
    <w:rsid w:val="0088568F"/>
  </w:style>
  <w:style w:type="paragraph" w:customStyle="1" w:styleId="CFED58D3AD904EAAA9C0BAEE28850F20">
    <w:name w:val="CFED58D3AD904EAAA9C0BAEE28850F20"/>
    <w:rsid w:val="0088568F"/>
  </w:style>
  <w:style w:type="paragraph" w:customStyle="1" w:styleId="4CA601C591624604A4887A2BBA7D68C7">
    <w:name w:val="4CA601C591624604A4887A2BBA7D68C7"/>
    <w:rsid w:val="0088568F"/>
  </w:style>
  <w:style w:type="paragraph" w:customStyle="1" w:styleId="422C0A17B4AD4744A693578C43C66A33">
    <w:name w:val="422C0A17B4AD4744A693578C43C66A33"/>
    <w:rsid w:val="0088568F"/>
  </w:style>
  <w:style w:type="paragraph" w:customStyle="1" w:styleId="0AAE92C75E2340C4B510284920F3D7F0">
    <w:name w:val="0AAE92C75E2340C4B510284920F3D7F0"/>
    <w:rsid w:val="0088568F"/>
  </w:style>
  <w:style w:type="paragraph" w:customStyle="1" w:styleId="05D9DB1D10544A5198A650DF47330066">
    <w:name w:val="05D9DB1D10544A5198A650DF47330066"/>
    <w:rsid w:val="0088568F"/>
  </w:style>
  <w:style w:type="paragraph" w:customStyle="1" w:styleId="29637EA50AE24027AFB207F07DFAF85E">
    <w:name w:val="29637EA50AE24027AFB207F07DFAF85E"/>
    <w:rsid w:val="0088568F"/>
  </w:style>
  <w:style w:type="paragraph" w:customStyle="1" w:styleId="EFE8BDF8BE40452E938C49EA4554DBF0">
    <w:name w:val="EFE8BDF8BE40452E938C49EA4554DBF0"/>
    <w:rsid w:val="0088568F"/>
  </w:style>
  <w:style w:type="paragraph" w:customStyle="1" w:styleId="FB2DD615F9224066BD36609C2C316E87">
    <w:name w:val="FB2DD615F9224066BD36609C2C316E87"/>
    <w:rsid w:val="0088568F"/>
  </w:style>
  <w:style w:type="paragraph" w:customStyle="1" w:styleId="43D19251739340CD98C860141CBC5312">
    <w:name w:val="43D19251739340CD98C860141CBC5312"/>
    <w:rsid w:val="0088568F"/>
  </w:style>
  <w:style w:type="paragraph" w:customStyle="1" w:styleId="4EFC097658D4498998307B24B648556C">
    <w:name w:val="4EFC097658D4498998307B24B648556C"/>
    <w:rsid w:val="0088568F"/>
  </w:style>
  <w:style w:type="paragraph" w:customStyle="1" w:styleId="9DCCE6EB1B58451481ABB06D90231B3E">
    <w:name w:val="9DCCE6EB1B58451481ABB06D90231B3E"/>
    <w:rsid w:val="0088568F"/>
  </w:style>
  <w:style w:type="paragraph" w:customStyle="1" w:styleId="EC060F18414E4597892344F42752F978">
    <w:name w:val="EC060F18414E4597892344F42752F978"/>
    <w:rsid w:val="0088568F"/>
  </w:style>
  <w:style w:type="paragraph" w:customStyle="1" w:styleId="9BAE580E1095479EA4912CAC669DE372">
    <w:name w:val="9BAE580E1095479EA4912CAC669DE372"/>
    <w:rsid w:val="0088568F"/>
  </w:style>
  <w:style w:type="paragraph" w:customStyle="1" w:styleId="B91691EF839C42469E011A76E59A7F7D1">
    <w:name w:val="B91691EF839C42469E011A76E59A7F7D1"/>
    <w:rsid w:val="0088568F"/>
    <w:rPr>
      <w:lang w:val="es-CL" w:eastAsia="es-CL"/>
    </w:rPr>
  </w:style>
  <w:style w:type="paragraph" w:customStyle="1" w:styleId="21CED3E1D2E44030A57897883CCFE3EF1">
    <w:name w:val="21CED3E1D2E44030A57897883CCFE3EF1"/>
    <w:rsid w:val="0088568F"/>
    <w:rPr>
      <w:lang w:val="es-CL" w:eastAsia="es-CL"/>
    </w:rPr>
  </w:style>
  <w:style w:type="paragraph" w:customStyle="1" w:styleId="1D25D8959F2B4B8AA99FB044E5B076DA1">
    <w:name w:val="1D25D8959F2B4B8AA99FB044E5B076DA1"/>
    <w:rsid w:val="0088568F"/>
    <w:pPr>
      <w:tabs>
        <w:tab w:val="center" w:pos="4419"/>
        <w:tab w:val="right" w:pos="8838"/>
      </w:tabs>
      <w:spacing w:after="0" w:line="240" w:lineRule="auto"/>
    </w:pPr>
    <w:rPr>
      <w:lang w:val="es-CL" w:eastAsia="es-CL"/>
    </w:rPr>
  </w:style>
  <w:style w:type="paragraph" w:customStyle="1" w:styleId="1EB48BC2289147F49CD075D8F6C2466E1">
    <w:name w:val="1EB48BC2289147F49CD075D8F6C2466E1"/>
    <w:rsid w:val="0088568F"/>
    <w:rPr>
      <w:lang w:val="es-CL" w:eastAsia="es-CL"/>
    </w:rPr>
  </w:style>
  <w:style w:type="paragraph" w:customStyle="1" w:styleId="75EFAE2B039C421C81F71E7742129DE81">
    <w:name w:val="75EFAE2B039C421C81F71E7742129DE81"/>
    <w:rsid w:val="0088568F"/>
    <w:rPr>
      <w:lang w:val="es-CL" w:eastAsia="es-CL"/>
    </w:rPr>
  </w:style>
  <w:style w:type="paragraph" w:customStyle="1" w:styleId="B15F6C69194E4D10944FF462F48D72FA1">
    <w:name w:val="B15F6C69194E4D10944FF462F48D72FA1"/>
    <w:rsid w:val="0088568F"/>
    <w:rPr>
      <w:lang w:val="es-CL" w:eastAsia="es-CL"/>
    </w:rPr>
  </w:style>
  <w:style w:type="paragraph" w:customStyle="1" w:styleId="0C06EA7D3A28416E8CC91400D450F4641">
    <w:name w:val="0C06EA7D3A28416E8CC91400D450F4641"/>
    <w:rsid w:val="0088568F"/>
    <w:pPr>
      <w:tabs>
        <w:tab w:val="center" w:pos="4419"/>
        <w:tab w:val="right" w:pos="8838"/>
      </w:tabs>
      <w:spacing w:after="0" w:line="240" w:lineRule="auto"/>
    </w:pPr>
    <w:rPr>
      <w:lang w:val="es-CL" w:eastAsia="es-CL"/>
    </w:rPr>
  </w:style>
  <w:style w:type="paragraph" w:customStyle="1" w:styleId="981DCCC0A02A4DAF9D5F22E6B0CAB1431">
    <w:name w:val="981DCCC0A02A4DAF9D5F22E6B0CAB1431"/>
    <w:rsid w:val="0088568F"/>
    <w:pPr>
      <w:tabs>
        <w:tab w:val="center" w:pos="4419"/>
        <w:tab w:val="right" w:pos="8838"/>
      </w:tabs>
      <w:spacing w:after="0" w:line="240" w:lineRule="auto"/>
    </w:pPr>
    <w:rPr>
      <w:lang w:val="es-CL" w:eastAsia="es-CL"/>
    </w:rPr>
  </w:style>
  <w:style w:type="paragraph" w:customStyle="1" w:styleId="7CD15F6B54724E079698F8B20E7DF72E1">
    <w:name w:val="7CD15F6B54724E079698F8B20E7DF72E1"/>
    <w:rsid w:val="0088568F"/>
    <w:rPr>
      <w:lang w:val="es-CL" w:eastAsia="es-CL"/>
    </w:rPr>
  </w:style>
  <w:style w:type="paragraph" w:customStyle="1" w:styleId="54173D599B034E30B1E9E520A1ADA4481">
    <w:name w:val="54173D599B034E30B1E9E520A1ADA4481"/>
    <w:rsid w:val="0088568F"/>
    <w:pPr>
      <w:tabs>
        <w:tab w:val="center" w:pos="4419"/>
        <w:tab w:val="right" w:pos="8838"/>
      </w:tabs>
      <w:spacing w:after="0" w:line="240" w:lineRule="auto"/>
    </w:pPr>
    <w:rPr>
      <w:lang w:val="es-CL" w:eastAsia="es-CL"/>
    </w:rPr>
  </w:style>
  <w:style w:type="paragraph" w:customStyle="1" w:styleId="16AF001C242C47409595C2B22673A9561">
    <w:name w:val="16AF001C242C47409595C2B22673A9561"/>
    <w:rsid w:val="0088568F"/>
    <w:pPr>
      <w:tabs>
        <w:tab w:val="center" w:pos="4419"/>
        <w:tab w:val="right" w:pos="8838"/>
      </w:tabs>
      <w:spacing w:after="0" w:line="240" w:lineRule="auto"/>
    </w:pPr>
    <w:rPr>
      <w:lang w:val="es-CL" w:eastAsia="es-CL"/>
    </w:rPr>
  </w:style>
  <w:style w:type="paragraph" w:customStyle="1" w:styleId="FDC7BC8560064350AACA838A3FC2BAF41">
    <w:name w:val="FDC7BC8560064350AACA838A3FC2BAF41"/>
    <w:rsid w:val="0088568F"/>
    <w:pPr>
      <w:tabs>
        <w:tab w:val="center" w:pos="4419"/>
        <w:tab w:val="right" w:pos="8838"/>
      </w:tabs>
      <w:spacing w:after="0" w:line="240" w:lineRule="auto"/>
    </w:pPr>
    <w:rPr>
      <w:lang w:val="es-CL" w:eastAsia="es-CL"/>
    </w:rPr>
  </w:style>
  <w:style w:type="paragraph" w:customStyle="1" w:styleId="165E67557385450687F9315AFCCCF6C61">
    <w:name w:val="165E67557385450687F9315AFCCCF6C61"/>
    <w:rsid w:val="0088568F"/>
    <w:pPr>
      <w:tabs>
        <w:tab w:val="center" w:pos="4419"/>
        <w:tab w:val="right" w:pos="8838"/>
      </w:tabs>
      <w:spacing w:after="0" w:line="240" w:lineRule="auto"/>
    </w:pPr>
    <w:rPr>
      <w:lang w:val="es-CL" w:eastAsia="es-CL"/>
    </w:rPr>
  </w:style>
  <w:style w:type="paragraph" w:customStyle="1" w:styleId="9F1CA19AE15B414C9D6DDAD24FE4FF0A1">
    <w:name w:val="9F1CA19AE15B414C9D6DDAD24FE4FF0A1"/>
    <w:rsid w:val="0088568F"/>
    <w:rPr>
      <w:lang w:val="es-CL" w:eastAsia="es-CL"/>
    </w:rPr>
  </w:style>
  <w:style w:type="paragraph" w:customStyle="1" w:styleId="0806EF54FCE14A75AA9548D99A9322001">
    <w:name w:val="0806EF54FCE14A75AA9548D99A9322001"/>
    <w:rsid w:val="0088568F"/>
    <w:pPr>
      <w:tabs>
        <w:tab w:val="center" w:pos="4419"/>
        <w:tab w:val="right" w:pos="8838"/>
      </w:tabs>
      <w:spacing w:after="0" w:line="240" w:lineRule="auto"/>
    </w:pPr>
    <w:rPr>
      <w:lang w:val="es-CL" w:eastAsia="es-CL"/>
    </w:rPr>
  </w:style>
  <w:style w:type="paragraph" w:customStyle="1" w:styleId="E0D2904AC84B413C8318972D249146F01">
    <w:name w:val="E0D2904AC84B413C8318972D249146F01"/>
    <w:rsid w:val="0088568F"/>
    <w:pPr>
      <w:tabs>
        <w:tab w:val="center" w:pos="4419"/>
        <w:tab w:val="right" w:pos="8838"/>
      </w:tabs>
      <w:spacing w:after="0" w:line="240" w:lineRule="auto"/>
    </w:pPr>
    <w:rPr>
      <w:lang w:val="es-CL" w:eastAsia="es-CL"/>
    </w:rPr>
  </w:style>
  <w:style w:type="paragraph" w:customStyle="1" w:styleId="B0FBB5F7D4094AC9B3455558048415771">
    <w:name w:val="B0FBB5F7D4094AC9B3455558048415771"/>
    <w:rsid w:val="0088568F"/>
    <w:pPr>
      <w:tabs>
        <w:tab w:val="center" w:pos="4419"/>
        <w:tab w:val="right" w:pos="8838"/>
      </w:tabs>
      <w:spacing w:after="0" w:line="240" w:lineRule="auto"/>
    </w:pPr>
    <w:rPr>
      <w:lang w:val="es-CL" w:eastAsia="es-CL"/>
    </w:rPr>
  </w:style>
  <w:style w:type="paragraph" w:customStyle="1" w:styleId="8FF5CD7690254892BE84F6223A81F1031">
    <w:name w:val="8FF5CD7690254892BE84F6223A81F1031"/>
    <w:rsid w:val="0088568F"/>
    <w:pPr>
      <w:tabs>
        <w:tab w:val="center" w:pos="4419"/>
        <w:tab w:val="right" w:pos="8838"/>
      </w:tabs>
      <w:spacing w:after="0" w:line="240" w:lineRule="auto"/>
    </w:pPr>
    <w:rPr>
      <w:lang w:val="es-CL" w:eastAsia="es-CL"/>
    </w:rPr>
  </w:style>
  <w:style w:type="paragraph" w:customStyle="1" w:styleId="977B6D535C684AE49B024BCED2811DAB1">
    <w:name w:val="977B6D535C684AE49B024BCED2811DAB1"/>
    <w:rsid w:val="0088568F"/>
    <w:rPr>
      <w:lang w:val="es-CL" w:eastAsia="es-CL"/>
    </w:rPr>
  </w:style>
  <w:style w:type="paragraph" w:customStyle="1" w:styleId="07CA10B4E172418BB845A46E5E3BA4411">
    <w:name w:val="07CA10B4E172418BB845A46E5E3BA4411"/>
    <w:rsid w:val="0088568F"/>
    <w:pPr>
      <w:tabs>
        <w:tab w:val="center" w:pos="4419"/>
        <w:tab w:val="right" w:pos="8838"/>
      </w:tabs>
      <w:spacing w:after="0" w:line="240" w:lineRule="auto"/>
    </w:pPr>
    <w:rPr>
      <w:lang w:val="es-CL" w:eastAsia="es-CL"/>
    </w:rPr>
  </w:style>
  <w:style w:type="paragraph" w:customStyle="1" w:styleId="A966532C40804747BA25340B99CE50C61">
    <w:name w:val="A966532C40804747BA25340B99CE50C61"/>
    <w:rsid w:val="0088568F"/>
    <w:pPr>
      <w:tabs>
        <w:tab w:val="center" w:pos="4419"/>
        <w:tab w:val="right" w:pos="8838"/>
      </w:tabs>
      <w:spacing w:after="0" w:line="240" w:lineRule="auto"/>
    </w:pPr>
    <w:rPr>
      <w:lang w:val="es-CL" w:eastAsia="es-CL"/>
    </w:rPr>
  </w:style>
  <w:style w:type="paragraph" w:customStyle="1" w:styleId="A105D63C76094236AC6343F47428D2371">
    <w:name w:val="A105D63C76094236AC6343F47428D2371"/>
    <w:rsid w:val="0088568F"/>
    <w:pPr>
      <w:tabs>
        <w:tab w:val="center" w:pos="4419"/>
        <w:tab w:val="right" w:pos="8838"/>
      </w:tabs>
      <w:spacing w:after="0" w:line="240" w:lineRule="auto"/>
    </w:pPr>
    <w:rPr>
      <w:lang w:val="es-CL" w:eastAsia="es-CL"/>
    </w:rPr>
  </w:style>
  <w:style w:type="paragraph" w:customStyle="1" w:styleId="037B7F2BE2D04BE29E1F9A897BA0E8081">
    <w:name w:val="037B7F2BE2D04BE29E1F9A897BA0E8081"/>
    <w:rsid w:val="0088568F"/>
    <w:pPr>
      <w:tabs>
        <w:tab w:val="center" w:pos="4419"/>
        <w:tab w:val="right" w:pos="8838"/>
      </w:tabs>
      <w:spacing w:after="0" w:line="240" w:lineRule="auto"/>
    </w:pPr>
    <w:rPr>
      <w:lang w:val="es-CL" w:eastAsia="es-CL"/>
    </w:rPr>
  </w:style>
  <w:style w:type="paragraph" w:customStyle="1" w:styleId="08047D865900429F8F9064D7223D95141">
    <w:name w:val="08047D865900429F8F9064D7223D95141"/>
    <w:rsid w:val="0088568F"/>
    <w:pPr>
      <w:tabs>
        <w:tab w:val="center" w:pos="4419"/>
        <w:tab w:val="right" w:pos="8838"/>
      </w:tabs>
      <w:spacing w:after="0" w:line="240" w:lineRule="auto"/>
    </w:pPr>
    <w:rPr>
      <w:lang w:val="es-CL" w:eastAsia="es-CL"/>
    </w:rPr>
  </w:style>
  <w:style w:type="paragraph" w:customStyle="1" w:styleId="5B45367A38F84172B48828916FE87B831">
    <w:name w:val="5B45367A38F84172B48828916FE87B831"/>
    <w:rsid w:val="0088568F"/>
    <w:pPr>
      <w:tabs>
        <w:tab w:val="center" w:pos="4419"/>
        <w:tab w:val="right" w:pos="8838"/>
      </w:tabs>
      <w:spacing w:after="0" w:line="240" w:lineRule="auto"/>
    </w:pPr>
    <w:rPr>
      <w:lang w:val="es-CL" w:eastAsia="es-CL"/>
    </w:rPr>
  </w:style>
  <w:style w:type="paragraph" w:customStyle="1" w:styleId="5CFA71421913452E809AAAC0358F9FBB1">
    <w:name w:val="5CFA71421913452E809AAAC0358F9FBB1"/>
    <w:rsid w:val="0088568F"/>
    <w:pPr>
      <w:tabs>
        <w:tab w:val="center" w:pos="4419"/>
        <w:tab w:val="right" w:pos="8838"/>
      </w:tabs>
      <w:spacing w:after="0" w:line="240" w:lineRule="auto"/>
    </w:pPr>
    <w:rPr>
      <w:lang w:val="es-CL" w:eastAsia="es-CL"/>
    </w:rPr>
  </w:style>
  <w:style w:type="paragraph" w:customStyle="1" w:styleId="9680E1C328D9455CAD936D14A38A33EC1">
    <w:name w:val="9680E1C328D9455CAD936D14A38A33EC1"/>
    <w:rsid w:val="0088568F"/>
    <w:pPr>
      <w:tabs>
        <w:tab w:val="center" w:pos="4419"/>
        <w:tab w:val="right" w:pos="8838"/>
      </w:tabs>
      <w:spacing w:after="0" w:line="240" w:lineRule="auto"/>
    </w:pPr>
    <w:rPr>
      <w:lang w:val="es-CL" w:eastAsia="es-CL"/>
    </w:rPr>
  </w:style>
  <w:style w:type="paragraph" w:customStyle="1" w:styleId="BA47657F59A74B9E846A2E4C06532CFA1">
    <w:name w:val="BA47657F59A74B9E846A2E4C06532CFA1"/>
    <w:rsid w:val="0088568F"/>
    <w:pPr>
      <w:tabs>
        <w:tab w:val="center" w:pos="4419"/>
        <w:tab w:val="right" w:pos="8838"/>
      </w:tabs>
      <w:spacing w:after="0" w:line="240" w:lineRule="auto"/>
    </w:pPr>
    <w:rPr>
      <w:lang w:val="es-CL" w:eastAsia="es-CL"/>
    </w:rPr>
  </w:style>
  <w:style w:type="paragraph" w:customStyle="1" w:styleId="0CFB8F43B4324042B7AFEDEF5ED6E1091">
    <w:name w:val="0CFB8F43B4324042B7AFEDEF5ED6E1091"/>
    <w:rsid w:val="0088568F"/>
    <w:pPr>
      <w:tabs>
        <w:tab w:val="center" w:pos="4419"/>
        <w:tab w:val="right" w:pos="8838"/>
      </w:tabs>
      <w:spacing w:after="0" w:line="240" w:lineRule="auto"/>
    </w:pPr>
    <w:rPr>
      <w:lang w:val="es-CL" w:eastAsia="es-CL"/>
    </w:rPr>
  </w:style>
  <w:style w:type="paragraph" w:customStyle="1" w:styleId="C1CA7A0B0E7B4F53B03B3F1288FE875A1">
    <w:name w:val="C1CA7A0B0E7B4F53B03B3F1288FE875A1"/>
    <w:rsid w:val="0088568F"/>
    <w:pPr>
      <w:tabs>
        <w:tab w:val="center" w:pos="4419"/>
        <w:tab w:val="right" w:pos="8838"/>
      </w:tabs>
      <w:spacing w:after="0" w:line="240" w:lineRule="auto"/>
    </w:pPr>
    <w:rPr>
      <w:lang w:val="es-CL" w:eastAsia="es-CL"/>
    </w:rPr>
  </w:style>
  <w:style w:type="paragraph" w:customStyle="1" w:styleId="88C17220C3704479B9695BE29068FE521">
    <w:name w:val="88C17220C3704479B9695BE29068FE521"/>
    <w:rsid w:val="0088568F"/>
    <w:pPr>
      <w:tabs>
        <w:tab w:val="center" w:pos="4419"/>
        <w:tab w:val="right" w:pos="8838"/>
      </w:tabs>
      <w:spacing w:after="0" w:line="240" w:lineRule="auto"/>
    </w:pPr>
    <w:rPr>
      <w:lang w:val="es-CL" w:eastAsia="es-CL"/>
    </w:rPr>
  </w:style>
  <w:style w:type="paragraph" w:customStyle="1" w:styleId="9AA70AB3BFDD43BCBA60599F5B9439881">
    <w:name w:val="9AA70AB3BFDD43BCBA60599F5B9439881"/>
    <w:rsid w:val="0088568F"/>
    <w:pPr>
      <w:tabs>
        <w:tab w:val="center" w:pos="4419"/>
        <w:tab w:val="right" w:pos="8838"/>
      </w:tabs>
      <w:spacing w:after="0" w:line="240" w:lineRule="auto"/>
    </w:pPr>
    <w:rPr>
      <w:lang w:val="es-CL" w:eastAsia="es-CL"/>
    </w:rPr>
  </w:style>
  <w:style w:type="paragraph" w:customStyle="1" w:styleId="D33EA94F1AAF4AA0ACF43D9942E2BFC01">
    <w:name w:val="D33EA94F1AAF4AA0ACF43D9942E2BFC01"/>
    <w:rsid w:val="0088568F"/>
    <w:pPr>
      <w:tabs>
        <w:tab w:val="center" w:pos="4419"/>
        <w:tab w:val="right" w:pos="8838"/>
      </w:tabs>
      <w:spacing w:after="0" w:line="240" w:lineRule="auto"/>
    </w:pPr>
    <w:rPr>
      <w:lang w:val="es-CL" w:eastAsia="es-CL"/>
    </w:rPr>
  </w:style>
  <w:style w:type="paragraph" w:customStyle="1" w:styleId="79F0DDBB9C8C4B50A6F9451B21F787031">
    <w:name w:val="79F0DDBB9C8C4B50A6F9451B21F787031"/>
    <w:rsid w:val="0088568F"/>
    <w:pPr>
      <w:tabs>
        <w:tab w:val="center" w:pos="4419"/>
        <w:tab w:val="right" w:pos="8838"/>
      </w:tabs>
      <w:spacing w:after="0" w:line="240" w:lineRule="auto"/>
    </w:pPr>
    <w:rPr>
      <w:lang w:val="es-CL" w:eastAsia="es-CL"/>
    </w:rPr>
  </w:style>
  <w:style w:type="paragraph" w:customStyle="1" w:styleId="95DA45F951C746E886917A9B2E74F3531">
    <w:name w:val="95DA45F951C746E886917A9B2E74F3531"/>
    <w:rsid w:val="0088568F"/>
    <w:pPr>
      <w:tabs>
        <w:tab w:val="center" w:pos="4419"/>
        <w:tab w:val="right" w:pos="8838"/>
      </w:tabs>
      <w:spacing w:after="0" w:line="240" w:lineRule="auto"/>
    </w:pPr>
    <w:rPr>
      <w:lang w:val="es-CL" w:eastAsia="es-CL"/>
    </w:rPr>
  </w:style>
  <w:style w:type="paragraph" w:customStyle="1" w:styleId="E1CDB2B5C5F54CBFB1FEE3E93DEF36651">
    <w:name w:val="E1CDB2B5C5F54CBFB1FEE3E93DEF36651"/>
    <w:rsid w:val="0088568F"/>
    <w:pPr>
      <w:tabs>
        <w:tab w:val="center" w:pos="4419"/>
        <w:tab w:val="right" w:pos="8838"/>
      </w:tabs>
      <w:spacing w:after="0" w:line="240" w:lineRule="auto"/>
    </w:pPr>
    <w:rPr>
      <w:lang w:val="es-CL" w:eastAsia="es-CL"/>
    </w:rPr>
  </w:style>
  <w:style w:type="paragraph" w:customStyle="1" w:styleId="47DA93E055DB41D5A0524FDB7DE4E6451">
    <w:name w:val="47DA93E055DB41D5A0524FDB7DE4E6451"/>
    <w:rsid w:val="0088568F"/>
    <w:pPr>
      <w:tabs>
        <w:tab w:val="center" w:pos="4419"/>
        <w:tab w:val="right" w:pos="8838"/>
      </w:tabs>
      <w:spacing w:after="0" w:line="240" w:lineRule="auto"/>
    </w:pPr>
    <w:rPr>
      <w:lang w:val="es-CL" w:eastAsia="es-CL"/>
    </w:rPr>
  </w:style>
  <w:style w:type="paragraph" w:customStyle="1" w:styleId="11AFBC51AEFC4EB2874C274732498EB21">
    <w:name w:val="11AFBC51AEFC4EB2874C274732498EB21"/>
    <w:rsid w:val="0088568F"/>
    <w:pPr>
      <w:tabs>
        <w:tab w:val="center" w:pos="4419"/>
        <w:tab w:val="right" w:pos="8838"/>
      </w:tabs>
      <w:spacing w:after="0" w:line="240" w:lineRule="auto"/>
    </w:pPr>
    <w:rPr>
      <w:lang w:val="es-CL" w:eastAsia="es-CL"/>
    </w:rPr>
  </w:style>
  <w:style w:type="paragraph" w:customStyle="1" w:styleId="1175DC0C66F14810AF97049FBA396BD01">
    <w:name w:val="1175DC0C66F14810AF97049FBA396BD01"/>
    <w:rsid w:val="0088568F"/>
    <w:pPr>
      <w:tabs>
        <w:tab w:val="center" w:pos="4419"/>
        <w:tab w:val="right" w:pos="8838"/>
      </w:tabs>
      <w:spacing w:after="0" w:line="240" w:lineRule="auto"/>
    </w:pPr>
    <w:rPr>
      <w:lang w:val="es-CL" w:eastAsia="es-CL"/>
    </w:rPr>
  </w:style>
  <w:style w:type="paragraph" w:customStyle="1" w:styleId="BCE1B69FC29540C688F9B2703977A6B11">
    <w:name w:val="BCE1B69FC29540C688F9B2703977A6B11"/>
    <w:rsid w:val="0088568F"/>
    <w:pPr>
      <w:tabs>
        <w:tab w:val="center" w:pos="4419"/>
        <w:tab w:val="right" w:pos="8838"/>
      </w:tabs>
      <w:spacing w:after="0" w:line="240" w:lineRule="auto"/>
    </w:pPr>
    <w:rPr>
      <w:lang w:val="es-CL" w:eastAsia="es-CL"/>
    </w:rPr>
  </w:style>
  <w:style w:type="paragraph" w:customStyle="1" w:styleId="F8D14D9B3A8247A1B5F6F27595AF05771">
    <w:name w:val="F8D14D9B3A8247A1B5F6F27595AF05771"/>
    <w:rsid w:val="0088568F"/>
    <w:pPr>
      <w:tabs>
        <w:tab w:val="center" w:pos="4419"/>
        <w:tab w:val="right" w:pos="8838"/>
      </w:tabs>
      <w:spacing w:after="0" w:line="240" w:lineRule="auto"/>
    </w:pPr>
    <w:rPr>
      <w:lang w:val="es-CL" w:eastAsia="es-CL"/>
    </w:rPr>
  </w:style>
  <w:style w:type="paragraph" w:customStyle="1" w:styleId="9504C8F190F94C0D9E80E342DFE9A5E71">
    <w:name w:val="9504C8F190F94C0D9E80E342DFE9A5E71"/>
    <w:rsid w:val="0088568F"/>
    <w:pPr>
      <w:tabs>
        <w:tab w:val="center" w:pos="4419"/>
        <w:tab w:val="right" w:pos="8838"/>
      </w:tabs>
      <w:spacing w:after="0" w:line="240" w:lineRule="auto"/>
    </w:pPr>
    <w:rPr>
      <w:lang w:val="es-CL" w:eastAsia="es-CL"/>
    </w:rPr>
  </w:style>
  <w:style w:type="paragraph" w:customStyle="1" w:styleId="A663E21E808B496EA1935E3C7D467D231">
    <w:name w:val="A663E21E808B496EA1935E3C7D467D231"/>
    <w:rsid w:val="0088568F"/>
    <w:pPr>
      <w:tabs>
        <w:tab w:val="center" w:pos="4419"/>
        <w:tab w:val="right" w:pos="8838"/>
      </w:tabs>
      <w:spacing w:after="0" w:line="240" w:lineRule="auto"/>
    </w:pPr>
    <w:rPr>
      <w:lang w:val="es-CL" w:eastAsia="es-CL"/>
    </w:rPr>
  </w:style>
  <w:style w:type="paragraph" w:customStyle="1" w:styleId="5D2D4F75DAFC4027B564D467893155281">
    <w:name w:val="5D2D4F75DAFC4027B564D467893155281"/>
    <w:rsid w:val="0088568F"/>
    <w:pPr>
      <w:tabs>
        <w:tab w:val="center" w:pos="4419"/>
        <w:tab w:val="right" w:pos="8838"/>
      </w:tabs>
      <w:spacing w:after="0" w:line="240" w:lineRule="auto"/>
    </w:pPr>
    <w:rPr>
      <w:lang w:val="es-CL" w:eastAsia="es-CL"/>
    </w:rPr>
  </w:style>
  <w:style w:type="paragraph" w:customStyle="1" w:styleId="A12A993780864664B9C124F6FB10E2081">
    <w:name w:val="A12A993780864664B9C124F6FB10E2081"/>
    <w:rsid w:val="0088568F"/>
    <w:pPr>
      <w:tabs>
        <w:tab w:val="center" w:pos="4419"/>
        <w:tab w:val="right" w:pos="8838"/>
      </w:tabs>
      <w:spacing w:after="0" w:line="240" w:lineRule="auto"/>
    </w:pPr>
    <w:rPr>
      <w:lang w:val="es-CL" w:eastAsia="es-CL"/>
    </w:rPr>
  </w:style>
  <w:style w:type="paragraph" w:customStyle="1" w:styleId="D3FECF8AE07843ECAA8F714215C421E01">
    <w:name w:val="D3FECF8AE07843ECAA8F714215C421E01"/>
    <w:rsid w:val="0088568F"/>
    <w:pPr>
      <w:tabs>
        <w:tab w:val="center" w:pos="4419"/>
        <w:tab w:val="right" w:pos="8838"/>
      </w:tabs>
      <w:spacing w:after="0" w:line="240" w:lineRule="auto"/>
    </w:pPr>
    <w:rPr>
      <w:lang w:val="es-CL" w:eastAsia="es-CL"/>
    </w:rPr>
  </w:style>
  <w:style w:type="paragraph" w:customStyle="1" w:styleId="E8EFEF4BB11B45FF9E4D2B443AEF3C4B1">
    <w:name w:val="E8EFEF4BB11B45FF9E4D2B443AEF3C4B1"/>
    <w:rsid w:val="0088568F"/>
    <w:pPr>
      <w:tabs>
        <w:tab w:val="center" w:pos="4419"/>
        <w:tab w:val="right" w:pos="8838"/>
      </w:tabs>
      <w:spacing w:after="0" w:line="240" w:lineRule="auto"/>
    </w:pPr>
    <w:rPr>
      <w:lang w:val="es-CL" w:eastAsia="es-CL"/>
    </w:rPr>
  </w:style>
  <w:style w:type="paragraph" w:customStyle="1" w:styleId="5182616585A94F65B9DE45FFEAD86F281">
    <w:name w:val="5182616585A94F65B9DE45FFEAD86F281"/>
    <w:rsid w:val="0088568F"/>
    <w:pPr>
      <w:tabs>
        <w:tab w:val="center" w:pos="4419"/>
        <w:tab w:val="right" w:pos="8838"/>
      </w:tabs>
      <w:spacing w:after="0" w:line="240" w:lineRule="auto"/>
    </w:pPr>
    <w:rPr>
      <w:lang w:val="es-CL" w:eastAsia="es-CL"/>
    </w:rPr>
  </w:style>
  <w:style w:type="paragraph" w:customStyle="1" w:styleId="16CA40D254BF4A4BBEEC4D46439B6BC11">
    <w:name w:val="16CA40D254BF4A4BBEEC4D46439B6BC11"/>
    <w:rsid w:val="0088568F"/>
    <w:pPr>
      <w:tabs>
        <w:tab w:val="center" w:pos="4419"/>
        <w:tab w:val="right" w:pos="8838"/>
      </w:tabs>
      <w:spacing w:after="0" w:line="240" w:lineRule="auto"/>
    </w:pPr>
    <w:rPr>
      <w:lang w:val="es-CL" w:eastAsia="es-CL"/>
    </w:rPr>
  </w:style>
  <w:style w:type="paragraph" w:customStyle="1" w:styleId="ED005626A64F487BB58961A7251FB6AF1">
    <w:name w:val="ED005626A64F487BB58961A7251FB6AF1"/>
    <w:rsid w:val="0088568F"/>
    <w:pPr>
      <w:tabs>
        <w:tab w:val="center" w:pos="4419"/>
        <w:tab w:val="right" w:pos="8838"/>
      </w:tabs>
      <w:spacing w:after="0" w:line="240" w:lineRule="auto"/>
    </w:pPr>
    <w:rPr>
      <w:lang w:val="es-CL" w:eastAsia="es-CL"/>
    </w:rPr>
  </w:style>
  <w:style w:type="paragraph" w:customStyle="1" w:styleId="8E07885A8B794BE9809E75F481C0B2A01">
    <w:name w:val="8E07885A8B794BE9809E75F481C0B2A01"/>
    <w:rsid w:val="0088568F"/>
    <w:pPr>
      <w:tabs>
        <w:tab w:val="center" w:pos="4419"/>
        <w:tab w:val="right" w:pos="8838"/>
      </w:tabs>
      <w:spacing w:after="0" w:line="240" w:lineRule="auto"/>
    </w:pPr>
    <w:rPr>
      <w:lang w:val="es-CL" w:eastAsia="es-CL"/>
    </w:rPr>
  </w:style>
  <w:style w:type="paragraph" w:customStyle="1" w:styleId="43A27F7EE3FF481EA02619037DEFB4361">
    <w:name w:val="43A27F7EE3FF481EA02619037DEFB4361"/>
    <w:rsid w:val="0088568F"/>
    <w:pPr>
      <w:tabs>
        <w:tab w:val="center" w:pos="4419"/>
        <w:tab w:val="right" w:pos="8838"/>
      </w:tabs>
      <w:spacing w:after="0" w:line="240" w:lineRule="auto"/>
    </w:pPr>
    <w:rPr>
      <w:lang w:val="es-CL" w:eastAsia="es-CL"/>
    </w:rPr>
  </w:style>
  <w:style w:type="paragraph" w:customStyle="1" w:styleId="946ACCE77A2F4D98A47B88AE28E8088E1">
    <w:name w:val="946ACCE77A2F4D98A47B88AE28E8088E1"/>
    <w:rsid w:val="0088568F"/>
    <w:pPr>
      <w:tabs>
        <w:tab w:val="center" w:pos="4419"/>
        <w:tab w:val="right" w:pos="8838"/>
      </w:tabs>
      <w:spacing w:after="0" w:line="240" w:lineRule="auto"/>
    </w:pPr>
    <w:rPr>
      <w:lang w:val="es-CL" w:eastAsia="es-CL"/>
    </w:rPr>
  </w:style>
  <w:style w:type="paragraph" w:customStyle="1" w:styleId="4A3430AA1F7541108BEACDFEC76503F01">
    <w:name w:val="4A3430AA1F7541108BEACDFEC76503F01"/>
    <w:rsid w:val="0088568F"/>
    <w:pPr>
      <w:tabs>
        <w:tab w:val="center" w:pos="4419"/>
        <w:tab w:val="right" w:pos="8838"/>
      </w:tabs>
      <w:spacing w:after="0" w:line="240" w:lineRule="auto"/>
    </w:pPr>
    <w:rPr>
      <w:lang w:val="es-CL" w:eastAsia="es-CL"/>
    </w:rPr>
  </w:style>
  <w:style w:type="paragraph" w:customStyle="1" w:styleId="8E2D52887C7D416B8C6186AB5F4283761">
    <w:name w:val="8E2D52887C7D416B8C6186AB5F4283761"/>
    <w:rsid w:val="0088568F"/>
    <w:pPr>
      <w:tabs>
        <w:tab w:val="center" w:pos="4419"/>
        <w:tab w:val="right" w:pos="8838"/>
      </w:tabs>
      <w:spacing w:after="0" w:line="240" w:lineRule="auto"/>
    </w:pPr>
    <w:rPr>
      <w:lang w:val="es-CL" w:eastAsia="es-CL"/>
    </w:rPr>
  </w:style>
  <w:style w:type="paragraph" w:customStyle="1" w:styleId="C0ED510DC1B64290907B6EE10A8C4C231">
    <w:name w:val="C0ED510DC1B64290907B6EE10A8C4C231"/>
    <w:rsid w:val="0088568F"/>
    <w:rPr>
      <w:lang w:val="es-CL" w:eastAsia="es-CL"/>
    </w:rPr>
  </w:style>
  <w:style w:type="paragraph" w:customStyle="1" w:styleId="6F81B139A8654B5AB8A0FECA9B7C90031">
    <w:name w:val="6F81B139A8654B5AB8A0FECA9B7C90031"/>
    <w:rsid w:val="0088568F"/>
    <w:pPr>
      <w:tabs>
        <w:tab w:val="center" w:pos="4419"/>
        <w:tab w:val="right" w:pos="8838"/>
      </w:tabs>
      <w:spacing w:after="0" w:line="240" w:lineRule="auto"/>
    </w:pPr>
    <w:rPr>
      <w:lang w:val="es-CL" w:eastAsia="es-CL"/>
    </w:rPr>
  </w:style>
  <w:style w:type="paragraph" w:customStyle="1" w:styleId="E836D6ABDE394142A429161CD647E9F31">
    <w:name w:val="E836D6ABDE394142A429161CD647E9F31"/>
    <w:rsid w:val="0088568F"/>
    <w:pPr>
      <w:tabs>
        <w:tab w:val="center" w:pos="4419"/>
        <w:tab w:val="right" w:pos="8838"/>
      </w:tabs>
      <w:spacing w:after="0" w:line="240" w:lineRule="auto"/>
    </w:pPr>
    <w:rPr>
      <w:lang w:val="es-CL" w:eastAsia="es-CL"/>
    </w:rPr>
  </w:style>
  <w:style w:type="paragraph" w:customStyle="1" w:styleId="E7E099B32CC34F9091E4271C0BDB18FE1">
    <w:name w:val="E7E099B32CC34F9091E4271C0BDB18FE1"/>
    <w:rsid w:val="0088568F"/>
    <w:pPr>
      <w:tabs>
        <w:tab w:val="center" w:pos="4419"/>
        <w:tab w:val="right" w:pos="8838"/>
      </w:tabs>
      <w:spacing w:after="0" w:line="240" w:lineRule="auto"/>
    </w:pPr>
    <w:rPr>
      <w:lang w:val="es-CL" w:eastAsia="es-CL"/>
    </w:rPr>
  </w:style>
  <w:style w:type="paragraph" w:customStyle="1" w:styleId="8602C363880C486F9CA001D29D5455EB1">
    <w:name w:val="8602C363880C486F9CA001D29D5455EB1"/>
    <w:rsid w:val="0088568F"/>
    <w:pPr>
      <w:tabs>
        <w:tab w:val="center" w:pos="4419"/>
        <w:tab w:val="right" w:pos="8838"/>
      </w:tabs>
      <w:spacing w:after="0" w:line="240" w:lineRule="auto"/>
    </w:pPr>
    <w:rPr>
      <w:lang w:val="es-CL" w:eastAsia="es-CL"/>
    </w:rPr>
  </w:style>
  <w:style w:type="paragraph" w:customStyle="1" w:styleId="9B5655C0A6684056A5C537E26A3B8EF81">
    <w:name w:val="9B5655C0A6684056A5C537E26A3B8EF81"/>
    <w:rsid w:val="0088568F"/>
    <w:rPr>
      <w:lang w:val="es-CL" w:eastAsia="es-CL"/>
    </w:rPr>
  </w:style>
  <w:style w:type="paragraph" w:customStyle="1" w:styleId="1721FBAE249E41DA91625699E5C0D2081">
    <w:name w:val="1721FBAE249E41DA91625699E5C0D2081"/>
    <w:rsid w:val="0088568F"/>
    <w:pPr>
      <w:tabs>
        <w:tab w:val="center" w:pos="4419"/>
        <w:tab w:val="right" w:pos="8838"/>
      </w:tabs>
      <w:spacing w:after="0" w:line="240" w:lineRule="auto"/>
    </w:pPr>
    <w:rPr>
      <w:lang w:val="es-CL" w:eastAsia="es-CL"/>
    </w:rPr>
  </w:style>
  <w:style w:type="paragraph" w:customStyle="1" w:styleId="F4670CEF691641ABBF93C68C090385961">
    <w:name w:val="F4670CEF691641ABBF93C68C090385961"/>
    <w:rsid w:val="0088568F"/>
    <w:pPr>
      <w:tabs>
        <w:tab w:val="center" w:pos="4419"/>
        <w:tab w:val="right" w:pos="8838"/>
      </w:tabs>
      <w:spacing w:after="0" w:line="240" w:lineRule="auto"/>
    </w:pPr>
    <w:rPr>
      <w:lang w:val="es-CL" w:eastAsia="es-CL"/>
    </w:rPr>
  </w:style>
  <w:style w:type="paragraph" w:customStyle="1" w:styleId="5CB58199ADD5485F85720D84D2C39EA21">
    <w:name w:val="5CB58199ADD5485F85720D84D2C39EA21"/>
    <w:rsid w:val="0088568F"/>
    <w:pPr>
      <w:tabs>
        <w:tab w:val="center" w:pos="4419"/>
        <w:tab w:val="right" w:pos="8838"/>
      </w:tabs>
      <w:spacing w:after="0" w:line="240" w:lineRule="auto"/>
    </w:pPr>
    <w:rPr>
      <w:lang w:val="es-CL" w:eastAsia="es-CL"/>
    </w:rPr>
  </w:style>
  <w:style w:type="paragraph" w:customStyle="1" w:styleId="943D17D09DCA4C3590EAF0C39C01D7411">
    <w:name w:val="943D17D09DCA4C3590EAF0C39C01D7411"/>
    <w:rsid w:val="0088568F"/>
    <w:pPr>
      <w:tabs>
        <w:tab w:val="center" w:pos="4419"/>
        <w:tab w:val="right" w:pos="8838"/>
      </w:tabs>
      <w:spacing w:after="0" w:line="240" w:lineRule="auto"/>
    </w:pPr>
    <w:rPr>
      <w:lang w:val="es-CL" w:eastAsia="es-CL"/>
    </w:rPr>
  </w:style>
  <w:style w:type="paragraph" w:customStyle="1" w:styleId="398DF154C79B42A38D3EC47B2B7C51701">
    <w:name w:val="398DF154C79B42A38D3EC47B2B7C51701"/>
    <w:rsid w:val="0088568F"/>
    <w:rPr>
      <w:lang w:val="es-CL" w:eastAsia="es-CL"/>
    </w:rPr>
  </w:style>
  <w:style w:type="paragraph" w:customStyle="1" w:styleId="CCB508C5041A4D9BB4FF0FBE930A31CF1">
    <w:name w:val="CCB508C5041A4D9BB4FF0FBE930A31CF1"/>
    <w:rsid w:val="0088568F"/>
    <w:pPr>
      <w:tabs>
        <w:tab w:val="center" w:pos="4419"/>
        <w:tab w:val="right" w:pos="8838"/>
      </w:tabs>
      <w:spacing w:after="0" w:line="240" w:lineRule="auto"/>
    </w:pPr>
    <w:rPr>
      <w:lang w:val="es-CL" w:eastAsia="es-CL"/>
    </w:rPr>
  </w:style>
  <w:style w:type="paragraph" w:customStyle="1" w:styleId="EC9472052C0A464CBA5783CE5CCE31E71">
    <w:name w:val="EC9472052C0A464CBA5783CE5CCE31E71"/>
    <w:rsid w:val="0088568F"/>
    <w:pPr>
      <w:tabs>
        <w:tab w:val="center" w:pos="4419"/>
        <w:tab w:val="right" w:pos="8838"/>
      </w:tabs>
      <w:spacing w:after="0" w:line="240" w:lineRule="auto"/>
    </w:pPr>
    <w:rPr>
      <w:lang w:val="es-CL" w:eastAsia="es-CL"/>
    </w:rPr>
  </w:style>
  <w:style w:type="paragraph" w:customStyle="1" w:styleId="120EB08A8C844053B9FA518532AD83551">
    <w:name w:val="120EB08A8C844053B9FA518532AD83551"/>
    <w:rsid w:val="0088568F"/>
    <w:pPr>
      <w:tabs>
        <w:tab w:val="center" w:pos="4419"/>
        <w:tab w:val="right" w:pos="8838"/>
      </w:tabs>
      <w:spacing w:after="0" w:line="240" w:lineRule="auto"/>
    </w:pPr>
    <w:rPr>
      <w:lang w:val="es-CL" w:eastAsia="es-CL"/>
    </w:rPr>
  </w:style>
  <w:style w:type="paragraph" w:customStyle="1" w:styleId="F2646DFA8A5441DAAA048D4156C812761">
    <w:name w:val="F2646DFA8A5441DAAA048D4156C812761"/>
    <w:rsid w:val="0088568F"/>
    <w:pPr>
      <w:tabs>
        <w:tab w:val="center" w:pos="4419"/>
        <w:tab w:val="right" w:pos="8838"/>
      </w:tabs>
      <w:spacing w:after="0" w:line="240" w:lineRule="auto"/>
    </w:pPr>
    <w:rPr>
      <w:lang w:val="es-CL" w:eastAsia="es-CL"/>
    </w:rPr>
  </w:style>
  <w:style w:type="paragraph" w:customStyle="1" w:styleId="5EAF5AE029114BF8A76984FCBEBB95F01">
    <w:name w:val="5EAF5AE029114BF8A76984FCBEBB95F01"/>
    <w:rsid w:val="0088568F"/>
    <w:pPr>
      <w:tabs>
        <w:tab w:val="center" w:pos="4419"/>
        <w:tab w:val="right" w:pos="8838"/>
      </w:tabs>
      <w:spacing w:after="0" w:line="240" w:lineRule="auto"/>
    </w:pPr>
    <w:rPr>
      <w:lang w:val="es-CL" w:eastAsia="es-CL"/>
    </w:rPr>
  </w:style>
  <w:style w:type="paragraph" w:customStyle="1" w:styleId="4B14F1203BB341FEA92C7352D11BC5711">
    <w:name w:val="4B14F1203BB341FEA92C7352D11BC5711"/>
    <w:rsid w:val="0088568F"/>
    <w:pPr>
      <w:tabs>
        <w:tab w:val="center" w:pos="4419"/>
        <w:tab w:val="right" w:pos="8838"/>
      </w:tabs>
      <w:spacing w:after="0" w:line="240" w:lineRule="auto"/>
    </w:pPr>
    <w:rPr>
      <w:lang w:val="es-CL" w:eastAsia="es-CL"/>
    </w:rPr>
  </w:style>
  <w:style w:type="paragraph" w:customStyle="1" w:styleId="C3D62FB73BE744238D448009566F35721">
    <w:name w:val="C3D62FB73BE744238D448009566F35721"/>
    <w:rsid w:val="0088568F"/>
    <w:pPr>
      <w:tabs>
        <w:tab w:val="center" w:pos="4419"/>
        <w:tab w:val="right" w:pos="8838"/>
      </w:tabs>
      <w:spacing w:after="0" w:line="240" w:lineRule="auto"/>
    </w:pPr>
    <w:rPr>
      <w:lang w:val="es-CL" w:eastAsia="es-CL"/>
    </w:rPr>
  </w:style>
  <w:style w:type="paragraph" w:customStyle="1" w:styleId="BE2ADC5D897F4A52A2ED7FDE91F2B5911">
    <w:name w:val="BE2ADC5D897F4A52A2ED7FDE91F2B5911"/>
    <w:rsid w:val="0088568F"/>
    <w:pPr>
      <w:tabs>
        <w:tab w:val="center" w:pos="4419"/>
        <w:tab w:val="right" w:pos="8838"/>
      </w:tabs>
      <w:spacing w:after="0" w:line="240" w:lineRule="auto"/>
    </w:pPr>
    <w:rPr>
      <w:lang w:val="es-CL" w:eastAsia="es-CL"/>
    </w:rPr>
  </w:style>
  <w:style w:type="paragraph" w:customStyle="1" w:styleId="2C30A9B9669542BFACA93ECBDF1E907B1">
    <w:name w:val="2C30A9B9669542BFACA93ECBDF1E907B1"/>
    <w:rsid w:val="0088568F"/>
    <w:pPr>
      <w:tabs>
        <w:tab w:val="center" w:pos="4419"/>
        <w:tab w:val="right" w:pos="8838"/>
      </w:tabs>
      <w:spacing w:after="0" w:line="240" w:lineRule="auto"/>
    </w:pPr>
    <w:rPr>
      <w:lang w:val="es-CL" w:eastAsia="es-CL"/>
    </w:rPr>
  </w:style>
  <w:style w:type="paragraph" w:customStyle="1" w:styleId="48BE388B17714E64AC10CD3D1724643C1">
    <w:name w:val="48BE388B17714E64AC10CD3D1724643C1"/>
    <w:rsid w:val="0088568F"/>
    <w:pPr>
      <w:tabs>
        <w:tab w:val="center" w:pos="4419"/>
        <w:tab w:val="right" w:pos="8838"/>
      </w:tabs>
      <w:spacing w:after="0" w:line="240" w:lineRule="auto"/>
    </w:pPr>
    <w:rPr>
      <w:lang w:val="es-CL" w:eastAsia="es-CL"/>
    </w:rPr>
  </w:style>
  <w:style w:type="paragraph" w:customStyle="1" w:styleId="97F59F333B8A4618B9DD84995A95FFDF1">
    <w:name w:val="97F59F333B8A4618B9DD84995A95FFDF1"/>
    <w:rsid w:val="0088568F"/>
    <w:pPr>
      <w:tabs>
        <w:tab w:val="center" w:pos="4419"/>
        <w:tab w:val="right" w:pos="8838"/>
      </w:tabs>
      <w:spacing w:after="0" w:line="240" w:lineRule="auto"/>
    </w:pPr>
    <w:rPr>
      <w:lang w:val="es-CL" w:eastAsia="es-CL"/>
    </w:rPr>
  </w:style>
  <w:style w:type="paragraph" w:customStyle="1" w:styleId="3E5FE5A6650147C2B2F8368FD3FF6A961">
    <w:name w:val="3E5FE5A6650147C2B2F8368FD3FF6A961"/>
    <w:rsid w:val="0088568F"/>
    <w:pPr>
      <w:tabs>
        <w:tab w:val="center" w:pos="4419"/>
        <w:tab w:val="right" w:pos="8838"/>
      </w:tabs>
      <w:spacing w:after="0" w:line="240" w:lineRule="auto"/>
    </w:pPr>
    <w:rPr>
      <w:lang w:val="es-CL" w:eastAsia="es-CL"/>
    </w:rPr>
  </w:style>
  <w:style w:type="paragraph" w:customStyle="1" w:styleId="DEE308813DAD4ADF8EE716249B720C861">
    <w:name w:val="DEE308813DAD4ADF8EE716249B720C861"/>
    <w:rsid w:val="0088568F"/>
    <w:pPr>
      <w:tabs>
        <w:tab w:val="center" w:pos="4419"/>
        <w:tab w:val="right" w:pos="8838"/>
      </w:tabs>
      <w:spacing w:after="0" w:line="240" w:lineRule="auto"/>
    </w:pPr>
    <w:rPr>
      <w:lang w:val="es-CL" w:eastAsia="es-CL"/>
    </w:rPr>
  </w:style>
  <w:style w:type="paragraph" w:customStyle="1" w:styleId="7DDCE7A299B24D18863526C7E82BF9B01">
    <w:name w:val="7DDCE7A299B24D18863526C7E82BF9B01"/>
    <w:rsid w:val="0088568F"/>
    <w:pPr>
      <w:tabs>
        <w:tab w:val="center" w:pos="4419"/>
        <w:tab w:val="right" w:pos="8838"/>
      </w:tabs>
      <w:spacing w:after="0" w:line="240" w:lineRule="auto"/>
    </w:pPr>
    <w:rPr>
      <w:lang w:val="es-CL" w:eastAsia="es-CL"/>
    </w:rPr>
  </w:style>
  <w:style w:type="paragraph" w:customStyle="1" w:styleId="CC11D79FD5464506AD0FFCF4502183861">
    <w:name w:val="CC11D79FD5464506AD0FFCF4502183861"/>
    <w:rsid w:val="0088568F"/>
    <w:pPr>
      <w:tabs>
        <w:tab w:val="center" w:pos="4419"/>
        <w:tab w:val="right" w:pos="8838"/>
      </w:tabs>
      <w:spacing w:after="0" w:line="240" w:lineRule="auto"/>
    </w:pPr>
    <w:rPr>
      <w:lang w:val="es-CL" w:eastAsia="es-CL"/>
    </w:rPr>
  </w:style>
  <w:style w:type="paragraph" w:customStyle="1" w:styleId="922ADA5EA5934EE6A7A7006098BCC6321">
    <w:name w:val="922ADA5EA5934EE6A7A7006098BCC6321"/>
    <w:rsid w:val="0088568F"/>
    <w:pPr>
      <w:tabs>
        <w:tab w:val="center" w:pos="4419"/>
        <w:tab w:val="right" w:pos="8838"/>
      </w:tabs>
      <w:spacing w:after="0" w:line="240" w:lineRule="auto"/>
    </w:pPr>
    <w:rPr>
      <w:lang w:val="es-CL" w:eastAsia="es-CL"/>
    </w:rPr>
  </w:style>
  <w:style w:type="paragraph" w:customStyle="1" w:styleId="04623235546D463CA7D2F7B0DE150D9C1">
    <w:name w:val="04623235546D463CA7D2F7B0DE150D9C1"/>
    <w:rsid w:val="0088568F"/>
    <w:pPr>
      <w:tabs>
        <w:tab w:val="center" w:pos="4419"/>
        <w:tab w:val="right" w:pos="8838"/>
      </w:tabs>
      <w:spacing w:after="0" w:line="240" w:lineRule="auto"/>
    </w:pPr>
    <w:rPr>
      <w:lang w:val="es-CL" w:eastAsia="es-CL"/>
    </w:rPr>
  </w:style>
  <w:style w:type="paragraph" w:customStyle="1" w:styleId="09421959E9344A389F11C8CE99E21A421">
    <w:name w:val="09421959E9344A389F11C8CE99E21A421"/>
    <w:rsid w:val="0088568F"/>
    <w:pPr>
      <w:tabs>
        <w:tab w:val="center" w:pos="4419"/>
        <w:tab w:val="right" w:pos="8838"/>
      </w:tabs>
      <w:spacing w:after="0" w:line="240" w:lineRule="auto"/>
    </w:pPr>
    <w:rPr>
      <w:lang w:val="es-CL" w:eastAsia="es-CL"/>
    </w:rPr>
  </w:style>
  <w:style w:type="paragraph" w:customStyle="1" w:styleId="9C03DFF4499D41598BE3584DC35AFFA01">
    <w:name w:val="9C03DFF4499D41598BE3584DC35AFFA01"/>
    <w:rsid w:val="0088568F"/>
    <w:pPr>
      <w:tabs>
        <w:tab w:val="center" w:pos="4419"/>
        <w:tab w:val="right" w:pos="8838"/>
      </w:tabs>
      <w:spacing w:after="0" w:line="240" w:lineRule="auto"/>
    </w:pPr>
    <w:rPr>
      <w:lang w:val="es-CL" w:eastAsia="es-CL"/>
    </w:rPr>
  </w:style>
  <w:style w:type="paragraph" w:customStyle="1" w:styleId="DA631DDBDBED4202ACF38014B421E4581">
    <w:name w:val="DA631DDBDBED4202ACF38014B421E4581"/>
    <w:rsid w:val="0088568F"/>
    <w:pPr>
      <w:tabs>
        <w:tab w:val="center" w:pos="4419"/>
        <w:tab w:val="right" w:pos="8838"/>
      </w:tabs>
      <w:spacing w:after="0" w:line="240" w:lineRule="auto"/>
    </w:pPr>
    <w:rPr>
      <w:lang w:val="es-CL" w:eastAsia="es-CL"/>
    </w:rPr>
  </w:style>
  <w:style w:type="paragraph" w:customStyle="1" w:styleId="CB6CF56D3D11453F9FD10E1C2AA79AA01">
    <w:name w:val="CB6CF56D3D11453F9FD10E1C2AA79AA01"/>
    <w:rsid w:val="0088568F"/>
    <w:pPr>
      <w:tabs>
        <w:tab w:val="center" w:pos="4419"/>
        <w:tab w:val="right" w:pos="8838"/>
      </w:tabs>
      <w:spacing w:after="0" w:line="240" w:lineRule="auto"/>
    </w:pPr>
    <w:rPr>
      <w:lang w:val="es-CL" w:eastAsia="es-CL"/>
    </w:rPr>
  </w:style>
  <w:style w:type="paragraph" w:customStyle="1" w:styleId="89F4FBEFBC8D42DD8B23724439E6252D1">
    <w:name w:val="89F4FBEFBC8D42DD8B23724439E6252D1"/>
    <w:rsid w:val="0088568F"/>
    <w:pPr>
      <w:tabs>
        <w:tab w:val="center" w:pos="4419"/>
        <w:tab w:val="right" w:pos="8838"/>
      </w:tabs>
      <w:spacing w:after="0" w:line="240" w:lineRule="auto"/>
    </w:pPr>
    <w:rPr>
      <w:lang w:val="es-CL" w:eastAsia="es-CL"/>
    </w:rPr>
  </w:style>
  <w:style w:type="paragraph" w:customStyle="1" w:styleId="88A6A6B2A44740D48EB03A75A7EB1D431">
    <w:name w:val="88A6A6B2A44740D48EB03A75A7EB1D431"/>
    <w:rsid w:val="0088568F"/>
    <w:pPr>
      <w:tabs>
        <w:tab w:val="center" w:pos="4419"/>
        <w:tab w:val="right" w:pos="8838"/>
      </w:tabs>
      <w:spacing w:after="0" w:line="240" w:lineRule="auto"/>
    </w:pPr>
    <w:rPr>
      <w:lang w:val="es-CL" w:eastAsia="es-CL"/>
    </w:rPr>
  </w:style>
  <w:style w:type="paragraph" w:customStyle="1" w:styleId="342E5812872C4A12A3356971C95E416F1">
    <w:name w:val="342E5812872C4A12A3356971C95E416F1"/>
    <w:rsid w:val="0088568F"/>
    <w:pPr>
      <w:tabs>
        <w:tab w:val="center" w:pos="4419"/>
        <w:tab w:val="right" w:pos="8838"/>
      </w:tabs>
      <w:spacing w:after="0" w:line="240" w:lineRule="auto"/>
    </w:pPr>
    <w:rPr>
      <w:lang w:val="es-CL" w:eastAsia="es-CL"/>
    </w:rPr>
  </w:style>
  <w:style w:type="paragraph" w:customStyle="1" w:styleId="146BBAA6846741CA80C3ED9456F676CC1">
    <w:name w:val="146BBAA6846741CA80C3ED9456F676CC1"/>
    <w:rsid w:val="0088568F"/>
    <w:pPr>
      <w:tabs>
        <w:tab w:val="center" w:pos="4419"/>
        <w:tab w:val="right" w:pos="8838"/>
      </w:tabs>
      <w:spacing w:after="0" w:line="240" w:lineRule="auto"/>
    </w:pPr>
    <w:rPr>
      <w:lang w:val="es-CL" w:eastAsia="es-CL"/>
    </w:rPr>
  </w:style>
  <w:style w:type="paragraph" w:customStyle="1" w:styleId="7E8F5E73451842A687601A3DB996891A1">
    <w:name w:val="7E8F5E73451842A687601A3DB996891A1"/>
    <w:rsid w:val="0088568F"/>
    <w:pPr>
      <w:tabs>
        <w:tab w:val="center" w:pos="4419"/>
        <w:tab w:val="right" w:pos="8838"/>
      </w:tabs>
      <w:spacing w:after="0" w:line="240" w:lineRule="auto"/>
    </w:pPr>
    <w:rPr>
      <w:lang w:val="es-CL" w:eastAsia="es-CL"/>
    </w:rPr>
  </w:style>
  <w:style w:type="paragraph" w:customStyle="1" w:styleId="E42F430C07244F708B8FBED14B813CA71">
    <w:name w:val="E42F430C07244F708B8FBED14B813CA71"/>
    <w:rsid w:val="0088568F"/>
    <w:pPr>
      <w:tabs>
        <w:tab w:val="center" w:pos="4419"/>
        <w:tab w:val="right" w:pos="8838"/>
      </w:tabs>
      <w:spacing w:after="0" w:line="240" w:lineRule="auto"/>
    </w:pPr>
    <w:rPr>
      <w:lang w:val="es-CL" w:eastAsia="es-CL"/>
    </w:rPr>
  </w:style>
  <w:style w:type="paragraph" w:customStyle="1" w:styleId="44737EC1EEB14D94813856401E70329E1">
    <w:name w:val="44737EC1EEB14D94813856401E70329E1"/>
    <w:rsid w:val="0088568F"/>
    <w:pPr>
      <w:tabs>
        <w:tab w:val="center" w:pos="4419"/>
        <w:tab w:val="right" w:pos="8838"/>
      </w:tabs>
      <w:spacing w:after="0" w:line="240" w:lineRule="auto"/>
    </w:pPr>
    <w:rPr>
      <w:lang w:val="es-CL" w:eastAsia="es-CL"/>
    </w:rPr>
  </w:style>
  <w:style w:type="paragraph" w:customStyle="1" w:styleId="1277FA6B21C143E5AFF8EEB8503B735F1">
    <w:name w:val="1277FA6B21C143E5AFF8EEB8503B735F1"/>
    <w:rsid w:val="0088568F"/>
    <w:pPr>
      <w:tabs>
        <w:tab w:val="center" w:pos="4419"/>
        <w:tab w:val="right" w:pos="8838"/>
      </w:tabs>
      <w:spacing w:after="0" w:line="240" w:lineRule="auto"/>
    </w:pPr>
    <w:rPr>
      <w:lang w:val="es-CL" w:eastAsia="es-CL"/>
    </w:rPr>
  </w:style>
  <w:style w:type="paragraph" w:customStyle="1" w:styleId="B5A28F463CFB44CA99C784F4015C14301">
    <w:name w:val="B5A28F463CFB44CA99C784F4015C14301"/>
    <w:rsid w:val="0088568F"/>
    <w:pPr>
      <w:tabs>
        <w:tab w:val="center" w:pos="4419"/>
        <w:tab w:val="right" w:pos="8838"/>
      </w:tabs>
      <w:spacing w:after="0" w:line="240" w:lineRule="auto"/>
    </w:pPr>
    <w:rPr>
      <w:lang w:val="es-CL" w:eastAsia="es-CL"/>
    </w:rPr>
  </w:style>
  <w:style w:type="paragraph" w:customStyle="1" w:styleId="95CA58351B3B4D6A9A24ABF6F17273611">
    <w:name w:val="95CA58351B3B4D6A9A24ABF6F17273611"/>
    <w:rsid w:val="0088568F"/>
    <w:pPr>
      <w:tabs>
        <w:tab w:val="center" w:pos="4419"/>
        <w:tab w:val="right" w:pos="8838"/>
      </w:tabs>
      <w:spacing w:after="0" w:line="240" w:lineRule="auto"/>
    </w:pPr>
    <w:rPr>
      <w:lang w:val="es-CL" w:eastAsia="es-CL"/>
    </w:rPr>
  </w:style>
  <w:style w:type="paragraph" w:customStyle="1" w:styleId="B04460A8E0854B69BE678CF4DCF3313E1">
    <w:name w:val="B04460A8E0854B69BE678CF4DCF3313E1"/>
    <w:rsid w:val="0088568F"/>
    <w:pPr>
      <w:tabs>
        <w:tab w:val="center" w:pos="4419"/>
        <w:tab w:val="right" w:pos="8838"/>
      </w:tabs>
      <w:spacing w:after="0" w:line="240" w:lineRule="auto"/>
    </w:pPr>
    <w:rPr>
      <w:lang w:val="es-CL" w:eastAsia="es-CL"/>
    </w:rPr>
  </w:style>
  <w:style w:type="paragraph" w:customStyle="1" w:styleId="1A216F7FA0254BC08DDDFCA133D32E1D1">
    <w:name w:val="1A216F7FA0254BC08DDDFCA133D32E1D1"/>
    <w:rsid w:val="0088568F"/>
    <w:pPr>
      <w:tabs>
        <w:tab w:val="center" w:pos="4419"/>
        <w:tab w:val="right" w:pos="8838"/>
      </w:tabs>
      <w:spacing w:after="0" w:line="240" w:lineRule="auto"/>
    </w:pPr>
    <w:rPr>
      <w:lang w:val="es-CL" w:eastAsia="es-CL"/>
    </w:rPr>
  </w:style>
  <w:style w:type="paragraph" w:customStyle="1" w:styleId="CAF0BA5031CA4CF2A40F86BB154558151">
    <w:name w:val="CAF0BA5031CA4CF2A40F86BB154558151"/>
    <w:rsid w:val="0088568F"/>
    <w:pPr>
      <w:tabs>
        <w:tab w:val="center" w:pos="4419"/>
        <w:tab w:val="right" w:pos="8838"/>
      </w:tabs>
      <w:spacing w:after="0" w:line="240" w:lineRule="auto"/>
    </w:pPr>
    <w:rPr>
      <w:lang w:val="es-CL" w:eastAsia="es-CL"/>
    </w:rPr>
  </w:style>
  <w:style w:type="paragraph" w:customStyle="1" w:styleId="C883B6785B644D1DBE8E27767A8F55881">
    <w:name w:val="C883B6785B644D1DBE8E27767A8F55881"/>
    <w:rsid w:val="0088568F"/>
    <w:pPr>
      <w:tabs>
        <w:tab w:val="center" w:pos="4419"/>
        <w:tab w:val="right" w:pos="8838"/>
      </w:tabs>
      <w:spacing w:after="0" w:line="240" w:lineRule="auto"/>
    </w:pPr>
    <w:rPr>
      <w:lang w:val="es-CL" w:eastAsia="es-CL"/>
    </w:rPr>
  </w:style>
  <w:style w:type="paragraph" w:customStyle="1" w:styleId="063306CF68564C2F957F040170F615981">
    <w:name w:val="063306CF68564C2F957F040170F615981"/>
    <w:rsid w:val="0088568F"/>
    <w:pPr>
      <w:tabs>
        <w:tab w:val="center" w:pos="4419"/>
        <w:tab w:val="right" w:pos="8838"/>
      </w:tabs>
      <w:spacing w:after="0" w:line="240" w:lineRule="auto"/>
    </w:pPr>
    <w:rPr>
      <w:lang w:val="es-CL" w:eastAsia="es-CL"/>
    </w:rPr>
  </w:style>
  <w:style w:type="paragraph" w:customStyle="1" w:styleId="2CA2BAE6BC2C42D2909611F5A451932F1">
    <w:name w:val="2CA2BAE6BC2C42D2909611F5A451932F1"/>
    <w:rsid w:val="0088568F"/>
    <w:rPr>
      <w:lang w:val="es-CL" w:eastAsia="es-CL"/>
    </w:rPr>
  </w:style>
  <w:style w:type="paragraph" w:customStyle="1" w:styleId="2B03664E93814C479552E65DBEA6F5D01">
    <w:name w:val="2B03664E93814C479552E65DBEA6F5D01"/>
    <w:rsid w:val="0088568F"/>
    <w:pPr>
      <w:tabs>
        <w:tab w:val="center" w:pos="4419"/>
        <w:tab w:val="right" w:pos="8838"/>
      </w:tabs>
      <w:spacing w:after="0" w:line="240" w:lineRule="auto"/>
    </w:pPr>
    <w:rPr>
      <w:lang w:val="es-CL" w:eastAsia="es-CL"/>
    </w:rPr>
  </w:style>
  <w:style w:type="paragraph" w:customStyle="1" w:styleId="34144DC6141B431188A3629FCB2262711">
    <w:name w:val="34144DC6141B431188A3629FCB2262711"/>
    <w:rsid w:val="0088568F"/>
    <w:pPr>
      <w:tabs>
        <w:tab w:val="center" w:pos="4419"/>
        <w:tab w:val="right" w:pos="8838"/>
      </w:tabs>
      <w:spacing w:after="0" w:line="240" w:lineRule="auto"/>
    </w:pPr>
    <w:rPr>
      <w:lang w:val="es-CL" w:eastAsia="es-CL"/>
    </w:rPr>
  </w:style>
  <w:style w:type="paragraph" w:customStyle="1" w:styleId="23147FC70DE144579CE1128BFD8338201">
    <w:name w:val="23147FC70DE144579CE1128BFD8338201"/>
    <w:rsid w:val="0088568F"/>
    <w:pPr>
      <w:tabs>
        <w:tab w:val="center" w:pos="4419"/>
        <w:tab w:val="right" w:pos="8838"/>
      </w:tabs>
      <w:spacing w:after="0" w:line="240" w:lineRule="auto"/>
    </w:pPr>
    <w:rPr>
      <w:lang w:val="es-CL" w:eastAsia="es-CL"/>
    </w:rPr>
  </w:style>
  <w:style w:type="paragraph" w:customStyle="1" w:styleId="BF19EDBD5D504BE3A3AC28B40B623C5C1">
    <w:name w:val="BF19EDBD5D504BE3A3AC28B40B623C5C1"/>
    <w:rsid w:val="0088568F"/>
    <w:pPr>
      <w:tabs>
        <w:tab w:val="center" w:pos="4419"/>
        <w:tab w:val="right" w:pos="8838"/>
      </w:tabs>
      <w:spacing w:after="0" w:line="240" w:lineRule="auto"/>
    </w:pPr>
    <w:rPr>
      <w:lang w:val="es-CL" w:eastAsia="es-CL"/>
    </w:rPr>
  </w:style>
  <w:style w:type="paragraph" w:customStyle="1" w:styleId="B851E4F1A02246CAAA9EE6CCA3BBC19E1">
    <w:name w:val="B851E4F1A02246CAAA9EE6CCA3BBC19E1"/>
    <w:rsid w:val="0088568F"/>
    <w:rPr>
      <w:lang w:val="es-CL" w:eastAsia="es-CL"/>
    </w:rPr>
  </w:style>
  <w:style w:type="paragraph" w:customStyle="1" w:styleId="4F31CCF97E1F411595E156AC404F9F201">
    <w:name w:val="4F31CCF97E1F411595E156AC404F9F201"/>
    <w:rsid w:val="0088568F"/>
    <w:pPr>
      <w:tabs>
        <w:tab w:val="center" w:pos="4419"/>
        <w:tab w:val="right" w:pos="8838"/>
      </w:tabs>
      <w:spacing w:after="0" w:line="240" w:lineRule="auto"/>
    </w:pPr>
    <w:rPr>
      <w:lang w:val="es-CL" w:eastAsia="es-CL"/>
    </w:rPr>
  </w:style>
  <w:style w:type="paragraph" w:customStyle="1" w:styleId="704BCFE61BCB4DC7AB929507F18BC74E1">
    <w:name w:val="704BCFE61BCB4DC7AB929507F18BC74E1"/>
    <w:rsid w:val="0088568F"/>
    <w:pPr>
      <w:tabs>
        <w:tab w:val="center" w:pos="4419"/>
        <w:tab w:val="right" w:pos="8838"/>
      </w:tabs>
      <w:spacing w:after="0" w:line="240" w:lineRule="auto"/>
    </w:pPr>
    <w:rPr>
      <w:lang w:val="es-CL" w:eastAsia="es-CL"/>
    </w:rPr>
  </w:style>
  <w:style w:type="paragraph" w:customStyle="1" w:styleId="7ACA259425F44A099A32C1319D3A79231">
    <w:name w:val="7ACA259425F44A099A32C1319D3A79231"/>
    <w:rsid w:val="0088568F"/>
    <w:pPr>
      <w:tabs>
        <w:tab w:val="center" w:pos="4419"/>
        <w:tab w:val="right" w:pos="8838"/>
      </w:tabs>
      <w:spacing w:after="0" w:line="240" w:lineRule="auto"/>
    </w:pPr>
    <w:rPr>
      <w:lang w:val="es-CL" w:eastAsia="es-CL"/>
    </w:rPr>
  </w:style>
  <w:style w:type="paragraph" w:customStyle="1" w:styleId="C2709098BE7148C480D230C02154AE801">
    <w:name w:val="C2709098BE7148C480D230C02154AE801"/>
    <w:rsid w:val="0088568F"/>
    <w:pPr>
      <w:tabs>
        <w:tab w:val="center" w:pos="4419"/>
        <w:tab w:val="right" w:pos="8838"/>
      </w:tabs>
      <w:spacing w:after="0" w:line="240" w:lineRule="auto"/>
    </w:pPr>
    <w:rPr>
      <w:lang w:val="es-CL" w:eastAsia="es-CL"/>
    </w:rPr>
  </w:style>
  <w:style w:type="paragraph" w:customStyle="1" w:styleId="8BDC42B429884A5D8217427E9744FB291">
    <w:name w:val="8BDC42B429884A5D8217427E9744FB291"/>
    <w:rsid w:val="0088568F"/>
    <w:rPr>
      <w:lang w:val="es-CL" w:eastAsia="es-CL"/>
    </w:rPr>
  </w:style>
  <w:style w:type="paragraph" w:customStyle="1" w:styleId="FCA7DDFA576E466DA62E595CD779EAAC1">
    <w:name w:val="FCA7DDFA576E466DA62E595CD779EAAC1"/>
    <w:rsid w:val="0088568F"/>
    <w:pPr>
      <w:tabs>
        <w:tab w:val="center" w:pos="4419"/>
        <w:tab w:val="right" w:pos="8838"/>
      </w:tabs>
      <w:spacing w:after="0" w:line="240" w:lineRule="auto"/>
    </w:pPr>
    <w:rPr>
      <w:lang w:val="es-CL" w:eastAsia="es-CL"/>
    </w:rPr>
  </w:style>
  <w:style w:type="paragraph" w:customStyle="1" w:styleId="ECD284966B1D498699B4B93D2399280D1">
    <w:name w:val="ECD284966B1D498699B4B93D2399280D1"/>
    <w:rsid w:val="0088568F"/>
    <w:pPr>
      <w:tabs>
        <w:tab w:val="center" w:pos="4419"/>
        <w:tab w:val="right" w:pos="8838"/>
      </w:tabs>
      <w:spacing w:after="0" w:line="240" w:lineRule="auto"/>
    </w:pPr>
    <w:rPr>
      <w:lang w:val="es-CL" w:eastAsia="es-CL"/>
    </w:rPr>
  </w:style>
  <w:style w:type="paragraph" w:customStyle="1" w:styleId="1280874501E24127BA9AB21E91B9D1E41">
    <w:name w:val="1280874501E24127BA9AB21E91B9D1E41"/>
    <w:rsid w:val="0088568F"/>
    <w:pPr>
      <w:tabs>
        <w:tab w:val="center" w:pos="4419"/>
        <w:tab w:val="right" w:pos="8838"/>
      </w:tabs>
      <w:spacing w:after="0" w:line="240" w:lineRule="auto"/>
    </w:pPr>
    <w:rPr>
      <w:lang w:val="es-CL" w:eastAsia="es-CL"/>
    </w:rPr>
  </w:style>
  <w:style w:type="paragraph" w:customStyle="1" w:styleId="20C5FDB0A47B464296BD1798DBD5A3D51">
    <w:name w:val="20C5FDB0A47B464296BD1798DBD5A3D51"/>
    <w:rsid w:val="0088568F"/>
    <w:pPr>
      <w:tabs>
        <w:tab w:val="center" w:pos="4419"/>
        <w:tab w:val="right" w:pos="8838"/>
      </w:tabs>
      <w:spacing w:after="0" w:line="240" w:lineRule="auto"/>
    </w:pPr>
    <w:rPr>
      <w:lang w:val="es-CL" w:eastAsia="es-CL"/>
    </w:rPr>
  </w:style>
  <w:style w:type="paragraph" w:customStyle="1" w:styleId="94DFFB7DB0EB47C28F69A531E0E9B2BA1">
    <w:name w:val="94DFFB7DB0EB47C28F69A531E0E9B2BA1"/>
    <w:rsid w:val="0088568F"/>
    <w:pPr>
      <w:tabs>
        <w:tab w:val="center" w:pos="4419"/>
        <w:tab w:val="right" w:pos="8838"/>
      </w:tabs>
      <w:spacing w:after="0" w:line="240" w:lineRule="auto"/>
    </w:pPr>
    <w:rPr>
      <w:lang w:val="es-CL" w:eastAsia="es-CL"/>
    </w:rPr>
  </w:style>
  <w:style w:type="paragraph" w:customStyle="1" w:styleId="6490BA530A5F423EADE7F0996FDB194A1">
    <w:name w:val="6490BA530A5F423EADE7F0996FDB194A1"/>
    <w:rsid w:val="0088568F"/>
    <w:pPr>
      <w:tabs>
        <w:tab w:val="center" w:pos="4419"/>
        <w:tab w:val="right" w:pos="8838"/>
      </w:tabs>
      <w:spacing w:after="0" w:line="240" w:lineRule="auto"/>
    </w:pPr>
    <w:rPr>
      <w:lang w:val="es-CL" w:eastAsia="es-CL"/>
    </w:rPr>
  </w:style>
  <w:style w:type="paragraph" w:customStyle="1" w:styleId="9E6B0835572A4110AD5A806491E2645C1">
    <w:name w:val="9E6B0835572A4110AD5A806491E2645C1"/>
    <w:rsid w:val="0088568F"/>
    <w:pPr>
      <w:tabs>
        <w:tab w:val="center" w:pos="4419"/>
        <w:tab w:val="right" w:pos="8838"/>
      </w:tabs>
      <w:spacing w:after="0" w:line="240" w:lineRule="auto"/>
    </w:pPr>
    <w:rPr>
      <w:lang w:val="es-CL" w:eastAsia="es-CL"/>
    </w:rPr>
  </w:style>
  <w:style w:type="paragraph" w:customStyle="1" w:styleId="2B38157B82AF4EF2AE0D391CA2AAFB541">
    <w:name w:val="2B38157B82AF4EF2AE0D391CA2AAFB541"/>
    <w:rsid w:val="0088568F"/>
    <w:pPr>
      <w:tabs>
        <w:tab w:val="center" w:pos="4419"/>
        <w:tab w:val="right" w:pos="8838"/>
      </w:tabs>
      <w:spacing w:after="0" w:line="240" w:lineRule="auto"/>
    </w:pPr>
    <w:rPr>
      <w:lang w:val="es-CL" w:eastAsia="es-CL"/>
    </w:rPr>
  </w:style>
  <w:style w:type="paragraph" w:customStyle="1" w:styleId="F65AB6D831854B5FB5A96348C66DBCA81">
    <w:name w:val="F65AB6D831854B5FB5A96348C66DBCA81"/>
    <w:rsid w:val="0088568F"/>
    <w:pPr>
      <w:tabs>
        <w:tab w:val="center" w:pos="4419"/>
        <w:tab w:val="right" w:pos="8838"/>
      </w:tabs>
      <w:spacing w:after="0" w:line="240" w:lineRule="auto"/>
    </w:pPr>
    <w:rPr>
      <w:lang w:val="es-CL" w:eastAsia="es-CL"/>
    </w:rPr>
  </w:style>
  <w:style w:type="paragraph" w:customStyle="1" w:styleId="AD46BCA9F8AD458B8E975A7716F7305B1">
    <w:name w:val="AD46BCA9F8AD458B8E975A7716F7305B1"/>
    <w:rsid w:val="0088568F"/>
    <w:pPr>
      <w:tabs>
        <w:tab w:val="center" w:pos="4419"/>
        <w:tab w:val="right" w:pos="8838"/>
      </w:tabs>
      <w:spacing w:after="0" w:line="240" w:lineRule="auto"/>
    </w:pPr>
    <w:rPr>
      <w:lang w:val="es-CL" w:eastAsia="es-CL"/>
    </w:rPr>
  </w:style>
  <w:style w:type="paragraph" w:customStyle="1" w:styleId="8847EBD7438B4DF2AA3A1A4E2066C7D41">
    <w:name w:val="8847EBD7438B4DF2AA3A1A4E2066C7D41"/>
    <w:rsid w:val="0088568F"/>
    <w:pPr>
      <w:tabs>
        <w:tab w:val="center" w:pos="4419"/>
        <w:tab w:val="right" w:pos="8838"/>
      </w:tabs>
      <w:spacing w:after="0" w:line="240" w:lineRule="auto"/>
    </w:pPr>
    <w:rPr>
      <w:lang w:val="es-CL" w:eastAsia="es-CL"/>
    </w:rPr>
  </w:style>
  <w:style w:type="paragraph" w:customStyle="1" w:styleId="1F9D50C3F8714FAE996996D655D2DB291">
    <w:name w:val="1F9D50C3F8714FAE996996D655D2DB291"/>
    <w:rsid w:val="0088568F"/>
    <w:pPr>
      <w:tabs>
        <w:tab w:val="center" w:pos="4419"/>
        <w:tab w:val="right" w:pos="8838"/>
      </w:tabs>
      <w:spacing w:after="0" w:line="240" w:lineRule="auto"/>
    </w:pPr>
    <w:rPr>
      <w:lang w:val="es-CL" w:eastAsia="es-CL"/>
    </w:rPr>
  </w:style>
  <w:style w:type="paragraph" w:customStyle="1" w:styleId="E10D4E8ADDD24BE3B9D16084DE6CD8E41">
    <w:name w:val="E10D4E8ADDD24BE3B9D16084DE6CD8E41"/>
    <w:rsid w:val="0088568F"/>
    <w:pPr>
      <w:tabs>
        <w:tab w:val="center" w:pos="4419"/>
        <w:tab w:val="right" w:pos="8838"/>
      </w:tabs>
      <w:spacing w:after="0" w:line="240" w:lineRule="auto"/>
    </w:pPr>
    <w:rPr>
      <w:lang w:val="es-CL" w:eastAsia="es-CL"/>
    </w:rPr>
  </w:style>
  <w:style w:type="paragraph" w:customStyle="1" w:styleId="F0F097E51ACD4DB493C140090C06663C1">
    <w:name w:val="F0F097E51ACD4DB493C140090C06663C1"/>
    <w:rsid w:val="0088568F"/>
    <w:pPr>
      <w:tabs>
        <w:tab w:val="center" w:pos="4419"/>
        <w:tab w:val="right" w:pos="8838"/>
      </w:tabs>
      <w:spacing w:after="0" w:line="240" w:lineRule="auto"/>
    </w:pPr>
    <w:rPr>
      <w:lang w:val="es-CL" w:eastAsia="es-CL"/>
    </w:rPr>
  </w:style>
  <w:style w:type="paragraph" w:customStyle="1" w:styleId="D5DFB089127940D3BE14CC46E81D437A1">
    <w:name w:val="D5DFB089127940D3BE14CC46E81D437A1"/>
    <w:rsid w:val="0088568F"/>
    <w:pPr>
      <w:tabs>
        <w:tab w:val="center" w:pos="4419"/>
        <w:tab w:val="right" w:pos="8838"/>
      </w:tabs>
      <w:spacing w:after="0" w:line="240" w:lineRule="auto"/>
    </w:pPr>
    <w:rPr>
      <w:lang w:val="es-CL" w:eastAsia="es-CL"/>
    </w:rPr>
  </w:style>
  <w:style w:type="paragraph" w:customStyle="1" w:styleId="26CEFA69FD244A2B830EDBF2DB9BB0941">
    <w:name w:val="26CEFA69FD244A2B830EDBF2DB9BB0941"/>
    <w:rsid w:val="0088568F"/>
    <w:pPr>
      <w:tabs>
        <w:tab w:val="center" w:pos="4419"/>
        <w:tab w:val="right" w:pos="8838"/>
      </w:tabs>
      <w:spacing w:after="0" w:line="240" w:lineRule="auto"/>
    </w:pPr>
    <w:rPr>
      <w:lang w:val="es-CL" w:eastAsia="es-CL"/>
    </w:rPr>
  </w:style>
  <w:style w:type="paragraph" w:customStyle="1" w:styleId="09DEFF4C22A84E94BEB4CD082785D5ED1">
    <w:name w:val="09DEFF4C22A84E94BEB4CD082785D5ED1"/>
    <w:rsid w:val="0088568F"/>
    <w:pPr>
      <w:tabs>
        <w:tab w:val="center" w:pos="4419"/>
        <w:tab w:val="right" w:pos="8838"/>
      </w:tabs>
      <w:spacing w:after="0" w:line="240" w:lineRule="auto"/>
    </w:pPr>
    <w:rPr>
      <w:lang w:val="es-CL" w:eastAsia="es-CL"/>
    </w:rPr>
  </w:style>
  <w:style w:type="paragraph" w:customStyle="1" w:styleId="4E33198825F9459591E77E32A54BD03B1">
    <w:name w:val="4E33198825F9459591E77E32A54BD03B1"/>
    <w:rsid w:val="0088568F"/>
    <w:pPr>
      <w:tabs>
        <w:tab w:val="center" w:pos="4419"/>
        <w:tab w:val="right" w:pos="8838"/>
      </w:tabs>
      <w:spacing w:after="0" w:line="240" w:lineRule="auto"/>
    </w:pPr>
    <w:rPr>
      <w:lang w:val="es-CL" w:eastAsia="es-CL"/>
    </w:rPr>
  </w:style>
  <w:style w:type="paragraph" w:customStyle="1" w:styleId="600D57DD76714DCAA32CFB9847336FCD1">
    <w:name w:val="600D57DD76714DCAA32CFB9847336FCD1"/>
    <w:rsid w:val="0088568F"/>
    <w:pPr>
      <w:tabs>
        <w:tab w:val="center" w:pos="4419"/>
        <w:tab w:val="right" w:pos="8838"/>
      </w:tabs>
      <w:spacing w:after="0" w:line="240" w:lineRule="auto"/>
    </w:pPr>
    <w:rPr>
      <w:lang w:val="es-CL" w:eastAsia="es-CL"/>
    </w:rPr>
  </w:style>
  <w:style w:type="paragraph" w:customStyle="1" w:styleId="68E8258EBD604D90A41FED5C6E8604081">
    <w:name w:val="68E8258EBD604D90A41FED5C6E8604081"/>
    <w:rsid w:val="0088568F"/>
    <w:pPr>
      <w:tabs>
        <w:tab w:val="center" w:pos="4419"/>
        <w:tab w:val="right" w:pos="8838"/>
      </w:tabs>
      <w:spacing w:after="0" w:line="240" w:lineRule="auto"/>
    </w:pPr>
    <w:rPr>
      <w:lang w:val="es-CL" w:eastAsia="es-CL"/>
    </w:rPr>
  </w:style>
  <w:style w:type="paragraph" w:customStyle="1" w:styleId="1A14ABBC68B447929C168D01790C0CFC1">
    <w:name w:val="1A14ABBC68B447929C168D01790C0CFC1"/>
    <w:rsid w:val="0088568F"/>
    <w:pPr>
      <w:tabs>
        <w:tab w:val="center" w:pos="4419"/>
        <w:tab w:val="right" w:pos="8838"/>
      </w:tabs>
      <w:spacing w:after="0" w:line="240" w:lineRule="auto"/>
    </w:pPr>
    <w:rPr>
      <w:lang w:val="es-CL" w:eastAsia="es-CL"/>
    </w:rPr>
  </w:style>
  <w:style w:type="paragraph" w:customStyle="1" w:styleId="0D7B5D202FC24ABAAEE6EAA87748B2361">
    <w:name w:val="0D7B5D202FC24ABAAEE6EAA87748B2361"/>
    <w:rsid w:val="0088568F"/>
    <w:pPr>
      <w:tabs>
        <w:tab w:val="center" w:pos="4419"/>
        <w:tab w:val="right" w:pos="8838"/>
      </w:tabs>
      <w:spacing w:after="0" w:line="240" w:lineRule="auto"/>
    </w:pPr>
    <w:rPr>
      <w:lang w:val="es-CL" w:eastAsia="es-CL"/>
    </w:rPr>
  </w:style>
  <w:style w:type="paragraph" w:customStyle="1" w:styleId="2D04D0AE713F4850851FF73E1B107E7D1">
    <w:name w:val="2D04D0AE713F4850851FF73E1B107E7D1"/>
    <w:rsid w:val="0088568F"/>
    <w:pPr>
      <w:tabs>
        <w:tab w:val="center" w:pos="4419"/>
        <w:tab w:val="right" w:pos="8838"/>
      </w:tabs>
      <w:spacing w:after="0" w:line="240" w:lineRule="auto"/>
    </w:pPr>
    <w:rPr>
      <w:lang w:val="es-CL" w:eastAsia="es-CL"/>
    </w:rPr>
  </w:style>
  <w:style w:type="paragraph" w:customStyle="1" w:styleId="11E0F498B92C4663895EADDE6A011F361">
    <w:name w:val="11E0F498B92C4663895EADDE6A011F361"/>
    <w:rsid w:val="0088568F"/>
    <w:pPr>
      <w:tabs>
        <w:tab w:val="center" w:pos="4419"/>
        <w:tab w:val="right" w:pos="8838"/>
      </w:tabs>
      <w:spacing w:after="0" w:line="240" w:lineRule="auto"/>
    </w:pPr>
    <w:rPr>
      <w:lang w:val="es-CL" w:eastAsia="es-CL"/>
    </w:rPr>
  </w:style>
  <w:style w:type="paragraph" w:customStyle="1" w:styleId="E270EAC5AFB0491A829E920AE17CEBBE1">
    <w:name w:val="E270EAC5AFB0491A829E920AE17CEBBE1"/>
    <w:rsid w:val="0088568F"/>
    <w:pPr>
      <w:tabs>
        <w:tab w:val="center" w:pos="4419"/>
        <w:tab w:val="right" w:pos="8838"/>
      </w:tabs>
      <w:spacing w:after="0" w:line="240" w:lineRule="auto"/>
    </w:pPr>
    <w:rPr>
      <w:lang w:val="es-CL" w:eastAsia="es-CL"/>
    </w:rPr>
  </w:style>
  <w:style w:type="paragraph" w:customStyle="1" w:styleId="CFED58D3AD904EAAA9C0BAEE28850F201">
    <w:name w:val="CFED58D3AD904EAAA9C0BAEE28850F201"/>
    <w:rsid w:val="0088568F"/>
    <w:pPr>
      <w:tabs>
        <w:tab w:val="center" w:pos="4419"/>
        <w:tab w:val="right" w:pos="8838"/>
      </w:tabs>
      <w:spacing w:after="0" w:line="240" w:lineRule="auto"/>
    </w:pPr>
    <w:rPr>
      <w:lang w:val="es-CL" w:eastAsia="es-CL"/>
    </w:rPr>
  </w:style>
  <w:style w:type="paragraph" w:customStyle="1" w:styleId="4CA601C591624604A4887A2BBA7D68C71">
    <w:name w:val="4CA601C591624604A4887A2BBA7D68C71"/>
    <w:rsid w:val="0088568F"/>
    <w:pPr>
      <w:tabs>
        <w:tab w:val="center" w:pos="4419"/>
        <w:tab w:val="right" w:pos="8838"/>
      </w:tabs>
      <w:spacing w:after="0" w:line="240" w:lineRule="auto"/>
    </w:pPr>
    <w:rPr>
      <w:lang w:val="es-CL" w:eastAsia="es-CL"/>
    </w:rPr>
  </w:style>
  <w:style w:type="paragraph" w:customStyle="1" w:styleId="422C0A17B4AD4744A693578C43C66A331">
    <w:name w:val="422C0A17B4AD4744A693578C43C66A331"/>
    <w:rsid w:val="0088568F"/>
    <w:pPr>
      <w:tabs>
        <w:tab w:val="center" w:pos="4419"/>
        <w:tab w:val="right" w:pos="8838"/>
      </w:tabs>
      <w:spacing w:after="0" w:line="240" w:lineRule="auto"/>
    </w:pPr>
    <w:rPr>
      <w:lang w:val="es-CL" w:eastAsia="es-CL"/>
    </w:rPr>
  </w:style>
  <w:style w:type="paragraph" w:customStyle="1" w:styleId="0AAE92C75E2340C4B510284920F3D7F01">
    <w:name w:val="0AAE92C75E2340C4B510284920F3D7F01"/>
    <w:rsid w:val="0088568F"/>
    <w:pPr>
      <w:tabs>
        <w:tab w:val="center" w:pos="4419"/>
        <w:tab w:val="right" w:pos="8838"/>
      </w:tabs>
      <w:spacing w:after="0" w:line="240" w:lineRule="auto"/>
    </w:pPr>
    <w:rPr>
      <w:lang w:val="es-CL" w:eastAsia="es-CL"/>
    </w:rPr>
  </w:style>
  <w:style w:type="paragraph" w:customStyle="1" w:styleId="05D9DB1D10544A5198A650DF473300661">
    <w:name w:val="05D9DB1D10544A5198A650DF473300661"/>
    <w:rsid w:val="0088568F"/>
    <w:pPr>
      <w:tabs>
        <w:tab w:val="center" w:pos="4419"/>
        <w:tab w:val="right" w:pos="8838"/>
      </w:tabs>
      <w:spacing w:after="0" w:line="240" w:lineRule="auto"/>
    </w:pPr>
    <w:rPr>
      <w:lang w:val="es-CL" w:eastAsia="es-CL"/>
    </w:rPr>
  </w:style>
  <w:style w:type="paragraph" w:customStyle="1" w:styleId="29637EA50AE24027AFB207F07DFAF85E1">
    <w:name w:val="29637EA50AE24027AFB207F07DFAF85E1"/>
    <w:rsid w:val="0088568F"/>
    <w:pPr>
      <w:tabs>
        <w:tab w:val="center" w:pos="4419"/>
        <w:tab w:val="right" w:pos="8838"/>
      </w:tabs>
      <w:spacing w:after="0" w:line="240" w:lineRule="auto"/>
    </w:pPr>
    <w:rPr>
      <w:lang w:val="es-CL" w:eastAsia="es-CL"/>
    </w:rPr>
  </w:style>
  <w:style w:type="paragraph" w:customStyle="1" w:styleId="EFE8BDF8BE40452E938C49EA4554DBF01">
    <w:name w:val="EFE8BDF8BE40452E938C49EA4554DBF01"/>
    <w:rsid w:val="0088568F"/>
    <w:pPr>
      <w:tabs>
        <w:tab w:val="center" w:pos="4419"/>
        <w:tab w:val="right" w:pos="8838"/>
      </w:tabs>
      <w:spacing w:after="0" w:line="240" w:lineRule="auto"/>
    </w:pPr>
    <w:rPr>
      <w:lang w:val="es-CL" w:eastAsia="es-CL"/>
    </w:rPr>
  </w:style>
  <w:style w:type="paragraph" w:customStyle="1" w:styleId="FB2DD615F9224066BD36609C2C316E871">
    <w:name w:val="FB2DD615F9224066BD36609C2C316E871"/>
    <w:rsid w:val="0088568F"/>
    <w:pPr>
      <w:tabs>
        <w:tab w:val="center" w:pos="4419"/>
        <w:tab w:val="right" w:pos="8838"/>
      </w:tabs>
      <w:spacing w:after="0" w:line="240" w:lineRule="auto"/>
    </w:pPr>
    <w:rPr>
      <w:lang w:val="es-CL" w:eastAsia="es-CL"/>
    </w:rPr>
  </w:style>
  <w:style w:type="paragraph" w:customStyle="1" w:styleId="43D19251739340CD98C860141CBC53121">
    <w:name w:val="43D19251739340CD98C860141CBC53121"/>
    <w:rsid w:val="0088568F"/>
    <w:pPr>
      <w:tabs>
        <w:tab w:val="center" w:pos="4419"/>
        <w:tab w:val="right" w:pos="8838"/>
      </w:tabs>
      <w:spacing w:after="0" w:line="240" w:lineRule="auto"/>
    </w:pPr>
    <w:rPr>
      <w:lang w:val="es-CL" w:eastAsia="es-CL"/>
    </w:rPr>
  </w:style>
  <w:style w:type="paragraph" w:customStyle="1" w:styleId="37F414FB5A58457A94C3A50E4106E5DF1">
    <w:name w:val="37F414FB5A58457A94C3A50E4106E5DF1"/>
    <w:rsid w:val="0088568F"/>
    <w:rPr>
      <w:lang w:val="es-CL" w:eastAsia="es-CL"/>
    </w:rPr>
  </w:style>
  <w:style w:type="paragraph" w:customStyle="1" w:styleId="6D1C1F89DC0D400A9FAC3D4D24C547741">
    <w:name w:val="6D1C1F89DC0D400A9FAC3D4D24C547741"/>
    <w:rsid w:val="0088568F"/>
    <w:rPr>
      <w:lang w:val="es-CL" w:eastAsia="es-CL"/>
    </w:rPr>
  </w:style>
  <w:style w:type="paragraph" w:customStyle="1" w:styleId="157ABD5A584645ADBC4DAD4ECFC013641">
    <w:name w:val="157ABD5A584645ADBC4DAD4ECFC013641"/>
    <w:rsid w:val="0088568F"/>
    <w:rPr>
      <w:lang w:val="es-CL" w:eastAsia="es-CL"/>
    </w:rPr>
  </w:style>
  <w:style w:type="paragraph" w:customStyle="1" w:styleId="A6D6904B2F72484ABE31C4724A2D0A341">
    <w:name w:val="A6D6904B2F72484ABE31C4724A2D0A341"/>
    <w:rsid w:val="0088568F"/>
    <w:pPr>
      <w:tabs>
        <w:tab w:val="center" w:pos="4419"/>
        <w:tab w:val="right" w:pos="8838"/>
      </w:tabs>
      <w:spacing w:after="0" w:line="240" w:lineRule="auto"/>
    </w:pPr>
    <w:rPr>
      <w:lang w:val="es-CL" w:eastAsia="es-CL"/>
    </w:rPr>
  </w:style>
  <w:style w:type="paragraph" w:customStyle="1" w:styleId="8AC5C7FCD7FE41BD9F1E2679FBE615251">
    <w:name w:val="8AC5C7FCD7FE41BD9F1E2679FBE615251"/>
    <w:rsid w:val="0088568F"/>
    <w:pPr>
      <w:tabs>
        <w:tab w:val="center" w:pos="4419"/>
        <w:tab w:val="right" w:pos="8838"/>
      </w:tabs>
      <w:spacing w:after="0" w:line="240" w:lineRule="auto"/>
    </w:pPr>
    <w:rPr>
      <w:lang w:val="es-CL" w:eastAsia="es-CL"/>
    </w:rPr>
  </w:style>
  <w:style w:type="paragraph" w:customStyle="1" w:styleId="4BD2504F4C5A4A81BD98E0E95054FCD31">
    <w:name w:val="4BD2504F4C5A4A81BD98E0E95054FCD31"/>
    <w:rsid w:val="0088568F"/>
    <w:rPr>
      <w:lang w:val="es-CL" w:eastAsia="es-CL"/>
    </w:rPr>
  </w:style>
  <w:style w:type="paragraph" w:customStyle="1" w:styleId="C4C7D0B67F3E48EFB72B4B7BA50311B11">
    <w:name w:val="C4C7D0B67F3E48EFB72B4B7BA50311B11"/>
    <w:rsid w:val="0088568F"/>
    <w:rPr>
      <w:lang w:val="es-CL" w:eastAsia="es-CL"/>
    </w:rPr>
  </w:style>
  <w:style w:type="paragraph" w:customStyle="1" w:styleId="B8CAEB77A92946F395DA25D35D38CE841">
    <w:name w:val="B8CAEB77A92946F395DA25D35D38CE841"/>
    <w:rsid w:val="0088568F"/>
    <w:rPr>
      <w:lang w:val="es-CL" w:eastAsia="es-CL"/>
    </w:rPr>
  </w:style>
  <w:style w:type="paragraph" w:customStyle="1" w:styleId="0F509B71E0FC4DACB4C0C081A31BE91E1">
    <w:name w:val="0F509B71E0FC4DACB4C0C081A31BE91E1"/>
    <w:rsid w:val="0088568F"/>
    <w:pPr>
      <w:tabs>
        <w:tab w:val="center" w:pos="4419"/>
        <w:tab w:val="right" w:pos="8838"/>
      </w:tabs>
      <w:spacing w:after="0" w:line="240" w:lineRule="auto"/>
    </w:pPr>
    <w:rPr>
      <w:lang w:val="es-CL" w:eastAsia="es-CL"/>
    </w:rPr>
  </w:style>
  <w:style w:type="paragraph" w:customStyle="1" w:styleId="1C97934CF1C64B25B41AC5362103FC631">
    <w:name w:val="1C97934CF1C64B25B41AC5362103FC631"/>
    <w:rsid w:val="0088568F"/>
    <w:pPr>
      <w:tabs>
        <w:tab w:val="center" w:pos="4419"/>
        <w:tab w:val="right" w:pos="8838"/>
      </w:tabs>
      <w:spacing w:after="0" w:line="240" w:lineRule="auto"/>
    </w:pPr>
    <w:rPr>
      <w:lang w:val="es-CL" w:eastAsia="es-CL"/>
    </w:rPr>
  </w:style>
  <w:style w:type="paragraph" w:customStyle="1" w:styleId="DA91575AE1AF44EA8EE8A64619B23F7A1">
    <w:name w:val="DA91575AE1AF44EA8EE8A64619B23F7A1"/>
    <w:rsid w:val="0088568F"/>
    <w:pPr>
      <w:tabs>
        <w:tab w:val="center" w:pos="4419"/>
        <w:tab w:val="right" w:pos="8838"/>
      </w:tabs>
      <w:spacing w:after="0" w:line="240" w:lineRule="auto"/>
    </w:pPr>
    <w:rPr>
      <w:lang w:val="es-CL" w:eastAsia="es-CL"/>
    </w:rPr>
  </w:style>
  <w:style w:type="paragraph" w:customStyle="1" w:styleId="DA50869F6E0D4515BBCDCFF3A905725C1">
    <w:name w:val="DA50869F6E0D4515BBCDCFF3A905725C1"/>
    <w:rsid w:val="0088568F"/>
    <w:pPr>
      <w:tabs>
        <w:tab w:val="center" w:pos="4419"/>
        <w:tab w:val="right" w:pos="8838"/>
      </w:tabs>
      <w:spacing w:after="0" w:line="240" w:lineRule="auto"/>
    </w:pPr>
    <w:rPr>
      <w:lang w:val="es-CL" w:eastAsia="es-CL"/>
    </w:rPr>
  </w:style>
  <w:style w:type="paragraph" w:customStyle="1" w:styleId="1A6E92B4E7AF4107A987077BBDC3FA7C1">
    <w:name w:val="1A6E92B4E7AF4107A987077BBDC3FA7C1"/>
    <w:rsid w:val="0088568F"/>
    <w:pPr>
      <w:tabs>
        <w:tab w:val="center" w:pos="4419"/>
        <w:tab w:val="right" w:pos="8838"/>
      </w:tabs>
      <w:spacing w:after="0" w:line="240" w:lineRule="auto"/>
    </w:pPr>
    <w:rPr>
      <w:lang w:val="es-CL" w:eastAsia="es-CL"/>
    </w:rPr>
  </w:style>
  <w:style w:type="paragraph" w:customStyle="1" w:styleId="4EFC097658D4498998307B24B648556C1">
    <w:name w:val="4EFC097658D4498998307B24B648556C1"/>
    <w:rsid w:val="0088568F"/>
    <w:pPr>
      <w:tabs>
        <w:tab w:val="center" w:pos="4419"/>
        <w:tab w:val="right" w:pos="8838"/>
      </w:tabs>
      <w:spacing w:after="0" w:line="240" w:lineRule="auto"/>
    </w:pPr>
    <w:rPr>
      <w:lang w:val="es-CL" w:eastAsia="es-CL"/>
    </w:rPr>
  </w:style>
  <w:style w:type="paragraph" w:customStyle="1" w:styleId="9DCCE6EB1B58451481ABB06D90231B3E1">
    <w:name w:val="9DCCE6EB1B58451481ABB06D90231B3E1"/>
    <w:rsid w:val="0088568F"/>
    <w:pPr>
      <w:tabs>
        <w:tab w:val="center" w:pos="4419"/>
        <w:tab w:val="right" w:pos="8838"/>
      </w:tabs>
      <w:spacing w:after="0" w:line="240" w:lineRule="auto"/>
    </w:pPr>
    <w:rPr>
      <w:lang w:val="es-CL" w:eastAsia="es-CL"/>
    </w:rPr>
  </w:style>
  <w:style w:type="paragraph" w:customStyle="1" w:styleId="EC060F18414E4597892344F42752F9781">
    <w:name w:val="EC060F18414E4597892344F42752F9781"/>
    <w:rsid w:val="0088568F"/>
    <w:pPr>
      <w:tabs>
        <w:tab w:val="center" w:pos="4419"/>
        <w:tab w:val="right" w:pos="8838"/>
      </w:tabs>
      <w:spacing w:after="0" w:line="240" w:lineRule="auto"/>
    </w:pPr>
    <w:rPr>
      <w:lang w:val="es-CL" w:eastAsia="es-CL"/>
    </w:rPr>
  </w:style>
  <w:style w:type="paragraph" w:customStyle="1" w:styleId="9BAE580E1095479EA4912CAC669DE3721">
    <w:name w:val="9BAE580E1095479EA4912CAC669DE3721"/>
    <w:rsid w:val="0088568F"/>
    <w:pPr>
      <w:tabs>
        <w:tab w:val="center" w:pos="4419"/>
        <w:tab w:val="right" w:pos="8838"/>
      </w:tabs>
      <w:spacing w:after="0" w:line="240" w:lineRule="auto"/>
    </w:pPr>
    <w:rPr>
      <w:lang w:val="es-CL" w:eastAsia="es-CL"/>
    </w:rPr>
  </w:style>
  <w:style w:type="paragraph" w:customStyle="1" w:styleId="F4DE8543D230474EA5FC840F411C3BDF1">
    <w:name w:val="F4DE8543D230474EA5FC840F411C3BDF1"/>
    <w:rsid w:val="0088568F"/>
    <w:pPr>
      <w:tabs>
        <w:tab w:val="center" w:pos="4419"/>
        <w:tab w:val="right" w:pos="8838"/>
      </w:tabs>
      <w:spacing w:after="0" w:line="240" w:lineRule="auto"/>
    </w:pPr>
    <w:rPr>
      <w:lang w:val="es-CL" w:eastAsia="es-CL"/>
    </w:rPr>
  </w:style>
  <w:style w:type="paragraph" w:customStyle="1" w:styleId="75CF8683CC88471FAE485634D779D5951">
    <w:name w:val="75CF8683CC88471FAE485634D779D5951"/>
    <w:rsid w:val="0088568F"/>
    <w:pPr>
      <w:tabs>
        <w:tab w:val="center" w:pos="4419"/>
        <w:tab w:val="right" w:pos="8838"/>
      </w:tabs>
      <w:spacing w:after="0" w:line="240" w:lineRule="auto"/>
    </w:pPr>
    <w:rPr>
      <w:lang w:val="es-CL" w:eastAsia="es-CL"/>
    </w:rPr>
  </w:style>
  <w:style w:type="paragraph" w:customStyle="1" w:styleId="B7B11BD2540E4BD086FC9D91D33ADF5C1">
    <w:name w:val="B7B11BD2540E4BD086FC9D91D33ADF5C1"/>
    <w:rsid w:val="0088568F"/>
    <w:pPr>
      <w:tabs>
        <w:tab w:val="center" w:pos="4419"/>
        <w:tab w:val="right" w:pos="8838"/>
      </w:tabs>
      <w:spacing w:after="0" w:line="240" w:lineRule="auto"/>
    </w:pPr>
    <w:rPr>
      <w:lang w:val="es-CL" w:eastAsia="es-CL"/>
    </w:rPr>
  </w:style>
  <w:style w:type="paragraph" w:customStyle="1" w:styleId="9E5A220DA90346468AEBFC68CA3614951">
    <w:name w:val="9E5A220DA90346468AEBFC68CA3614951"/>
    <w:rsid w:val="0088568F"/>
    <w:pPr>
      <w:tabs>
        <w:tab w:val="center" w:pos="4419"/>
        <w:tab w:val="right" w:pos="8838"/>
      </w:tabs>
      <w:spacing w:after="0" w:line="240" w:lineRule="auto"/>
    </w:pPr>
    <w:rPr>
      <w:lang w:val="es-CL" w:eastAsia="es-CL"/>
    </w:rPr>
  </w:style>
  <w:style w:type="paragraph" w:customStyle="1" w:styleId="278F4B9C409542F885F4D32CA75F88021">
    <w:name w:val="278F4B9C409542F885F4D32CA75F88021"/>
    <w:rsid w:val="0088568F"/>
    <w:pPr>
      <w:tabs>
        <w:tab w:val="center" w:pos="4419"/>
        <w:tab w:val="right" w:pos="8838"/>
      </w:tabs>
      <w:spacing w:after="0" w:line="240" w:lineRule="auto"/>
    </w:pPr>
    <w:rPr>
      <w:lang w:val="es-CL" w:eastAsia="es-CL"/>
    </w:rPr>
  </w:style>
  <w:style w:type="paragraph" w:customStyle="1" w:styleId="59F6F4FFA7D2443C9922FCBCB4C51C0D1">
    <w:name w:val="59F6F4FFA7D2443C9922FCBCB4C51C0D1"/>
    <w:rsid w:val="0088568F"/>
    <w:pPr>
      <w:tabs>
        <w:tab w:val="center" w:pos="4419"/>
        <w:tab w:val="right" w:pos="8838"/>
      </w:tabs>
      <w:spacing w:after="0" w:line="240" w:lineRule="auto"/>
    </w:pPr>
    <w:rPr>
      <w:lang w:val="es-CL" w:eastAsia="es-CL"/>
    </w:rPr>
  </w:style>
  <w:style w:type="paragraph" w:customStyle="1" w:styleId="E943531BE98544438123031865D61EA21">
    <w:name w:val="E943531BE98544438123031865D61EA21"/>
    <w:rsid w:val="0088568F"/>
    <w:pPr>
      <w:tabs>
        <w:tab w:val="center" w:pos="4419"/>
        <w:tab w:val="right" w:pos="8838"/>
      </w:tabs>
      <w:spacing w:after="0" w:line="240" w:lineRule="auto"/>
    </w:pPr>
    <w:rPr>
      <w:lang w:val="es-CL" w:eastAsia="es-CL"/>
    </w:rPr>
  </w:style>
  <w:style w:type="paragraph" w:customStyle="1" w:styleId="FC41BE9E941C4A64A1792A31F133B3591">
    <w:name w:val="FC41BE9E941C4A64A1792A31F133B3591"/>
    <w:rsid w:val="0088568F"/>
    <w:pPr>
      <w:tabs>
        <w:tab w:val="center" w:pos="4419"/>
        <w:tab w:val="right" w:pos="8838"/>
      </w:tabs>
      <w:spacing w:after="0" w:line="240" w:lineRule="auto"/>
    </w:pPr>
    <w:rPr>
      <w:lang w:val="es-CL" w:eastAsia="es-CL"/>
    </w:rPr>
  </w:style>
  <w:style w:type="paragraph" w:customStyle="1" w:styleId="F5B1B2CA07F443AFB5C5E8AAD49A57041">
    <w:name w:val="F5B1B2CA07F443AFB5C5E8AAD49A57041"/>
    <w:rsid w:val="0088568F"/>
    <w:pPr>
      <w:tabs>
        <w:tab w:val="center" w:pos="4419"/>
        <w:tab w:val="right" w:pos="8838"/>
      </w:tabs>
      <w:spacing w:after="0" w:line="240" w:lineRule="auto"/>
    </w:pPr>
    <w:rPr>
      <w:lang w:val="es-CL" w:eastAsia="es-CL"/>
    </w:rPr>
  </w:style>
  <w:style w:type="paragraph" w:customStyle="1" w:styleId="ACF470FED4994370A36471D8FB8C27D51">
    <w:name w:val="ACF470FED4994370A36471D8FB8C27D51"/>
    <w:rsid w:val="0088568F"/>
    <w:pPr>
      <w:tabs>
        <w:tab w:val="center" w:pos="4419"/>
        <w:tab w:val="right" w:pos="8838"/>
      </w:tabs>
      <w:spacing w:after="0" w:line="240" w:lineRule="auto"/>
    </w:pPr>
    <w:rPr>
      <w:lang w:val="es-CL" w:eastAsia="es-CL"/>
    </w:rPr>
  </w:style>
  <w:style w:type="paragraph" w:customStyle="1" w:styleId="AD63128E8C174114A1EB4BF7C513B5241">
    <w:name w:val="AD63128E8C174114A1EB4BF7C513B5241"/>
    <w:rsid w:val="0088568F"/>
    <w:pPr>
      <w:tabs>
        <w:tab w:val="center" w:pos="4419"/>
        <w:tab w:val="right" w:pos="8838"/>
      </w:tabs>
      <w:spacing w:after="0" w:line="240" w:lineRule="auto"/>
    </w:pPr>
    <w:rPr>
      <w:lang w:val="es-CL" w:eastAsia="es-CL"/>
    </w:rPr>
  </w:style>
  <w:style w:type="paragraph" w:customStyle="1" w:styleId="F5517C868C1C48BDA33233B7FA6C4EAD1">
    <w:name w:val="F5517C868C1C48BDA33233B7FA6C4EAD1"/>
    <w:rsid w:val="0088568F"/>
    <w:pPr>
      <w:tabs>
        <w:tab w:val="center" w:pos="4419"/>
        <w:tab w:val="right" w:pos="8838"/>
      </w:tabs>
      <w:spacing w:after="0" w:line="240" w:lineRule="auto"/>
    </w:pPr>
    <w:rPr>
      <w:lang w:val="es-CL" w:eastAsia="es-CL"/>
    </w:rPr>
  </w:style>
  <w:style w:type="paragraph" w:customStyle="1" w:styleId="533C76B7B393453BA7A5E43FAE114A741">
    <w:name w:val="533C76B7B393453BA7A5E43FAE114A741"/>
    <w:rsid w:val="0088568F"/>
    <w:pPr>
      <w:tabs>
        <w:tab w:val="center" w:pos="4419"/>
        <w:tab w:val="right" w:pos="8838"/>
      </w:tabs>
      <w:spacing w:after="0" w:line="240" w:lineRule="auto"/>
    </w:pPr>
    <w:rPr>
      <w:lang w:val="es-CL" w:eastAsia="es-CL"/>
    </w:rPr>
  </w:style>
  <w:style w:type="paragraph" w:customStyle="1" w:styleId="99FAE2C2B3DC4D4FACDF0AFD53383FC21">
    <w:name w:val="99FAE2C2B3DC4D4FACDF0AFD53383FC21"/>
    <w:rsid w:val="0088568F"/>
    <w:pPr>
      <w:tabs>
        <w:tab w:val="center" w:pos="4419"/>
        <w:tab w:val="right" w:pos="8838"/>
      </w:tabs>
      <w:spacing w:after="0" w:line="240" w:lineRule="auto"/>
    </w:pPr>
    <w:rPr>
      <w:lang w:val="es-CL" w:eastAsia="es-CL"/>
    </w:rPr>
  </w:style>
  <w:style w:type="paragraph" w:customStyle="1" w:styleId="D1EA8479034847DC89120C8A0A22AF8D1">
    <w:name w:val="D1EA8479034847DC89120C8A0A22AF8D1"/>
    <w:rsid w:val="0088568F"/>
    <w:pPr>
      <w:tabs>
        <w:tab w:val="center" w:pos="4419"/>
        <w:tab w:val="right" w:pos="8838"/>
      </w:tabs>
      <w:spacing w:after="0" w:line="240" w:lineRule="auto"/>
    </w:pPr>
    <w:rPr>
      <w:lang w:val="es-CL" w:eastAsia="es-CL"/>
    </w:rPr>
  </w:style>
  <w:style w:type="paragraph" w:customStyle="1" w:styleId="E1E5CE080BCD452E96D7341AF45600281">
    <w:name w:val="E1E5CE080BCD452E96D7341AF45600281"/>
    <w:rsid w:val="0088568F"/>
    <w:pPr>
      <w:tabs>
        <w:tab w:val="center" w:pos="4419"/>
        <w:tab w:val="right" w:pos="8838"/>
      </w:tabs>
      <w:spacing w:after="0" w:line="240" w:lineRule="auto"/>
    </w:pPr>
    <w:rPr>
      <w:lang w:val="es-CL" w:eastAsia="es-CL"/>
    </w:rPr>
  </w:style>
  <w:style w:type="paragraph" w:customStyle="1" w:styleId="48F2D37DD3ED4A4988FD742B27CBEFC61">
    <w:name w:val="48F2D37DD3ED4A4988FD742B27CBEFC61"/>
    <w:rsid w:val="0088568F"/>
    <w:pPr>
      <w:tabs>
        <w:tab w:val="center" w:pos="4419"/>
        <w:tab w:val="right" w:pos="8838"/>
      </w:tabs>
      <w:spacing w:after="0" w:line="240" w:lineRule="auto"/>
    </w:pPr>
    <w:rPr>
      <w:lang w:val="es-CL" w:eastAsia="es-CL"/>
    </w:rPr>
  </w:style>
  <w:style w:type="paragraph" w:customStyle="1" w:styleId="070BF22FAC1F490091158A72B89562161">
    <w:name w:val="070BF22FAC1F490091158A72B89562161"/>
    <w:rsid w:val="0088568F"/>
    <w:pPr>
      <w:tabs>
        <w:tab w:val="center" w:pos="4419"/>
        <w:tab w:val="right" w:pos="8838"/>
      </w:tabs>
      <w:spacing w:after="0" w:line="240" w:lineRule="auto"/>
    </w:pPr>
    <w:rPr>
      <w:lang w:val="es-CL" w:eastAsia="es-CL"/>
    </w:rPr>
  </w:style>
  <w:style w:type="paragraph" w:customStyle="1" w:styleId="DA37D7A5E5504580AB39F14E01E815051">
    <w:name w:val="DA37D7A5E5504580AB39F14E01E815051"/>
    <w:rsid w:val="0088568F"/>
    <w:pPr>
      <w:tabs>
        <w:tab w:val="center" w:pos="4419"/>
        <w:tab w:val="right" w:pos="8838"/>
      </w:tabs>
      <w:spacing w:after="0" w:line="240" w:lineRule="auto"/>
    </w:pPr>
    <w:rPr>
      <w:lang w:val="es-CL" w:eastAsia="es-CL"/>
    </w:rPr>
  </w:style>
  <w:style w:type="paragraph" w:customStyle="1" w:styleId="81CD11A46B4A4F3DBEC1FAC87310815D1">
    <w:name w:val="81CD11A46B4A4F3DBEC1FAC87310815D1"/>
    <w:rsid w:val="0088568F"/>
    <w:pPr>
      <w:tabs>
        <w:tab w:val="center" w:pos="4419"/>
        <w:tab w:val="right" w:pos="8838"/>
      </w:tabs>
      <w:spacing w:after="0" w:line="240" w:lineRule="auto"/>
    </w:pPr>
    <w:rPr>
      <w:lang w:val="es-CL" w:eastAsia="es-CL"/>
    </w:rPr>
  </w:style>
  <w:style w:type="paragraph" w:customStyle="1" w:styleId="1987CF49A41B42B9BF8FB369705C93531">
    <w:name w:val="1987CF49A41B42B9BF8FB369705C93531"/>
    <w:rsid w:val="0088568F"/>
    <w:pPr>
      <w:tabs>
        <w:tab w:val="center" w:pos="4419"/>
        <w:tab w:val="right" w:pos="8838"/>
      </w:tabs>
      <w:spacing w:after="0" w:line="240" w:lineRule="auto"/>
    </w:pPr>
    <w:rPr>
      <w:lang w:val="es-CL" w:eastAsia="es-CL"/>
    </w:rPr>
  </w:style>
  <w:style w:type="paragraph" w:customStyle="1" w:styleId="F227603FAFAD4DEE8F56D5FBD4B846101">
    <w:name w:val="F227603FAFAD4DEE8F56D5FBD4B846101"/>
    <w:rsid w:val="0088568F"/>
    <w:pPr>
      <w:tabs>
        <w:tab w:val="center" w:pos="4419"/>
        <w:tab w:val="right" w:pos="8838"/>
      </w:tabs>
      <w:spacing w:after="0" w:line="240" w:lineRule="auto"/>
    </w:pPr>
    <w:rPr>
      <w:lang w:val="es-CL" w:eastAsia="es-CL"/>
    </w:rPr>
  </w:style>
  <w:style w:type="paragraph" w:customStyle="1" w:styleId="CA88E952543B42F2841BE3D5348BFF571">
    <w:name w:val="CA88E952543B42F2841BE3D5348BFF571"/>
    <w:rsid w:val="0088568F"/>
    <w:pPr>
      <w:tabs>
        <w:tab w:val="center" w:pos="4419"/>
        <w:tab w:val="right" w:pos="8838"/>
      </w:tabs>
      <w:spacing w:after="0" w:line="240" w:lineRule="auto"/>
    </w:pPr>
    <w:rPr>
      <w:lang w:val="es-CL" w:eastAsia="es-CL"/>
    </w:rPr>
  </w:style>
  <w:style w:type="paragraph" w:customStyle="1" w:styleId="22012940D85349C994F6A7CB7FF349FE1">
    <w:name w:val="22012940D85349C994F6A7CB7FF349FE1"/>
    <w:rsid w:val="0088568F"/>
    <w:pPr>
      <w:tabs>
        <w:tab w:val="center" w:pos="4419"/>
        <w:tab w:val="right" w:pos="8838"/>
      </w:tabs>
      <w:spacing w:after="0" w:line="240" w:lineRule="auto"/>
    </w:pPr>
    <w:rPr>
      <w:lang w:val="es-CL" w:eastAsia="es-CL"/>
    </w:rPr>
  </w:style>
  <w:style w:type="paragraph" w:customStyle="1" w:styleId="2F575CF0254843A390B2192A6BCB4A2F1">
    <w:name w:val="2F575CF0254843A390B2192A6BCB4A2F1"/>
    <w:rsid w:val="0088568F"/>
    <w:pPr>
      <w:tabs>
        <w:tab w:val="center" w:pos="4419"/>
        <w:tab w:val="right" w:pos="8838"/>
      </w:tabs>
      <w:spacing w:after="0" w:line="240" w:lineRule="auto"/>
    </w:pPr>
    <w:rPr>
      <w:lang w:val="es-CL" w:eastAsia="es-CL"/>
    </w:rPr>
  </w:style>
  <w:style w:type="paragraph" w:customStyle="1" w:styleId="7A2EED8F754949BBB726908172AD01341">
    <w:name w:val="7A2EED8F754949BBB726908172AD01341"/>
    <w:rsid w:val="0088568F"/>
    <w:pPr>
      <w:tabs>
        <w:tab w:val="center" w:pos="4419"/>
        <w:tab w:val="right" w:pos="8838"/>
      </w:tabs>
      <w:spacing w:after="0" w:line="240" w:lineRule="auto"/>
    </w:pPr>
    <w:rPr>
      <w:lang w:val="es-CL" w:eastAsia="es-CL"/>
    </w:rPr>
  </w:style>
  <w:style w:type="paragraph" w:customStyle="1" w:styleId="DA1C488802D8460A9BC3BB527907240F1">
    <w:name w:val="DA1C488802D8460A9BC3BB527907240F1"/>
    <w:rsid w:val="0088568F"/>
    <w:pPr>
      <w:tabs>
        <w:tab w:val="center" w:pos="4419"/>
        <w:tab w:val="right" w:pos="8838"/>
      </w:tabs>
      <w:spacing w:after="0" w:line="240" w:lineRule="auto"/>
    </w:pPr>
    <w:rPr>
      <w:lang w:val="es-CL" w:eastAsia="es-CL"/>
    </w:rPr>
  </w:style>
  <w:style w:type="paragraph" w:customStyle="1" w:styleId="052FE690ED274430B328B7E6E401192E1">
    <w:name w:val="052FE690ED274430B328B7E6E401192E1"/>
    <w:rsid w:val="0088568F"/>
    <w:pPr>
      <w:tabs>
        <w:tab w:val="center" w:pos="4419"/>
        <w:tab w:val="right" w:pos="8838"/>
      </w:tabs>
      <w:spacing w:after="0" w:line="240" w:lineRule="auto"/>
    </w:pPr>
    <w:rPr>
      <w:lang w:val="es-CL" w:eastAsia="es-CL"/>
    </w:rPr>
  </w:style>
  <w:style w:type="paragraph" w:customStyle="1" w:styleId="DED2403A27914F34ADE82AED0B9C72811">
    <w:name w:val="DED2403A27914F34ADE82AED0B9C72811"/>
    <w:rsid w:val="0088568F"/>
    <w:pPr>
      <w:tabs>
        <w:tab w:val="center" w:pos="4419"/>
        <w:tab w:val="right" w:pos="8838"/>
      </w:tabs>
      <w:spacing w:after="0" w:line="240" w:lineRule="auto"/>
    </w:pPr>
    <w:rPr>
      <w:lang w:val="es-CL" w:eastAsia="es-CL"/>
    </w:rPr>
  </w:style>
  <w:style w:type="paragraph" w:customStyle="1" w:styleId="BD26A9D8D5674346AAEBCC78CC4D7F281">
    <w:name w:val="BD26A9D8D5674346AAEBCC78CC4D7F281"/>
    <w:rsid w:val="0088568F"/>
    <w:pPr>
      <w:tabs>
        <w:tab w:val="center" w:pos="4419"/>
        <w:tab w:val="right" w:pos="8838"/>
      </w:tabs>
      <w:spacing w:after="0" w:line="240" w:lineRule="auto"/>
    </w:pPr>
    <w:rPr>
      <w:lang w:val="es-CL" w:eastAsia="es-CL"/>
    </w:rPr>
  </w:style>
  <w:style w:type="paragraph" w:customStyle="1" w:styleId="58F19FDA74D14ABDB8510839D92EE1A51">
    <w:name w:val="58F19FDA74D14ABDB8510839D92EE1A51"/>
    <w:rsid w:val="0088568F"/>
    <w:pPr>
      <w:tabs>
        <w:tab w:val="center" w:pos="4419"/>
        <w:tab w:val="right" w:pos="8838"/>
      </w:tabs>
      <w:spacing w:after="0" w:line="240" w:lineRule="auto"/>
    </w:pPr>
    <w:rPr>
      <w:lang w:val="es-CL" w:eastAsia="es-CL"/>
    </w:rPr>
  </w:style>
  <w:style w:type="paragraph" w:customStyle="1" w:styleId="95DFC970741145D9A25BA7D8C6AF695D1">
    <w:name w:val="95DFC970741145D9A25BA7D8C6AF695D1"/>
    <w:rsid w:val="0088568F"/>
    <w:pPr>
      <w:tabs>
        <w:tab w:val="center" w:pos="4419"/>
        <w:tab w:val="right" w:pos="8838"/>
      </w:tabs>
      <w:spacing w:after="0" w:line="240" w:lineRule="auto"/>
    </w:pPr>
    <w:rPr>
      <w:lang w:val="es-CL" w:eastAsia="es-CL"/>
    </w:rPr>
  </w:style>
  <w:style w:type="paragraph" w:customStyle="1" w:styleId="129919CCDB40427A87AED6B3DD6DE51D1">
    <w:name w:val="129919CCDB40427A87AED6B3DD6DE51D1"/>
    <w:rsid w:val="0088568F"/>
    <w:pPr>
      <w:tabs>
        <w:tab w:val="center" w:pos="4419"/>
        <w:tab w:val="right" w:pos="8838"/>
      </w:tabs>
      <w:spacing w:after="0" w:line="240" w:lineRule="auto"/>
    </w:pPr>
    <w:rPr>
      <w:lang w:val="es-CL" w:eastAsia="es-CL"/>
    </w:rPr>
  </w:style>
  <w:style w:type="paragraph" w:customStyle="1" w:styleId="E5BD041B97154A8180FC88883D6740A31">
    <w:name w:val="E5BD041B97154A8180FC88883D6740A31"/>
    <w:rsid w:val="0088568F"/>
    <w:pPr>
      <w:tabs>
        <w:tab w:val="center" w:pos="4419"/>
        <w:tab w:val="right" w:pos="8838"/>
      </w:tabs>
      <w:spacing w:after="0" w:line="240" w:lineRule="auto"/>
    </w:pPr>
    <w:rPr>
      <w:lang w:val="es-CL" w:eastAsia="es-CL"/>
    </w:rPr>
  </w:style>
  <w:style w:type="paragraph" w:customStyle="1" w:styleId="46509C20E5F64F2EBFA3CB746C324A141">
    <w:name w:val="46509C20E5F64F2EBFA3CB746C324A141"/>
    <w:rsid w:val="0088568F"/>
    <w:pPr>
      <w:tabs>
        <w:tab w:val="center" w:pos="4419"/>
        <w:tab w:val="right" w:pos="8838"/>
      </w:tabs>
      <w:spacing w:after="0" w:line="240" w:lineRule="auto"/>
    </w:pPr>
    <w:rPr>
      <w:lang w:val="es-CL" w:eastAsia="es-CL"/>
    </w:rPr>
  </w:style>
  <w:style w:type="paragraph" w:customStyle="1" w:styleId="F0F9B7E064D846EAA83866CDCFD765591">
    <w:name w:val="F0F9B7E064D846EAA83866CDCFD765591"/>
    <w:rsid w:val="0088568F"/>
    <w:pPr>
      <w:tabs>
        <w:tab w:val="center" w:pos="4419"/>
        <w:tab w:val="right" w:pos="8838"/>
      </w:tabs>
      <w:spacing w:after="0" w:line="240" w:lineRule="auto"/>
    </w:pPr>
    <w:rPr>
      <w:lang w:val="es-CL" w:eastAsia="es-CL"/>
    </w:rPr>
  </w:style>
  <w:style w:type="paragraph" w:customStyle="1" w:styleId="967C0BADD19B4A6B929E9440D14C1B051">
    <w:name w:val="967C0BADD19B4A6B929E9440D14C1B051"/>
    <w:rsid w:val="0088568F"/>
    <w:pPr>
      <w:tabs>
        <w:tab w:val="center" w:pos="4419"/>
        <w:tab w:val="right" w:pos="8838"/>
      </w:tabs>
      <w:spacing w:after="0" w:line="240" w:lineRule="auto"/>
    </w:pPr>
    <w:rPr>
      <w:lang w:val="es-CL" w:eastAsia="es-CL"/>
    </w:rPr>
  </w:style>
  <w:style w:type="paragraph" w:customStyle="1" w:styleId="3223CA14AF60454BAAA05FC006D6117F1">
    <w:name w:val="3223CA14AF60454BAAA05FC006D6117F1"/>
    <w:rsid w:val="0088568F"/>
    <w:pPr>
      <w:tabs>
        <w:tab w:val="center" w:pos="4419"/>
        <w:tab w:val="right" w:pos="8838"/>
      </w:tabs>
      <w:spacing w:after="0" w:line="240" w:lineRule="auto"/>
    </w:pPr>
    <w:rPr>
      <w:lang w:val="es-CL" w:eastAsia="es-CL"/>
    </w:rPr>
  </w:style>
  <w:style w:type="paragraph" w:customStyle="1" w:styleId="7590C9BCEA1542ADAEF541205A54744E1">
    <w:name w:val="7590C9BCEA1542ADAEF541205A54744E1"/>
    <w:rsid w:val="0088568F"/>
    <w:pPr>
      <w:tabs>
        <w:tab w:val="center" w:pos="4419"/>
        <w:tab w:val="right" w:pos="8838"/>
      </w:tabs>
      <w:spacing w:after="0" w:line="240" w:lineRule="auto"/>
    </w:pPr>
    <w:rPr>
      <w:lang w:val="es-CL" w:eastAsia="es-CL"/>
    </w:rPr>
  </w:style>
  <w:style w:type="paragraph" w:customStyle="1" w:styleId="128907A67FDD48E8A281205B8528C3D81">
    <w:name w:val="128907A67FDD48E8A281205B8528C3D81"/>
    <w:rsid w:val="0088568F"/>
    <w:pPr>
      <w:tabs>
        <w:tab w:val="center" w:pos="4419"/>
        <w:tab w:val="right" w:pos="8838"/>
      </w:tabs>
      <w:spacing w:after="0" w:line="240" w:lineRule="auto"/>
    </w:pPr>
    <w:rPr>
      <w:lang w:val="es-CL" w:eastAsia="es-CL"/>
    </w:rPr>
  </w:style>
  <w:style w:type="paragraph" w:customStyle="1" w:styleId="CF0EA9582BF44F24902F8928ECA82B6B1">
    <w:name w:val="CF0EA9582BF44F24902F8928ECA82B6B1"/>
    <w:rsid w:val="0088568F"/>
    <w:pPr>
      <w:tabs>
        <w:tab w:val="center" w:pos="4419"/>
        <w:tab w:val="right" w:pos="8838"/>
      </w:tabs>
      <w:spacing w:after="0" w:line="240" w:lineRule="auto"/>
    </w:pPr>
    <w:rPr>
      <w:lang w:val="es-CL" w:eastAsia="es-CL"/>
    </w:rPr>
  </w:style>
  <w:style w:type="paragraph" w:customStyle="1" w:styleId="256ADD443ADA4B6F8C0C0265E36B07101">
    <w:name w:val="256ADD443ADA4B6F8C0C0265E36B07101"/>
    <w:rsid w:val="0088568F"/>
    <w:pPr>
      <w:tabs>
        <w:tab w:val="center" w:pos="4419"/>
        <w:tab w:val="right" w:pos="8838"/>
      </w:tabs>
      <w:spacing w:after="0" w:line="240" w:lineRule="auto"/>
    </w:pPr>
    <w:rPr>
      <w:lang w:val="es-CL" w:eastAsia="es-CL"/>
    </w:rPr>
  </w:style>
  <w:style w:type="paragraph" w:customStyle="1" w:styleId="E8C4D0B8360E4358AA6CB05AE108871D1">
    <w:name w:val="E8C4D0B8360E4358AA6CB05AE108871D1"/>
    <w:rsid w:val="0088568F"/>
    <w:pPr>
      <w:tabs>
        <w:tab w:val="center" w:pos="4419"/>
        <w:tab w:val="right" w:pos="8838"/>
      </w:tabs>
      <w:spacing w:after="0" w:line="240" w:lineRule="auto"/>
    </w:pPr>
    <w:rPr>
      <w:lang w:val="es-CL" w:eastAsia="es-CL"/>
    </w:rPr>
  </w:style>
  <w:style w:type="paragraph" w:customStyle="1" w:styleId="9927B72053BD4A5AAD5B6F7A24E324561">
    <w:name w:val="9927B72053BD4A5AAD5B6F7A24E324561"/>
    <w:rsid w:val="0088568F"/>
    <w:pPr>
      <w:tabs>
        <w:tab w:val="center" w:pos="4419"/>
        <w:tab w:val="right" w:pos="8838"/>
      </w:tabs>
      <w:spacing w:after="0" w:line="240" w:lineRule="auto"/>
    </w:pPr>
    <w:rPr>
      <w:lang w:val="es-CL" w:eastAsia="es-CL"/>
    </w:rPr>
  </w:style>
  <w:style w:type="paragraph" w:customStyle="1" w:styleId="E48291D1701448FE9846FC75C274B8321">
    <w:name w:val="E48291D1701448FE9846FC75C274B8321"/>
    <w:rsid w:val="0088568F"/>
    <w:pPr>
      <w:tabs>
        <w:tab w:val="center" w:pos="4419"/>
        <w:tab w:val="right" w:pos="8838"/>
      </w:tabs>
      <w:spacing w:after="0" w:line="240" w:lineRule="auto"/>
    </w:pPr>
    <w:rPr>
      <w:lang w:val="es-CL" w:eastAsia="es-CL"/>
    </w:rPr>
  </w:style>
  <w:style w:type="paragraph" w:customStyle="1" w:styleId="ACAE8E4427624E86B2CF2D615EDEB5B41">
    <w:name w:val="ACAE8E4427624E86B2CF2D615EDEB5B41"/>
    <w:rsid w:val="0088568F"/>
    <w:pPr>
      <w:tabs>
        <w:tab w:val="center" w:pos="4419"/>
        <w:tab w:val="right" w:pos="8838"/>
      </w:tabs>
      <w:spacing w:after="0" w:line="240" w:lineRule="auto"/>
    </w:pPr>
    <w:rPr>
      <w:lang w:val="es-CL" w:eastAsia="es-CL"/>
    </w:rPr>
  </w:style>
  <w:style w:type="paragraph" w:customStyle="1" w:styleId="17235293D92A41C28D7F4E38D754F4061">
    <w:name w:val="17235293D92A41C28D7F4E38D754F4061"/>
    <w:rsid w:val="0088568F"/>
    <w:pPr>
      <w:tabs>
        <w:tab w:val="center" w:pos="4419"/>
        <w:tab w:val="right" w:pos="8838"/>
      </w:tabs>
      <w:spacing w:after="0" w:line="240" w:lineRule="auto"/>
    </w:pPr>
    <w:rPr>
      <w:lang w:val="es-CL" w:eastAsia="es-CL"/>
    </w:rPr>
  </w:style>
  <w:style w:type="paragraph" w:customStyle="1" w:styleId="0A4F65DDCD0A4BB094D051D672EAC9831">
    <w:name w:val="0A4F65DDCD0A4BB094D051D672EAC9831"/>
    <w:rsid w:val="0088568F"/>
    <w:pPr>
      <w:tabs>
        <w:tab w:val="center" w:pos="4419"/>
        <w:tab w:val="right" w:pos="8838"/>
      </w:tabs>
      <w:spacing w:after="0" w:line="240" w:lineRule="auto"/>
    </w:pPr>
    <w:rPr>
      <w:lang w:val="es-CL" w:eastAsia="es-CL"/>
    </w:rPr>
  </w:style>
  <w:style w:type="paragraph" w:customStyle="1" w:styleId="9635C48167774A39AB05280F275C6A681">
    <w:name w:val="9635C48167774A39AB05280F275C6A681"/>
    <w:rsid w:val="0088568F"/>
    <w:pPr>
      <w:tabs>
        <w:tab w:val="center" w:pos="4419"/>
        <w:tab w:val="right" w:pos="8838"/>
      </w:tabs>
      <w:spacing w:after="0" w:line="240" w:lineRule="auto"/>
    </w:pPr>
    <w:rPr>
      <w:lang w:val="es-CL" w:eastAsia="es-CL"/>
    </w:rPr>
  </w:style>
  <w:style w:type="paragraph" w:customStyle="1" w:styleId="C9EACD44444F46DE821BE3C564590CD21">
    <w:name w:val="C9EACD44444F46DE821BE3C564590CD21"/>
    <w:rsid w:val="0088568F"/>
    <w:pPr>
      <w:tabs>
        <w:tab w:val="center" w:pos="4419"/>
        <w:tab w:val="right" w:pos="8838"/>
      </w:tabs>
      <w:spacing w:after="0" w:line="240" w:lineRule="auto"/>
    </w:pPr>
    <w:rPr>
      <w:lang w:val="es-CL" w:eastAsia="es-CL"/>
    </w:rPr>
  </w:style>
  <w:style w:type="paragraph" w:customStyle="1" w:styleId="425EF3D3B94D453EB8F629661A9714841">
    <w:name w:val="425EF3D3B94D453EB8F629661A9714841"/>
    <w:rsid w:val="0088568F"/>
    <w:pPr>
      <w:tabs>
        <w:tab w:val="center" w:pos="4419"/>
        <w:tab w:val="right" w:pos="8838"/>
      </w:tabs>
      <w:spacing w:after="0" w:line="240" w:lineRule="auto"/>
    </w:pPr>
    <w:rPr>
      <w:lang w:val="es-CL" w:eastAsia="es-CL"/>
    </w:rPr>
  </w:style>
  <w:style w:type="paragraph" w:customStyle="1" w:styleId="32527EEBA1D8485BBE6D623E5C14A40E1">
    <w:name w:val="32527EEBA1D8485BBE6D623E5C14A40E1"/>
    <w:rsid w:val="0088568F"/>
    <w:pPr>
      <w:tabs>
        <w:tab w:val="center" w:pos="4419"/>
        <w:tab w:val="right" w:pos="8838"/>
      </w:tabs>
      <w:spacing w:after="0" w:line="240" w:lineRule="auto"/>
    </w:pPr>
    <w:rPr>
      <w:lang w:val="es-CL" w:eastAsia="es-CL"/>
    </w:rPr>
  </w:style>
  <w:style w:type="paragraph" w:customStyle="1" w:styleId="726B6149D0454065A70FEB63F3770CD91">
    <w:name w:val="726B6149D0454065A70FEB63F3770CD91"/>
    <w:rsid w:val="0088568F"/>
    <w:pPr>
      <w:tabs>
        <w:tab w:val="center" w:pos="4419"/>
        <w:tab w:val="right" w:pos="8838"/>
      </w:tabs>
      <w:spacing w:after="0" w:line="240" w:lineRule="auto"/>
    </w:pPr>
    <w:rPr>
      <w:lang w:val="es-CL" w:eastAsia="es-CL"/>
    </w:rPr>
  </w:style>
  <w:style w:type="paragraph" w:customStyle="1" w:styleId="1A78DFFFCAEB467B91A5C8304CCA186B1">
    <w:name w:val="1A78DFFFCAEB467B91A5C8304CCA186B1"/>
    <w:rsid w:val="0088568F"/>
    <w:pPr>
      <w:tabs>
        <w:tab w:val="center" w:pos="4419"/>
        <w:tab w:val="right" w:pos="8838"/>
      </w:tabs>
      <w:spacing w:after="0" w:line="240" w:lineRule="auto"/>
    </w:pPr>
    <w:rPr>
      <w:lang w:val="es-CL" w:eastAsia="es-CL"/>
    </w:rPr>
  </w:style>
  <w:style w:type="paragraph" w:customStyle="1" w:styleId="10F7A3165D2C4D1D92E81079EA6EEDAE1">
    <w:name w:val="10F7A3165D2C4D1D92E81079EA6EEDAE1"/>
    <w:rsid w:val="0088568F"/>
    <w:pPr>
      <w:tabs>
        <w:tab w:val="center" w:pos="4419"/>
        <w:tab w:val="right" w:pos="8838"/>
      </w:tabs>
      <w:spacing w:after="0" w:line="240" w:lineRule="auto"/>
    </w:pPr>
    <w:rPr>
      <w:lang w:val="es-CL" w:eastAsia="es-CL"/>
    </w:rPr>
  </w:style>
  <w:style w:type="paragraph" w:customStyle="1" w:styleId="D9FD225141A64CECADFD2E1BA282A4631">
    <w:name w:val="D9FD225141A64CECADFD2E1BA282A4631"/>
    <w:rsid w:val="0088568F"/>
    <w:pPr>
      <w:tabs>
        <w:tab w:val="center" w:pos="4419"/>
        <w:tab w:val="right" w:pos="8838"/>
      </w:tabs>
      <w:spacing w:after="0" w:line="240" w:lineRule="auto"/>
    </w:pPr>
    <w:rPr>
      <w:lang w:val="es-CL" w:eastAsia="es-CL"/>
    </w:rPr>
  </w:style>
  <w:style w:type="paragraph" w:customStyle="1" w:styleId="831632D5DCB8456FA59D74D7953EEA8C1">
    <w:name w:val="831632D5DCB8456FA59D74D7953EEA8C1"/>
    <w:rsid w:val="0088568F"/>
    <w:pPr>
      <w:tabs>
        <w:tab w:val="center" w:pos="4419"/>
        <w:tab w:val="right" w:pos="8838"/>
      </w:tabs>
      <w:spacing w:after="0" w:line="240" w:lineRule="auto"/>
    </w:pPr>
    <w:rPr>
      <w:lang w:val="es-CL" w:eastAsia="es-CL"/>
    </w:rPr>
  </w:style>
  <w:style w:type="paragraph" w:customStyle="1" w:styleId="60F8E5142EFC45439AA02C715091CD9B1">
    <w:name w:val="60F8E5142EFC45439AA02C715091CD9B1"/>
    <w:rsid w:val="0088568F"/>
    <w:pPr>
      <w:tabs>
        <w:tab w:val="center" w:pos="4419"/>
        <w:tab w:val="right" w:pos="8838"/>
      </w:tabs>
      <w:spacing w:after="0" w:line="240" w:lineRule="auto"/>
    </w:pPr>
    <w:rPr>
      <w:lang w:val="es-CL" w:eastAsia="es-CL"/>
    </w:rPr>
  </w:style>
  <w:style w:type="paragraph" w:customStyle="1" w:styleId="01647A05C830429E8A36FDB1BDEC13F81">
    <w:name w:val="01647A05C830429E8A36FDB1BDEC13F81"/>
    <w:rsid w:val="0088568F"/>
    <w:pPr>
      <w:tabs>
        <w:tab w:val="center" w:pos="4419"/>
        <w:tab w:val="right" w:pos="8838"/>
      </w:tabs>
      <w:spacing w:after="0" w:line="240" w:lineRule="auto"/>
    </w:pPr>
    <w:rPr>
      <w:lang w:val="es-CL" w:eastAsia="es-CL"/>
    </w:rPr>
  </w:style>
  <w:style w:type="paragraph" w:customStyle="1" w:styleId="8F11EB0F65384C979B9FC4D57BF03EBB1">
    <w:name w:val="8F11EB0F65384C979B9FC4D57BF03EBB1"/>
    <w:rsid w:val="0088568F"/>
    <w:pPr>
      <w:tabs>
        <w:tab w:val="center" w:pos="4419"/>
        <w:tab w:val="right" w:pos="8838"/>
      </w:tabs>
      <w:spacing w:after="0" w:line="240" w:lineRule="auto"/>
    </w:pPr>
    <w:rPr>
      <w:lang w:val="es-CL" w:eastAsia="es-CL"/>
    </w:rPr>
  </w:style>
  <w:style w:type="paragraph" w:customStyle="1" w:styleId="579C3CBEBD164E53A0B5960D1176B7041">
    <w:name w:val="579C3CBEBD164E53A0B5960D1176B7041"/>
    <w:rsid w:val="0088568F"/>
    <w:pPr>
      <w:tabs>
        <w:tab w:val="center" w:pos="4419"/>
        <w:tab w:val="right" w:pos="8838"/>
      </w:tabs>
      <w:spacing w:after="0" w:line="240" w:lineRule="auto"/>
    </w:pPr>
    <w:rPr>
      <w:lang w:val="es-CL" w:eastAsia="es-CL"/>
    </w:rPr>
  </w:style>
  <w:style w:type="paragraph" w:customStyle="1" w:styleId="497A519D415A4E8095468240794AD87D1">
    <w:name w:val="497A519D415A4E8095468240794AD87D1"/>
    <w:rsid w:val="0088568F"/>
    <w:pPr>
      <w:tabs>
        <w:tab w:val="center" w:pos="4419"/>
        <w:tab w:val="right" w:pos="8838"/>
      </w:tabs>
      <w:spacing w:after="0" w:line="240" w:lineRule="auto"/>
    </w:pPr>
    <w:rPr>
      <w:lang w:val="es-CL" w:eastAsia="es-CL"/>
    </w:rPr>
  </w:style>
  <w:style w:type="paragraph" w:customStyle="1" w:styleId="11FD1DE261D0484FB4F7BA43DD8946F21">
    <w:name w:val="11FD1DE261D0484FB4F7BA43DD8946F21"/>
    <w:rsid w:val="0088568F"/>
    <w:pPr>
      <w:tabs>
        <w:tab w:val="center" w:pos="4419"/>
        <w:tab w:val="right" w:pos="8838"/>
      </w:tabs>
      <w:spacing w:after="0" w:line="240" w:lineRule="auto"/>
    </w:pPr>
    <w:rPr>
      <w:lang w:val="es-CL" w:eastAsia="es-CL"/>
    </w:rPr>
  </w:style>
  <w:style w:type="paragraph" w:customStyle="1" w:styleId="9A35152D395240E6952BC912E7FF355C1">
    <w:name w:val="9A35152D395240E6952BC912E7FF355C1"/>
    <w:rsid w:val="0088568F"/>
    <w:pPr>
      <w:tabs>
        <w:tab w:val="center" w:pos="4419"/>
        <w:tab w:val="right" w:pos="8838"/>
      </w:tabs>
      <w:spacing w:after="0" w:line="240" w:lineRule="auto"/>
    </w:pPr>
    <w:rPr>
      <w:lang w:val="es-CL" w:eastAsia="es-CL"/>
    </w:rPr>
  </w:style>
  <w:style w:type="paragraph" w:customStyle="1" w:styleId="D25327134BC64ABC96C2333E145D6A151">
    <w:name w:val="D25327134BC64ABC96C2333E145D6A151"/>
    <w:rsid w:val="0088568F"/>
    <w:pPr>
      <w:tabs>
        <w:tab w:val="center" w:pos="4419"/>
        <w:tab w:val="right" w:pos="8838"/>
      </w:tabs>
      <w:spacing w:after="0" w:line="240" w:lineRule="auto"/>
    </w:pPr>
    <w:rPr>
      <w:lang w:val="es-CL" w:eastAsia="es-CL"/>
    </w:rPr>
  </w:style>
  <w:style w:type="paragraph" w:customStyle="1" w:styleId="1D037A0E1D504A63AFCE1793BCD54F101">
    <w:name w:val="1D037A0E1D504A63AFCE1793BCD54F101"/>
    <w:rsid w:val="0088568F"/>
    <w:pPr>
      <w:tabs>
        <w:tab w:val="center" w:pos="4419"/>
        <w:tab w:val="right" w:pos="8838"/>
      </w:tabs>
      <w:spacing w:after="0" w:line="240" w:lineRule="auto"/>
    </w:pPr>
    <w:rPr>
      <w:lang w:val="es-CL" w:eastAsia="es-CL"/>
    </w:rPr>
  </w:style>
  <w:style w:type="paragraph" w:customStyle="1" w:styleId="B1F0760619604B389E13377B84B6AD9F1">
    <w:name w:val="B1F0760619604B389E13377B84B6AD9F1"/>
    <w:rsid w:val="0088568F"/>
    <w:pPr>
      <w:tabs>
        <w:tab w:val="center" w:pos="4419"/>
        <w:tab w:val="right" w:pos="8838"/>
      </w:tabs>
      <w:spacing w:after="0" w:line="240" w:lineRule="auto"/>
    </w:pPr>
    <w:rPr>
      <w:lang w:val="es-CL" w:eastAsia="es-CL"/>
    </w:rPr>
  </w:style>
  <w:style w:type="paragraph" w:customStyle="1" w:styleId="3121C667FE8C4583B8AB7D708D7D1F8F1">
    <w:name w:val="3121C667FE8C4583B8AB7D708D7D1F8F1"/>
    <w:rsid w:val="0088568F"/>
    <w:pPr>
      <w:tabs>
        <w:tab w:val="center" w:pos="4419"/>
        <w:tab w:val="right" w:pos="8838"/>
      </w:tabs>
      <w:spacing w:after="0" w:line="240" w:lineRule="auto"/>
    </w:pPr>
    <w:rPr>
      <w:lang w:val="es-CL" w:eastAsia="es-CL"/>
    </w:rPr>
  </w:style>
  <w:style w:type="paragraph" w:customStyle="1" w:styleId="DEE28699D01E468CB47C13F1365941991">
    <w:name w:val="DEE28699D01E468CB47C13F1365941991"/>
    <w:rsid w:val="0088568F"/>
    <w:pPr>
      <w:tabs>
        <w:tab w:val="center" w:pos="4419"/>
        <w:tab w:val="right" w:pos="8838"/>
      </w:tabs>
      <w:spacing w:after="0" w:line="240" w:lineRule="auto"/>
    </w:pPr>
    <w:rPr>
      <w:lang w:val="es-CL" w:eastAsia="es-CL"/>
    </w:rPr>
  </w:style>
  <w:style w:type="paragraph" w:customStyle="1" w:styleId="2AC2D8FFD70A407BB6E4A93B55D6778C1">
    <w:name w:val="2AC2D8FFD70A407BB6E4A93B55D6778C1"/>
    <w:rsid w:val="0088568F"/>
    <w:pPr>
      <w:tabs>
        <w:tab w:val="center" w:pos="4419"/>
        <w:tab w:val="right" w:pos="8838"/>
      </w:tabs>
      <w:spacing w:after="0" w:line="240" w:lineRule="auto"/>
    </w:pPr>
    <w:rPr>
      <w:lang w:val="es-CL" w:eastAsia="es-CL"/>
    </w:rPr>
  </w:style>
  <w:style w:type="paragraph" w:customStyle="1" w:styleId="1929975282BA45C6B6FDCF0A95917B621">
    <w:name w:val="1929975282BA45C6B6FDCF0A95917B621"/>
    <w:rsid w:val="0088568F"/>
    <w:pPr>
      <w:tabs>
        <w:tab w:val="center" w:pos="4419"/>
        <w:tab w:val="right" w:pos="8838"/>
      </w:tabs>
      <w:spacing w:after="0" w:line="240" w:lineRule="auto"/>
    </w:pPr>
    <w:rPr>
      <w:lang w:val="es-CL" w:eastAsia="es-CL"/>
    </w:rPr>
  </w:style>
  <w:style w:type="paragraph" w:customStyle="1" w:styleId="1D246C15D44E4B6185EABD4507525F851">
    <w:name w:val="1D246C15D44E4B6185EABD4507525F851"/>
    <w:rsid w:val="0088568F"/>
    <w:pPr>
      <w:tabs>
        <w:tab w:val="center" w:pos="4419"/>
        <w:tab w:val="right" w:pos="8838"/>
      </w:tabs>
      <w:spacing w:after="0" w:line="240" w:lineRule="auto"/>
    </w:pPr>
    <w:rPr>
      <w:lang w:val="es-CL" w:eastAsia="es-CL"/>
    </w:rPr>
  </w:style>
  <w:style w:type="paragraph" w:customStyle="1" w:styleId="B1F790E39BDD40FB937353B8D5032558">
    <w:name w:val="B1F790E39BDD40FB937353B8D5032558"/>
    <w:rsid w:val="0088568F"/>
    <w:pPr>
      <w:tabs>
        <w:tab w:val="center" w:pos="4419"/>
        <w:tab w:val="right" w:pos="8838"/>
      </w:tabs>
      <w:spacing w:after="0" w:line="240" w:lineRule="auto"/>
    </w:pPr>
    <w:rPr>
      <w:lang w:val="es-CL" w:eastAsia="es-CL"/>
    </w:rPr>
  </w:style>
  <w:style w:type="paragraph" w:customStyle="1" w:styleId="55816A63129D4057AEFF742CFF488547">
    <w:name w:val="55816A63129D4057AEFF742CFF488547"/>
    <w:rsid w:val="0088568F"/>
    <w:pPr>
      <w:tabs>
        <w:tab w:val="center" w:pos="4419"/>
        <w:tab w:val="right" w:pos="8838"/>
      </w:tabs>
      <w:spacing w:after="0" w:line="240" w:lineRule="auto"/>
    </w:pPr>
    <w:rPr>
      <w:lang w:val="es-CL" w:eastAsia="es-CL"/>
    </w:rPr>
  </w:style>
  <w:style w:type="paragraph" w:customStyle="1" w:styleId="FF3FC846D0CE4F73998686D7427C7BDC">
    <w:name w:val="FF3FC846D0CE4F73998686D7427C7BDC"/>
    <w:rsid w:val="0088568F"/>
    <w:pPr>
      <w:tabs>
        <w:tab w:val="center" w:pos="4419"/>
        <w:tab w:val="right" w:pos="8838"/>
      </w:tabs>
      <w:spacing w:after="0" w:line="240" w:lineRule="auto"/>
    </w:pPr>
    <w:rPr>
      <w:lang w:val="es-CL" w:eastAsia="es-CL"/>
    </w:rPr>
  </w:style>
  <w:style w:type="paragraph" w:customStyle="1" w:styleId="8AB8B8D674BA4F508339C1558B00DB6A">
    <w:name w:val="8AB8B8D674BA4F508339C1558B00DB6A"/>
    <w:rsid w:val="0088568F"/>
    <w:pPr>
      <w:tabs>
        <w:tab w:val="center" w:pos="4419"/>
        <w:tab w:val="right" w:pos="8838"/>
      </w:tabs>
      <w:spacing w:after="0" w:line="240" w:lineRule="auto"/>
    </w:pPr>
    <w:rPr>
      <w:lang w:val="es-CL" w:eastAsia="es-CL"/>
    </w:rPr>
  </w:style>
  <w:style w:type="paragraph" w:customStyle="1" w:styleId="1A7D02312ED2481696A4542AA18799DB">
    <w:name w:val="1A7D02312ED2481696A4542AA18799DB"/>
    <w:rsid w:val="0088568F"/>
    <w:pPr>
      <w:tabs>
        <w:tab w:val="center" w:pos="4419"/>
        <w:tab w:val="right" w:pos="8838"/>
      </w:tabs>
      <w:spacing w:after="0" w:line="240" w:lineRule="auto"/>
    </w:pPr>
    <w:rPr>
      <w:lang w:val="es-CL" w:eastAsia="es-CL"/>
    </w:rPr>
  </w:style>
  <w:style w:type="paragraph" w:customStyle="1" w:styleId="12344F70968E460BAAC213BC17E6D7EF">
    <w:name w:val="12344F70968E460BAAC213BC17E6D7EF"/>
    <w:rsid w:val="0088568F"/>
    <w:pPr>
      <w:tabs>
        <w:tab w:val="center" w:pos="4419"/>
        <w:tab w:val="right" w:pos="8838"/>
      </w:tabs>
      <w:spacing w:after="0" w:line="240" w:lineRule="auto"/>
    </w:pPr>
    <w:rPr>
      <w:lang w:val="es-CL" w:eastAsia="es-CL"/>
    </w:rPr>
  </w:style>
  <w:style w:type="paragraph" w:customStyle="1" w:styleId="CBF398AB6B1E4BA1ADC7EEB5216034B8">
    <w:name w:val="CBF398AB6B1E4BA1ADC7EEB5216034B8"/>
    <w:rsid w:val="0088568F"/>
    <w:pPr>
      <w:tabs>
        <w:tab w:val="center" w:pos="4419"/>
        <w:tab w:val="right" w:pos="8838"/>
      </w:tabs>
      <w:spacing w:after="0" w:line="240" w:lineRule="auto"/>
    </w:pPr>
    <w:rPr>
      <w:lang w:val="es-CL" w:eastAsia="es-CL"/>
    </w:rPr>
  </w:style>
  <w:style w:type="paragraph" w:customStyle="1" w:styleId="5CF8EF70BF8C4F55BC6B8A5BD909E306">
    <w:name w:val="5CF8EF70BF8C4F55BC6B8A5BD909E306"/>
    <w:rsid w:val="0088568F"/>
    <w:pPr>
      <w:tabs>
        <w:tab w:val="center" w:pos="4419"/>
        <w:tab w:val="right" w:pos="8838"/>
      </w:tabs>
      <w:spacing w:after="0" w:line="240" w:lineRule="auto"/>
    </w:pPr>
    <w:rPr>
      <w:lang w:val="es-CL" w:eastAsia="es-CL"/>
    </w:rPr>
  </w:style>
  <w:style w:type="paragraph" w:customStyle="1" w:styleId="D5FFA42252D14110BC11C86B2A4B0A78">
    <w:name w:val="D5FFA42252D14110BC11C86B2A4B0A78"/>
    <w:rsid w:val="0088568F"/>
    <w:pPr>
      <w:tabs>
        <w:tab w:val="center" w:pos="4419"/>
        <w:tab w:val="right" w:pos="8838"/>
      </w:tabs>
      <w:spacing w:after="0" w:line="240" w:lineRule="auto"/>
    </w:pPr>
    <w:rPr>
      <w:lang w:val="es-CL" w:eastAsia="es-CL"/>
    </w:rPr>
  </w:style>
  <w:style w:type="paragraph" w:customStyle="1" w:styleId="9A397B0B35A442DFAECABAC5FDB96F13">
    <w:name w:val="9A397B0B35A442DFAECABAC5FDB96F13"/>
    <w:rsid w:val="0088568F"/>
    <w:pPr>
      <w:tabs>
        <w:tab w:val="center" w:pos="4419"/>
        <w:tab w:val="right" w:pos="8838"/>
      </w:tabs>
      <w:spacing w:after="0" w:line="240" w:lineRule="auto"/>
    </w:pPr>
    <w:rPr>
      <w:lang w:val="es-CL" w:eastAsia="es-CL"/>
    </w:rPr>
  </w:style>
  <w:style w:type="paragraph" w:customStyle="1" w:styleId="061FBE20BF2347FAABA036AB888FAD1E">
    <w:name w:val="061FBE20BF2347FAABA036AB888FAD1E"/>
    <w:rsid w:val="0088568F"/>
    <w:pPr>
      <w:tabs>
        <w:tab w:val="center" w:pos="4419"/>
        <w:tab w:val="right" w:pos="8838"/>
      </w:tabs>
      <w:spacing w:after="0" w:line="240" w:lineRule="auto"/>
    </w:pPr>
    <w:rPr>
      <w:lang w:val="es-CL" w:eastAsia="es-CL"/>
    </w:rPr>
  </w:style>
  <w:style w:type="paragraph" w:customStyle="1" w:styleId="6D87263524E04A259E775504BB0CD2B4">
    <w:name w:val="6D87263524E04A259E775504BB0CD2B4"/>
    <w:rsid w:val="0088568F"/>
    <w:pPr>
      <w:tabs>
        <w:tab w:val="center" w:pos="4419"/>
        <w:tab w:val="right" w:pos="8838"/>
      </w:tabs>
      <w:spacing w:after="0" w:line="240" w:lineRule="auto"/>
    </w:pPr>
    <w:rPr>
      <w:lang w:val="es-CL" w:eastAsia="es-CL"/>
    </w:rPr>
  </w:style>
  <w:style w:type="paragraph" w:customStyle="1" w:styleId="91E7947720F34F6E8667EA23112A3041">
    <w:name w:val="91E7947720F34F6E8667EA23112A3041"/>
    <w:rsid w:val="0088568F"/>
    <w:pPr>
      <w:tabs>
        <w:tab w:val="center" w:pos="4419"/>
        <w:tab w:val="right" w:pos="8838"/>
      </w:tabs>
      <w:spacing w:after="0" w:line="240" w:lineRule="auto"/>
    </w:pPr>
    <w:rPr>
      <w:lang w:val="es-CL" w:eastAsia="es-CL"/>
    </w:rPr>
  </w:style>
  <w:style w:type="paragraph" w:customStyle="1" w:styleId="BEA96D00127C4C5E8EC6697AA5D9BBE9">
    <w:name w:val="BEA96D00127C4C5E8EC6697AA5D9BBE9"/>
    <w:rsid w:val="0088568F"/>
    <w:pPr>
      <w:tabs>
        <w:tab w:val="center" w:pos="4419"/>
        <w:tab w:val="right" w:pos="8838"/>
      </w:tabs>
      <w:spacing w:after="0" w:line="240" w:lineRule="auto"/>
    </w:pPr>
    <w:rPr>
      <w:lang w:val="es-CL" w:eastAsia="es-CL"/>
    </w:rPr>
  </w:style>
  <w:style w:type="paragraph" w:customStyle="1" w:styleId="31E74D06375C4E51AF9EAFB684D0E036">
    <w:name w:val="31E74D06375C4E51AF9EAFB684D0E036"/>
    <w:rsid w:val="0088568F"/>
    <w:pPr>
      <w:tabs>
        <w:tab w:val="center" w:pos="4419"/>
        <w:tab w:val="right" w:pos="8838"/>
      </w:tabs>
      <w:spacing w:after="0" w:line="240" w:lineRule="auto"/>
    </w:pPr>
    <w:rPr>
      <w:lang w:val="es-CL" w:eastAsia="es-CL"/>
    </w:rPr>
  </w:style>
  <w:style w:type="paragraph" w:customStyle="1" w:styleId="2ED4CBCABFC041319306AB8D1AA3DA07">
    <w:name w:val="2ED4CBCABFC041319306AB8D1AA3DA07"/>
    <w:rsid w:val="0088568F"/>
    <w:rPr>
      <w:lang w:val="es-CL" w:eastAsia="es-CL"/>
    </w:rPr>
  </w:style>
  <w:style w:type="paragraph" w:customStyle="1" w:styleId="D0B9B220422F43DC9F82B795A3DE521F">
    <w:name w:val="D0B9B220422F43DC9F82B795A3DE521F"/>
    <w:rsid w:val="0088568F"/>
    <w:rPr>
      <w:lang w:val="es-CL" w:eastAsia="es-CL"/>
    </w:rPr>
  </w:style>
  <w:style w:type="paragraph" w:customStyle="1" w:styleId="E35EB9366D534CDCA54D1CF45E0C5CE2">
    <w:name w:val="E35EB9366D534CDCA54D1CF45E0C5CE2"/>
    <w:rsid w:val="0088568F"/>
    <w:rPr>
      <w:lang w:val="es-CL" w:eastAsia="es-CL"/>
    </w:rPr>
  </w:style>
  <w:style w:type="paragraph" w:customStyle="1" w:styleId="AD457ACCFC7C4D72AC20DB9E7A6EAFBE">
    <w:name w:val="AD457ACCFC7C4D72AC20DB9E7A6EAFBE"/>
    <w:rsid w:val="0088568F"/>
    <w:rPr>
      <w:lang w:val="es-CL" w:eastAsia="es-CL"/>
    </w:rPr>
  </w:style>
  <w:style w:type="paragraph" w:customStyle="1" w:styleId="440A6FAD9CAB46FFA6D725FCD3690E1A">
    <w:name w:val="440A6FAD9CAB46FFA6D725FCD3690E1A"/>
    <w:rsid w:val="0088568F"/>
    <w:rPr>
      <w:lang w:val="es-CL" w:eastAsia="es-CL"/>
    </w:rPr>
  </w:style>
  <w:style w:type="paragraph" w:customStyle="1" w:styleId="117C46D8A38C4374A1CEDA15FBF3BA14">
    <w:name w:val="117C46D8A38C4374A1CEDA15FBF3BA14"/>
    <w:rsid w:val="0088568F"/>
    <w:rPr>
      <w:lang w:val="es-CL" w:eastAsia="es-CL"/>
    </w:rPr>
  </w:style>
  <w:style w:type="paragraph" w:customStyle="1" w:styleId="248A3C6205A64672BE209C73147F8E63">
    <w:name w:val="248A3C6205A64672BE209C73147F8E63"/>
    <w:rsid w:val="0088568F"/>
    <w:rPr>
      <w:lang w:val="es-CL" w:eastAsia="es-CL"/>
    </w:rPr>
  </w:style>
  <w:style w:type="paragraph" w:customStyle="1" w:styleId="5E0114D8414742C4AF5B44180DEF7CE1">
    <w:name w:val="5E0114D8414742C4AF5B44180DEF7CE1"/>
    <w:rsid w:val="0088568F"/>
    <w:rPr>
      <w:lang w:val="es-CL" w:eastAsia="es-CL"/>
    </w:rPr>
  </w:style>
  <w:style w:type="paragraph" w:customStyle="1" w:styleId="341195F9AE684EA1B7AFFF2EF2419839">
    <w:name w:val="341195F9AE684EA1B7AFFF2EF2419839"/>
    <w:rsid w:val="0088568F"/>
    <w:pPr>
      <w:tabs>
        <w:tab w:val="center" w:pos="4419"/>
        <w:tab w:val="right" w:pos="8838"/>
      </w:tabs>
      <w:spacing w:after="0" w:line="240" w:lineRule="auto"/>
    </w:pPr>
    <w:rPr>
      <w:lang w:val="es-CL" w:eastAsia="es-CL"/>
    </w:rPr>
  </w:style>
  <w:style w:type="paragraph" w:customStyle="1" w:styleId="2A135A5D0CCB4E7ABF3ACEA753F75BB9">
    <w:name w:val="2A135A5D0CCB4E7ABF3ACEA753F75BB9"/>
    <w:rsid w:val="0088568F"/>
    <w:pPr>
      <w:tabs>
        <w:tab w:val="center" w:pos="4419"/>
        <w:tab w:val="right" w:pos="8838"/>
      </w:tabs>
      <w:spacing w:after="0" w:line="240" w:lineRule="auto"/>
    </w:pPr>
    <w:rPr>
      <w:lang w:val="es-CL" w:eastAsia="es-CL"/>
    </w:rPr>
  </w:style>
  <w:style w:type="paragraph" w:customStyle="1" w:styleId="1F906BADB1C040C5A7BD8864689B16D5">
    <w:name w:val="1F906BADB1C040C5A7BD8864689B16D5"/>
    <w:rsid w:val="0088568F"/>
    <w:pPr>
      <w:tabs>
        <w:tab w:val="center" w:pos="4419"/>
        <w:tab w:val="right" w:pos="8838"/>
      </w:tabs>
      <w:spacing w:after="0" w:line="240" w:lineRule="auto"/>
    </w:pPr>
    <w:rPr>
      <w:lang w:val="es-CL" w:eastAsia="es-CL"/>
    </w:rPr>
  </w:style>
  <w:style w:type="paragraph" w:customStyle="1" w:styleId="390AF778466D455FB6618861472146D7">
    <w:name w:val="390AF778466D455FB6618861472146D7"/>
    <w:rsid w:val="0088568F"/>
    <w:pPr>
      <w:tabs>
        <w:tab w:val="center" w:pos="4419"/>
        <w:tab w:val="right" w:pos="8838"/>
      </w:tabs>
      <w:spacing w:after="0" w:line="240" w:lineRule="auto"/>
    </w:pPr>
    <w:rPr>
      <w:lang w:val="es-CL" w:eastAsia="es-CL"/>
    </w:rPr>
  </w:style>
  <w:style w:type="paragraph" w:customStyle="1" w:styleId="B91691EF839C42469E011A76E59A7F7D2">
    <w:name w:val="B91691EF839C42469E011A76E59A7F7D2"/>
    <w:rsid w:val="0088568F"/>
    <w:rPr>
      <w:lang w:val="es-CL" w:eastAsia="es-CL"/>
    </w:rPr>
  </w:style>
  <w:style w:type="paragraph" w:customStyle="1" w:styleId="21CED3E1D2E44030A57897883CCFE3EF2">
    <w:name w:val="21CED3E1D2E44030A57897883CCFE3EF2"/>
    <w:rsid w:val="0088568F"/>
    <w:rPr>
      <w:lang w:val="es-CL" w:eastAsia="es-CL"/>
    </w:rPr>
  </w:style>
  <w:style w:type="paragraph" w:customStyle="1" w:styleId="1D25D8959F2B4B8AA99FB044E5B076DA2">
    <w:name w:val="1D25D8959F2B4B8AA99FB044E5B076DA2"/>
    <w:rsid w:val="0088568F"/>
    <w:pPr>
      <w:tabs>
        <w:tab w:val="center" w:pos="4419"/>
        <w:tab w:val="right" w:pos="8838"/>
      </w:tabs>
      <w:spacing w:after="0" w:line="240" w:lineRule="auto"/>
    </w:pPr>
    <w:rPr>
      <w:lang w:val="es-CL" w:eastAsia="es-CL"/>
    </w:rPr>
  </w:style>
  <w:style w:type="paragraph" w:customStyle="1" w:styleId="1EB48BC2289147F49CD075D8F6C2466E2">
    <w:name w:val="1EB48BC2289147F49CD075D8F6C2466E2"/>
    <w:rsid w:val="0088568F"/>
    <w:rPr>
      <w:lang w:val="es-CL" w:eastAsia="es-CL"/>
    </w:rPr>
  </w:style>
  <w:style w:type="paragraph" w:customStyle="1" w:styleId="75EFAE2B039C421C81F71E7742129DE82">
    <w:name w:val="75EFAE2B039C421C81F71E7742129DE82"/>
    <w:rsid w:val="0088568F"/>
    <w:rPr>
      <w:lang w:val="es-CL" w:eastAsia="es-CL"/>
    </w:rPr>
  </w:style>
  <w:style w:type="paragraph" w:customStyle="1" w:styleId="B15F6C69194E4D10944FF462F48D72FA2">
    <w:name w:val="B15F6C69194E4D10944FF462F48D72FA2"/>
    <w:rsid w:val="0088568F"/>
    <w:rPr>
      <w:lang w:val="es-CL" w:eastAsia="es-CL"/>
    </w:rPr>
  </w:style>
  <w:style w:type="paragraph" w:customStyle="1" w:styleId="0C06EA7D3A28416E8CC91400D450F4642">
    <w:name w:val="0C06EA7D3A28416E8CC91400D450F4642"/>
    <w:rsid w:val="0088568F"/>
    <w:pPr>
      <w:tabs>
        <w:tab w:val="center" w:pos="4419"/>
        <w:tab w:val="right" w:pos="8838"/>
      </w:tabs>
      <w:spacing w:after="0" w:line="240" w:lineRule="auto"/>
    </w:pPr>
    <w:rPr>
      <w:lang w:val="es-CL" w:eastAsia="es-CL"/>
    </w:rPr>
  </w:style>
  <w:style w:type="paragraph" w:customStyle="1" w:styleId="981DCCC0A02A4DAF9D5F22E6B0CAB1432">
    <w:name w:val="981DCCC0A02A4DAF9D5F22E6B0CAB1432"/>
    <w:rsid w:val="0088568F"/>
    <w:pPr>
      <w:tabs>
        <w:tab w:val="center" w:pos="4419"/>
        <w:tab w:val="right" w:pos="8838"/>
      </w:tabs>
      <w:spacing w:after="0" w:line="240" w:lineRule="auto"/>
    </w:pPr>
    <w:rPr>
      <w:lang w:val="es-CL" w:eastAsia="es-CL"/>
    </w:rPr>
  </w:style>
  <w:style w:type="paragraph" w:customStyle="1" w:styleId="7CD15F6B54724E079698F8B20E7DF72E2">
    <w:name w:val="7CD15F6B54724E079698F8B20E7DF72E2"/>
    <w:rsid w:val="0088568F"/>
    <w:rPr>
      <w:lang w:val="es-CL" w:eastAsia="es-CL"/>
    </w:rPr>
  </w:style>
  <w:style w:type="paragraph" w:customStyle="1" w:styleId="54173D599B034E30B1E9E520A1ADA4482">
    <w:name w:val="54173D599B034E30B1E9E520A1ADA4482"/>
    <w:rsid w:val="0088568F"/>
    <w:pPr>
      <w:tabs>
        <w:tab w:val="center" w:pos="4419"/>
        <w:tab w:val="right" w:pos="8838"/>
      </w:tabs>
      <w:spacing w:after="0" w:line="240" w:lineRule="auto"/>
    </w:pPr>
    <w:rPr>
      <w:lang w:val="es-CL" w:eastAsia="es-CL"/>
    </w:rPr>
  </w:style>
  <w:style w:type="paragraph" w:customStyle="1" w:styleId="16AF001C242C47409595C2B22673A9562">
    <w:name w:val="16AF001C242C47409595C2B22673A9562"/>
    <w:rsid w:val="0088568F"/>
    <w:pPr>
      <w:tabs>
        <w:tab w:val="center" w:pos="4419"/>
        <w:tab w:val="right" w:pos="8838"/>
      </w:tabs>
      <w:spacing w:after="0" w:line="240" w:lineRule="auto"/>
    </w:pPr>
    <w:rPr>
      <w:lang w:val="es-CL" w:eastAsia="es-CL"/>
    </w:rPr>
  </w:style>
  <w:style w:type="paragraph" w:customStyle="1" w:styleId="FDC7BC8560064350AACA838A3FC2BAF42">
    <w:name w:val="FDC7BC8560064350AACA838A3FC2BAF42"/>
    <w:rsid w:val="0088568F"/>
    <w:pPr>
      <w:tabs>
        <w:tab w:val="center" w:pos="4419"/>
        <w:tab w:val="right" w:pos="8838"/>
      </w:tabs>
      <w:spacing w:after="0" w:line="240" w:lineRule="auto"/>
    </w:pPr>
    <w:rPr>
      <w:lang w:val="es-CL" w:eastAsia="es-CL"/>
    </w:rPr>
  </w:style>
  <w:style w:type="paragraph" w:customStyle="1" w:styleId="165E67557385450687F9315AFCCCF6C62">
    <w:name w:val="165E67557385450687F9315AFCCCF6C62"/>
    <w:rsid w:val="0088568F"/>
    <w:pPr>
      <w:tabs>
        <w:tab w:val="center" w:pos="4419"/>
        <w:tab w:val="right" w:pos="8838"/>
      </w:tabs>
      <w:spacing w:after="0" w:line="240" w:lineRule="auto"/>
    </w:pPr>
    <w:rPr>
      <w:lang w:val="es-CL" w:eastAsia="es-CL"/>
    </w:rPr>
  </w:style>
  <w:style w:type="paragraph" w:customStyle="1" w:styleId="9F1CA19AE15B414C9D6DDAD24FE4FF0A2">
    <w:name w:val="9F1CA19AE15B414C9D6DDAD24FE4FF0A2"/>
    <w:rsid w:val="0088568F"/>
    <w:rPr>
      <w:lang w:val="es-CL" w:eastAsia="es-CL"/>
    </w:rPr>
  </w:style>
  <w:style w:type="paragraph" w:customStyle="1" w:styleId="0806EF54FCE14A75AA9548D99A9322002">
    <w:name w:val="0806EF54FCE14A75AA9548D99A9322002"/>
    <w:rsid w:val="0088568F"/>
    <w:pPr>
      <w:tabs>
        <w:tab w:val="center" w:pos="4419"/>
        <w:tab w:val="right" w:pos="8838"/>
      </w:tabs>
      <w:spacing w:after="0" w:line="240" w:lineRule="auto"/>
    </w:pPr>
    <w:rPr>
      <w:lang w:val="es-CL" w:eastAsia="es-CL"/>
    </w:rPr>
  </w:style>
  <w:style w:type="paragraph" w:customStyle="1" w:styleId="E0D2904AC84B413C8318972D249146F02">
    <w:name w:val="E0D2904AC84B413C8318972D249146F02"/>
    <w:rsid w:val="0088568F"/>
    <w:pPr>
      <w:tabs>
        <w:tab w:val="center" w:pos="4419"/>
        <w:tab w:val="right" w:pos="8838"/>
      </w:tabs>
      <w:spacing w:after="0" w:line="240" w:lineRule="auto"/>
    </w:pPr>
    <w:rPr>
      <w:lang w:val="es-CL" w:eastAsia="es-CL"/>
    </w:rPr>
  </w:style>
  <w:style w:type="paragraph" w:customStyle="1" w:styleId="B0FBB5F7D4094AC9B3455558048415772">
    <w:name w:val="B0FBB5F7D4094AC9B3455558048415772"/>
    <w:rsid w:val="0088568F"/>
    <w:pPr>
      <w:tabs>
        <w:tab w:val="center" w:pos="4419"/>
        <w:tab w:val="right" w:pos="8838"/>
      </w:tabs>
      <w:spacing w:after="0" w:line="240" w:lineRule="auto"/>
    </w:pPr>
    <w:rPr>
      <w:lang w:val="es-CL" w:eastAsia="es-CL"/>
    </w:rPr>
  </w:style>
  <w:style w:type="paragraph" w:customStyle="1" w:styleId="8FF5CD7690254892BE84F6223A81F1032">
    <w:name w:val="8FF5CD7690254892BE84F6223A81F1032"/>
    <w:rsid w:val="0088568F"/>
    <w:pPr>
      <w:tabs>
        <w:tab w:val="center" w:pos="4419"/>
        <w:tab w:val="right" w:pos="8838"/>
      </w:tabs>
      <w:spacing w:after="0" w:line="240" w:lineRule="auto"/>
    </w:pPr>
    <w:rPr>
      <w:lang w:val="es-CL" w:eastAsia="es-CL"/>
    </w:rPr>
  </w:style>
  <w:style w:type="paragraph" w:customStyle="1" w:styleId="977B6D535C684AE49B024BCED2811DAB2">
    <w:name w:val="977B6D535C684AE49B024BCED2811DAB2"/>
    <w:rsid w:val="0088568F"/>
    <w:rPr>
      <w:lang w:val="es-CL" w:eastAsia="es-CL"/>
    </w:rPr>
  </w:style>
  <w:style w:type="paragraph" w:customStyle="1" w:styleId="07CA10B4E172418BB845A46E5E3BA4412">
    <w:name w:val="07CA10B4E172418BB845A46E5E3BA4412"/>
    <w:rsid w:val="0088568F"/>
    <w:pPr>
      <w:tabs>
        <w:tab w:val="center" w:pos="4419"/>
        <w:tab w:val="right" w:pos="8838"/>
      </w:tabs>
      <w:spacing w:after="0" w:line="240" w:lineRule="auto"/>
    </w:pPr>
    <w:rPr>
      <w:lang w:val="es-CL" w:eastAsia="es-CL"/>
    </w:rPr>
  </w:style>
  <w:style w:type="paragraph" w:customStyle="1" w:styleId="A966532C40804747BA25340B99CE50C62">
    <w:name w:val="A966532C40804747BA25340B99CE50C62"/>
    <w:rsid w:val="0088568F"/>
    <w:pPr>
      <w:tabs>
        <w:tab w:val="center" w:pos="4419"/>
        <w:tab w:val="right" w:pos="8838"/>
      </w:tabs>
      <w:spacing w:after="0" w:line="240" w:lineRule="auto"/>
    </w:pPr>
    <w:rPr>
      <w:lang w:val="es-CL" w:eastAsia="es-CL"/>
    </w:rPr>
  </w:style>
  <w:style w:type="paragraph" w:customStyle="1" w:styleId="A105D63C76094236AC6343F47428D2372">
    <w:name w:val="A105D63C76094236AC6343F47428D2372"/>
    <w:rsid w:val="0088568F"/>
    <w:pPr>
      <w:tabs>
        <w:tab w:val="center" w:pos="4419"/>
        <w:tab w:val="right" w:pos="8838"/>
      </w:tabs>
      <w:spacing w:after="0" w:line="240" w:lineRule="auto"/>
    </w:pPr>
    <w:rPr>
      <w:lang w:val="es-CL" w:eastAsia="es-CL"/>
    </w:rPr>
  </w:style>
  <w:style w:type="paragraph" w:customStyle="1" w:styleId="037B7F2BE2D04BE29E1F9A897BA0E8082">
    <w:name w:val="037B7F2BE2D04BE29E1F9A897BA0E8082"/>
    <w:rsid w:val="0088568F"/>
    <w:pPr>
      <w:tabs>
        <w:tab w:val="center" w:pos="4419"/>
        <w:tab w:val="right" w:pos="8838"/>
      </w:tabs>
      <w:spacing w:after="0" w:line="240" w:lineRule="auto"/>
    </w:pPr>
    <w:rPr>
      <w:lang w:val="es-CL" w:eastAsia="es-CL"/>
    </w:rPr>
  </w:style>
  <w:style w:type="paragraph" w:customStyle="1" w:styleId="08047D865900429F8F9064D7223D95142">
    <w:name w:val="08047D865900429F8F9064D7223D95142"/>
    <w:rsid w:val="0088568F"/>
    <w:pPr>
      <w:tabs>
        <w:tab w:val="center" w:pos="4419"/>
        <w:tab w:val="right" w:pos="8838"/>
      </w:tabs>
      <w:spacing w:after="0" w:line="240" w:lineRule="auto"/>
    </w:pPr>
    <w:rPr>
      <w:lang w:val="es-CL" w:eastAsia="es-CL"/>
    </w:rPr>
  </w:style>
  <w:style w:type="paragraph" w:customStyle="1" w:styleId="5B45367A38F84172B48828916FE87B832">
    <w:name w:val="5B45367A38F84172B48828916FE87B832"/>
    <w:rsid w:val="0088568F"/>
    <w:pPr>
      <w:tabs>
        <w:tab w:val="center" w:pos="4419"/>
        <w:tab w:val="right" w:pos="8838"/>
      </w:tabs>
      <w:spacing w:after="0" w:line="240" w:lineRule="auto"/>
    </w:pPr>
    <w:rPr>
      <w:lang w:val="es-CL" w:eastAsia="es-CL"/>
    </w:rPr>
  </w:style>
  <w:style w:type="paragraph" w:customStyle="1" w:styleId="5CFA71421913452E809AAAC0358F9FBB2">
    <w:name w:val="5CFA71421913452E809AAAC0358F9FBB2"/>
    <w:rsid w:val="0088568F"/>
    <w:pPr>
      <w:tabs>
        <w:tab w:val="center" w:pos="4419"/>
        <w:tab w:val="right" w:pos="8838"/>
      </w:tabs>
      <w:spacing w:after="0" w:line="240" w:lineRule="auto"/>
    </w:pPr>
    <w:rPr>
      <w:lang w:val="es-CL" w:eastAsia="es-CL"/>
    </w:rPr>
  </w:style>
  <w:style w:type="paragraph" w:customStyle="1" w:styleId="9680E1C328D9455CAD936D14A38A33EC2">
    <w:name w:val="9680E1C328D9455CAD936D14A38A33EC2"/>
    <w:rsid w:val="0088568F"/>
    <w:pPr>
      <w:tabs>
        <w:tab w:val="center" w:pos="4419"/>
        <w:tab w:val="right" w:pos="8838"/>
      </w:tabs>
      <w:spacing w:after="0" w:line="240" w:lineRule="auto"/>
    </w:pPr>
    <w:rPr>
      <w:lang w:val="es-CL" w:eastAsia="es-CL"/>
    </w:rPr>
  </w:style>
  <w:style w:type="paragraph" w:customStyle="1" w:styleId="BA47657F59A74B9E846A2E4C06532CFA2">
    <w:name w:val="BA47657F59A74B9E846A2E4C06532CFA2"/>
    <w:rsid w:val="0088568F"/>
    <w:pPr>
      <w:tabs>
        <w:tab w:val="center" w:pos="4419"/>
        <w:tab w:val="right" w:pos="8838"/>
      </w:tabs>
      <w:spacing w:after="0" w:line="240" w:lineRule="auto"/>
    </w:pPr>
    <w:rPr>
      <w:lang w:val="es-CL" w:eastAsia="es-CL"/>
    </w:rPr>
  </w:style>
  <w:style w:type="paragraph" w:customStyle="1" w:styleId="0CFB8F43B4324042B7AFEDEF5ED6E1092">
    <w:name w:val="0CFB8F43B4324042B7AFEDEF5ED6E1092"/>
    <w:rsid w:val="0088568F"/>
    <w:pPr>
      <w:tabs>
        <w:tab w:val="center" w:pos="4419"/>
        <w:tab w:val="right" w:pos="8838"/>
      </w:tabs>
      <w:spacing w:after="0" w:line="240" w:lineRule="auto"/>
    </w:pPr>
    <w:rPr>
      <w:lang w:val="es-CL" w:eastAsia="es-CL"/>
    </w:rPr>
  </w:style>
  <w:style w:type="paragraph" w:customStyle="1" w:styleId="C1CA7A0B0E7B4F53B03B3F1288FE875A2">
    <w:name w:val="C1CA7A0B0E7B4F53B03B3F1288FE875A2"/>
    <w:rsid w:val="0088568F"/>
    <w:pPr>
      <w:tabs>
        <w:tab w:val="center" w:pos="4419"/>
        <w:tab w:val="right" w:pos="8838"/>
      </w:tabs>
      <w:spacing w:after="0" w:line="240" w:lineRule="auto"/>
    </w:pPr>
    <w:rPr>
      <w:lang w:val="es-CL" w:eastAsia="es-CL"/>
    </w:rPr>
  </w:style>
  <w:style w:type="paragraph" w:customStyle="1" w:styleId="88C17220C3704479B9695BE29068FE522">
    <w:name w:val="88C17220C3704479B9695BE29068FE522"/>
    <w:rsid w:val="0088568F"/>
    <w:pPr>
      <w:tabs>
        <w:tab w:val="center" w:pos="4419"/>
        <w:tab w:val="right" w:pos="8838"/>
      </w:tabs>
      <w:spacing w:after="0" w:line="240" w:lineRule="auto"/>
    </w:pPr>
    <w:rPr>
      <w:lang w:val="es-CL" w:eastAsia="es-CL"/>
    </w:rPr>
  </w:style>
  <w:style w:type="paragraph" w:customStyle="1" w:styleId="9AA70AB3BFDD43BCBA60599F5B9439882">
    <w:name w:val="9AA70AB3BFDD43BCBA60599F5B9439882"/>
    <w:rsid w:val="0088568F"/>
    <w:pPr>
      <w:tabs>
        <w:tab w:val="center" w:pos="4419"/>
        <w:tab w:val="right" w:pos="8838"/>
      </w:tabs>
      <w:spacing w:after="0" w:line="240" w:lineRule="auto"/>
    </w:pPr>
    <w:rPr>
      <w:lang w:val="es-CL" w:eastAsia="es-CL"/>
    </w:rPr>
  </w:style>
  <w:style w:type="paragraph" w:customStyle="1" w:styleId="D33EA94F1AAF4AA0ACF43D9942E2BFC02">
    <w:name w:val="D33EA94F1AAF4AA0ACF43D9942E2BFC02"/>
    <w:rsid w:val="0088568F"/>
    <w:pPr>
      <w:tabs>
        <w:tab w:val="center" w:pos="4419"/>
        <w:tab w:val="right" w:pos="8838"/>
      </w:tabs>
      <w:spacing w:after="0" w:line="240" w:lineRule="auto"/>
    </w:pPr>
    <w:rPr>
      <w:lang w:val="es-CL" w:eastAsia="es-CL"/>
    </w:rPr>
  </w:style>
  <w:style w:type="paragraph" w:customStyle="1" w:styleId="79F0DDBB9C8C4B50A6F9451B21F787032">
    <w:name w:val="79F0DDBB9C8C4B50A6F9451B21F787032"/>
    <w:rsid w:val="0088568F"/>
    <w:pPr>
      <w:tabs>
        <w:tab w:val="center" w:pos="4419"/>
        <w:tab w:val="right" w:pos="8838"/>
      </w:tabs>
      <w:spacing w:after="0" w:line="240" w:lineRule="auto"/>
    </w:pPr>
    <w:rPr>
      <w:lang w:val="es-CL" w:eastAsia="es-CL"/>
    </w:rPr>
  </w:style>
  <w:style w:type="paragraph" w:customStyle="1" w:styleId="95DA45F951C746E886917A9B2E74F3532">
    <w:name w:val="95DA45F951C746E886917A9B2E74F3532"/>
    <w:rsid w:val="0088568F"/>
    <w:pPr>
      <w:tabs>
        <w:tab w:val="center" w:pos="4419"/>
        <w:tab w:val="right" w:pos="8838"/>
      </w:tabs>
      <w:spacing w:after="0" w:line="240" w:lineRule="auto"/>
    </w:pPr>
    <w:rPr>
      <w:lang w:val="es-CL" w:eastAsia="es-CL"/>
    </w:rPr>
  </w:style>
  <w:style w:type="paragraph" w:customStyle="1" w:styleId="E1CDB2B5C5F54CBFB1FEE3E93DEF36652">
    <w:name w:val="E1CDB2B5C5F54CBFB1FEE3E93DEF36652"/>
    <w:rsid w:val="0088568F"/>
    <w:pPr>
      <w:tabs>
        <w:tab w:val="center" w:pos="4419"/>
        <w:tab w:val="right" w:pos="8838"/>
      </w:tabs>
      <w:spacing w:after="0" w:line="240" w:lineRule="auto"/>
    </w:pPr>
    <w:rPr>
      <w:lang w:val="es-CL" w:eastAsia="es-CL"/>
    </w:rPr>
  </w:style>
  <w:style w:type="paragraph" w:customStyle="1" w:styleId="47DA93E055DB41D5A0524FDB7DE4E6452">
    <w:name w:val="47DA93E055DB41D5A0524FDB7DE4E6452"/>
    <w:rsid w:val="0088568F"/>
    <w:pPr>
      <w:tabs>
        <w:tab w:val="center" w:pos="4419"/>
        <w:tab w:val="right" w:pos="8838"/>
      </w:tabs>
      <w:spacing w:after="0" w:line="240" w:lineRule="auto"/>
    </w:pPr>
    <w:rPr>
      <w:lang w:val="es-CL" w:eastAsia="es-CL"/>
    </w:rPr>
  </w:style>
  <w:style w:type="paragraph" w:customStyle="1" w:styleId="11AFBC51AEFC4EB2874C274732498EB22">
    <w:name w:val="11AFBC51AEFC4EB2874C274732498EB22"/>
    <w:rsid w:val="0088568F"/>
    <w:pPr>
      <w:tabs>
        <w:tab w:val="center" w:pos="4419"/>
        <w:tab w:val="right" w:pos="8838"/>
      </w:tabs>
      <w:spacing w:after="0" w:line="240" w:lineRule="auto"/>
    </w:pPr>
    <w:rPr>
      <w:lang w:val="es-CL" w:eastAsia="es-CL"/>
    </w:rPr>
  </w:style>
  <w:style w:type="paragraph" w:customStyle="1" w:styleId="1175DC0C66F14810AF97049FBA396BD02">
    <w:name w:val="1175DC0C66F14810AF97049FBA396BD02"/>
    <w:rsid w:val="0088568F"/>
    <w:pPr>
      <w:tabs>
        <w:tab w:val="center" w:pos="4419"/>
        <w:tab w:val="right" w:pos="8838"/>
      </w:tabs>
      <w:spacing w:after="0" w:line="240" w:lineRule="auto"/>
    </w:pPr>
    <w:rPr>
      <w:lang w:val="es-CL" w:eastAsia="es-CL"/>
    </w:rPr>
  </w:style>
  <w:style w:type="paragraph" w:customStyle="1" w:styleId="BCE1B69FC29540C688F9B2703977A6B12">
    <w:name w:val="BCE1B69FC29540C688F9B2703977A6B12"/>
    <w:rsid w:val="0088568F"/>
    <w:pPr>
      <w:tabs>
        <w:tab w:val="center" w:pos="4419"/>
        <w:tab w:val="right" w:pos="8838"/>
      </w:tabs>
      <w:spacing w:after="0" w:line="240" w:lineRule="auto"/>
    </w:pPr>
    <w:rPr>
      <w:lang w:val="es-CL" w:eastAsia="es-CL"/>
    </w:rPr>
  </w:style>
  <w:style w:type="paragraph" w:customStyle="1" w:styleId="F8D14D9B3A8247A1B5F6F27595AF05772">
    <w:name w:val="F8D14D9B3A8247A1B5F6F27595AF05772"/>
    <w:rsid w:val="0088568F"/>
    <w:pPr>
      <w:tabs>
        <w:tab w:val="center" w:pos="4419"/>
        <w:tab w:val="right" w:pos="8838"/>
      </w:tabs>
      <w:spacing w:after="0" w:line="240" w:lineRule="auto"/>
    </w:pPr>
    <w:rPr>
      <w:lang w:val="es-CL" w:eastAsia="es-CL"/>
    </w:rPr>
  </w:style>
  <w:style w:type="paragraph" w:customStyle="1" w:styleId="9504C8F190F94C0D9E80E342DFE9A5E72">
    <w:name w:val="9504C8F190F94C0D9E80E342DFE9A5E72"/>
    <w:rsid w:val="0088568F"/>
    <w:pPr>
      <w:tabs>
        <w:tab w:val="center" w:pos="4419"/>
        <w:tab w:val="right" w:pos="8838"/>
      </w:tabs>
      <w:spacing w:after="0" w:line="240" w:lineRule="auto"/>
    </w:pPr>
    <w:rPr>
      <w:lang w:val="es-CL" w:eastAsia="es-CL"/>
    </w:rPr>
  </w:style>
  <w:style w:type="paragraph" w:customStyle="1" w:styleId="A663E21E808B496EA1935E3C7D467D232">
    <w:name w:val="A663E21E808B496EA1935E3C7D467D232"/>
    <w:rsid w:val="0088568F"/>
    <w:pPr>
      <w:tabs>
        <w:tab w:val="center" w:pos="4419"/>
        <w:tab w:val="right" w:pos="8838"/>
      </w:tabs>
      <w:spacing w:after="0" w:line="240" w:lineRule="auto"/>
    </w:pPr>
    <w:rPr>
      <w:lang w:val="es-CL" w:eastAsia="es-CL"/>
    </w:rPr>
  </w:style>
  <w:style w:type="paragraph" w:customStyle="1" w:styleId="5D2D4F75DAFC4027B564D467893155282">
    <w:name w:val="5D2D4F75DAFC4027B564D467893155282"/>
    <w:rsid w:val="0088568F"/>
    <w:pPr>
      <w:tabs>
        <w:tab w:val="center" w:pos="4419"/>
        <w:tab w:val="right" w:pos="8838"/>
      </w:tabs>
      <w:spacing w:after="0" w:line="240" w:lineRule="auto"/>
    </w:pPr>
    <w:rPr>
      <w:lang w:val="es-CL" w:eastAsia="es-CL"/>
    </w:rPr>
  </w:style>
  <w:style w:type="paragraph" w:customStyle="1" w:styleId="A12A993780864664B9C124F6FB10E2082">
    <w:name w:val="A12A993780864664B9C124F6FB10E2082"/>
    <w:rsid w:val="0088568F"/>
    <w:pPr>
      <w:tabs>
        <w:tab w:val="center" w:pos="4419"/>
        <w:tab w:val="right" w:pos="8838"/>
      </w:tabs>
      <w:spacing w:after="0" w:line="240" w:lineRule="auto"/>
    </w:pPr>
    <w:rPr>
      <w:lang w:val="es-CL" w:eastAsia="es-CL"/>
    </w:rPr>
  </w:style>
  <w:style w:type="paragraph" w:customStyle="1" w:styleId="D3FECF8AE07843ECAA8F714215C421E02">
    <w:name w:val="D3FECF8AE07843ECAA8F714215C421E02"/>
    <w:rsid w:val="0088568F"/>
    <w:pPr>
      <w:tabs>
        <w:tab w:val="center" w:pos="4419"/>
        <w:tab w:val="right" w:pos="8838"/>
      </w:tabs>
      <w:spacing w:after="0" w:line="240" w:lineRule="auto"/>
    </w:pPr>
    <w:rPr>
      <w:lang w:val="es-CL" w:eastAsia="es-CL"/>
    </w:rPr>
  </w:style>
  <w:style w:type="paragraph" w:customStyle="1" w:styleId="E8EFEF4BB11B45FF9E4D2B443AEF3C4B2">
    <w:name w:val="E8EFEF4BB11B45FF9E4D2B443AEF3C4B2"/>
    <w:rsid w:val="0088568F"/>
    <w:pPr>
      <w:tabs>
        <w:tab w:val="center" w:pos="4419"/>
        <w:tab w:val="right" w:pos="8838"/>
      </w:tabs>
      <w:spacing w:after="0" w:line="240" w:lineRule="auto"/>
    </w:pPr>
    <w:rPr>
      <w:lang w:val="es-CL" w:eastAsia="es-CL"/>
    </w:rPr>
  </w:style>
  <w:style w:type="paragraph" w:customStyle="1" w:styleId="5182616585A94F65B9DE45FFEAD86F282">
    <w:name w:val="5182616585A94F65B9DE45FFEAD86F282"/>
    <w:rsid w:val="0088568F"/>
    <w:pPr>
      <w:tabs>
        <w:tab w:val="center" w:pos="4419"/>
        <w:tab w:val="right" w:pos="8838"/>
      </w:tabs>
      <w:spacing w:after="0" w:line="240" w:lineRule="auto"/>
    </w:pPr>
    <w:rPr>
      <w:lang w:val="es-CL" w:eastAsia="es-CL"/>
    </w:rPr>
  </w:style>
  <w:style w:type="paragraph" w:customStyle="1" w:styleId="16CA40D254BF4A4BBEEC4D46439B6BC12">
    <w:name w:val="16CA40D254BF4A4BBEEC4D46439B6BC12"/>
    <w:rsid w:val="0088568F"/>
    <w:pPr>
      <w:tabs>
        <w:tab w:val="center" w:pos="4419"/>
        <w:tab w:val="right" w:pos="8838"/>
      </w:tabs>
      <w:spacing w:after="0" w:line="240" w:lineRule="auto"/>
    </w:pPr>
    <w:rPr>
      <w:lang w:val="es-CL" w:eastAsia="es-CL"/>
    </w:rPr>
  </w:style>
  <w:style w:type="paragraph" w:customStyle="1" w:styleId="ED005626A64F487BB58961A7251FB6AF2">
    <w:name w:val="ED005626A64F487BB58961A7251FB6AF2"/>
    <w:rsid w:val="0088568F"/>
    <w:pPr>
      <w:tabs>
        <w:tab w:val="center" w:pos="4419"/>
        <w:tab w:val="right" w:pos="8838"/>
      </w:tabs>
      <w:spacing w:after="0" w:line="240" w:lineRule="auto"/>
    </w:pPr>
    <w:rPr>
      <w:lang w:val="es-CL" w:eastAsia="es-CL"/>
    </w:rPr>
  </w:style>
  <w:style w:type="paragraph" w:customStyle="1" w:styleId="8E07885A8B794BE9809E75F481C0B2A02">
    <w:name w:val="8E07885A8B794BE9809E75F481C0B2A02"/>
    <w:rsid w:val="0088568F"/>
    <w:pPr>
      <w:tabs>
        <w:tab w:val="center" w:pos="4419"/>
        <w:tab w:val="right" w:pos="8838"/>
      </w:tabs>
      <w:spacing w:after="0" w:line="240" w:lineRule="auto"/>
    </w:pPr>
    <w:rPr>
      <w:lang w:val="es-CL" w:eastAsia="es-CL"/>
    </w:rPr>
  </w:style>
  <w:style w:type="paragraph" w:customStyle="1" w:styleId="43A27F7EE3FF481EA02619037DEFB4362">
    <w:name w:val="43A27F7EE3FF481EA02619037DEFB4362"/>
    <w:rsid w:val="0088568F"/>
    <w:pPr>
      <w:tabs>
        <w:tab w:val="center" w:pos="4419"/>
        <w:tab w:val="right" w:pos="8838"/>
      </w:tabs>
      <w:spacing w:after="0" w:line="240" w:lineRule="auto"/>
    </w:pPr>
    <w:rPr>
      <w:lang w:val="es-CL" w:eastAsia="es-CL"/>
    </w:rPr>
  </w:style>
  <w:style w:type="paragraph" w:customStyle="1" w:styleId="946ACCE77A2F4D98A47B88AE28E8088E2">
    <w:name w:val="946ACCE77A2F4D98A47B88AE28E8088E2"/>
    <w:rsid w:val="0088568F"/>
    <w:pPr>
      <w:tabs>
        <w:tab w:val="center" w:pos="4419"/>
        <w:tab w:val="right" w:pos="8838"/>
      </w:tabs>
      <w:spacing w:after="0" w:line="240" w:lineRule="auto"/>
    </w:pPr>
    <w:rPr>
      <w:lang w:val="es-CL" w:eastAsia="es-CL"/>
    </w:rPr>
  </w:style>
  <w:style w:type="paragraph" w:customStyle="1" w:styleId="8E2D52887C7D416B8C6186AB5F4283762">
    <w:name w:val="8E2D52887C7D416B8C6186AB5F4283762"/>
    <w:rsid w:val="0088568F"/>
    <w:pPr>
      <w:tabs>
        <w:tab w:val="center" w:pos="4419"/>
        <w:tab w:val="right" w:pos="8838"/>
      </w:tabs>
      <w:spacing w:after="0" w:line="240" w:lineRule="auto"/>
    </w:pPr>
    <w:rPr>
      <w:lang w:val="es-CL" w:eastAsia="es-CL"/>
    </w:rPr>
  </w:style>
  <w:style w:type="paragraph" w:customStyle="1" w:styleId="C0ED510DC1B64290907B6EE10A8C4C232">
    <w:name w:val="C0ED510DC1B64290907B6EE10A8C4C232"/>
    <w:rsid w:val="0088568F"/>
    <w:rPr>
      <w:lang w:val="es-CL" w:eastAsia="es-CL"/>
    </w:rPr>
  </w:style>
  <w:style w:type="paragraph" w:customStyle="1" w:styleId="6F81B139A8654B5AB8A0FECA9B7C90032">
    <w:name w:val="6F81B139A8654B5AB8A0FECA9B7C90032"/>
    <w:rsid w:val="0088568F"/>
    <w:pPr>
      <w:tabs>
        <w:tab w:val="center" w:pos="4419"/>
        <w:tab w:val="right" w:pos="8838"/>
      </w:tabs>
      <w:spacing w:after="0" w:line="240" w:lineRule="auto"/>
    </w:pPr>
    <w:rPr>
      <w:lang w:val="es-CL" w:eastAsia="es-CL"/>
    </w:rPr>
  </w:style>
  <w:style w:type="paragraph" w:customStyle="1" w:styleId="E836D6ABDE394142A429161CD647E9F32">
    <w:name w:val="E836D6ABDE394142A429161CD647E9F32"/>
    <w:rsid w:val="0088568F"/>
    <w:pPr>
      <w:tabs>
        <w:tab w:val="center" w:pos="4419"/>
        <w:tab w:val="right" w:pos="8838"/>
      </w:tabs>
      <w:spacing w:after="0" w:line="240" w:lineRule="auto"/>
    </w:pPr>
    <w:rPr>
      <w:lang w:val="es-CL" w:eastAsia="es-CL"/>
    </w:rPr>
  </w:style>
  <w:style w:type="paragraph" w:customStyle="1" w:styleId="E7E099B32CC34F9091E4271C0BDB18FE2">
    <w:name w:val="E7E099B32CC34F9091E4271C0BDB18FE2"/>
    <w:rsid w:val="0088568F"/>
    <w:pPr>
      <w:tabs>
        <w:tab w:val="center" w:pos="4419"/>
        <w:tab w:val="right" w:pos="8838"/>
      </w:tabs>
      <w:spacing w:after="0" w:line="240" w:lineRule="auto"/>
    </w:pPr>
    <w:rPr>
      <w:lang w:val="es-CL" w:eastAsia="es-CL"/>
    </w:rPr>
  </w:style>
  <w:style w:type="paragraph" w:customStyle="1" w:styleId="8602C363880C486F9CA001D29D5455EB2">
    <w:name w:val="8602C363880C486F9CA001D29D5455EB2"/>
    <w:rsid w:val="0088568F"/>
    <w:pPr>
      <w:tabs>
        <w:tab w:val="center" w:pos="4419"/>
        <w:tab w:val="right" w:pos="8838"/>
      </w:tabs>
      <w:spacing w:after="0" w:line="240" w:lineRule="auto"/>
    </w:pPr>
    <w:rPr>
      <w:lang w:val="es-CL" w:eastAsia="es-CL"/>
    </w:rPr>
  </w:style>
  <w:style w:type="paragraph" w:customStyle="1" w:styleId="9B5655C0A6684056A5C537E26A3B8EF82">
    <w:name w:val="9B5655C0A6684056A5C537E26A3B8EF82"/>
    <w:rsid w:val="0088568F"/>
    <w:rPr>
      <w:lang w:val="es-CL" w:eastAsia="es-CL"/>
    </w:rPr>
  </w:style>
  <w:style w:type="paragraph" w:customStyle="1" w:styleId="1721FBAE249E41DA91625699E5C0D2082">
    <w:name w:val="1721FBAE249E41DA91625699E5C0D2082"/>
    <w:rsid w:val="0088568F"/>
    <w:pPr>
      <w:tabs>
        <w:tab w:val="center" w:pos="4419"/>
        <w:tab w:val="right" w:pos="8838"/>
      </w:tabs>
      <w:spacing w:after="0" w:line="240" w:lineRule="auto"/>
    </w:pPr>
    <w:rPr>
      <w:lang w:val="es-CL" w:eastAsia="es-CL"/>
    </w:rPr>
  </w:style>
  <w:style w:type="paragraph" w:customStyle="1" w:styleId="F4670CEF691641ABBF93C68C090385962">
    <w:name w:val="F4670CEF691641ABBF93C68C090385962"/>
    <w:rsid w:val="0088568F"/>
    <w:pPr>
      <w:tabs>
        <w:tab w:val="center" w:pos="4419"/>
        <w:tab w:val="right" w:pos="8838"/>
      </w:tabs>
      <w:spacing w:after="0" w:line="240" w:lineRule="auto"/>
    </w:pPr>
    <w:rPr>
      <w:lang w:val="es-CL" w:eastAsia="es-CL"/>
    </w:rPr>
  </w:style>
  <w:style w:type="paragraph" w:customStyle="1" w:styleId="5CB58199ADD5485F85720D84D2C39EA22">
    <w:name w:val="5CB58199ADD5485F85720D84D2C39EA22"/>
    <w:rsid w:val="0088568F"/>
    <w:pPr>
      <w:tabs>
        <w:tab w:val="center" w:pos="4419"/>
        <w:tab w:val="right" w:pos="8838"/>
      </w:tabs>
      <w:spacing w:after="0" w:line="240" w:lineRule="auto"/>
    </w:pPr>
    <w:rPr>
      <w:lang w:val="es-CL" w:eastAsia="es-CL"/>
    </w:rPr>
  </w:style>
  <w:style w:type="paragraph" w:customStyle="1" w:styleId="943D17D09DCA4C3590EAF0C39C01D7412">
    <w:name w:val="943D17D09DCA4C3590EAF0C39C01D7412"/>
    <w:rsid w:val="0088568F"/>
    <w:pPr>
      <w:tabs>
        <w:tab w:val="center" w:pos="4419"/>
        <w:tab w:val="right" w:pos="8838"/>
      </w:tabs>
      <w:spacing w:after="0" w:line="240" w:lineRule="auto"/>
    </w:pPr>
    <w:rPr>
      <w:lang w:val="es-CL" w:eastAsia="es-CL"/>
    </w:rPr>
  </w:style>
  <w:style w:type="paragraph" w:customStyle="1" w:styleId="398DF154C79B42A38D3EC47B2B7C51702">
    <w:name w:val="398DF154C79B42A38D3EC47B2B7C51702"/>
    <w:rsid w:val="0088568F"/>
    <w:rPr>
      <w:lang w:val="es-CL" w:eastAsia="es-CL"/>
    </w:rPr>
  </w:style>
  <w:style w:type="paragraph" w:customStyle="1" w:styleId="CCB508C5041A4D9BB4FF0FBE930A31CF2">
    <w:name w:val="CCB508C5041A4D9BB4FF0FBE930A31CF2"/>
    <w:rsid w:val="0088568F"/>
    <w:pPr>
      <w:tabs>
        <w:tab w:val="center" w:pos="4419"/>
        <w:tab w:val="right" w:pos="8838"/>
      </w:tabs>
      <w:spacing w:after="0" w:line="240" w:lineRule="auto"/>
    </w:pPr>
    <w:rPr>
      <w:lang w:val="es-CL" w:eastAsia="es-CL"/>
    </w:rPr>
  </w:style>
  <w:style w:type="paragraph" w:customStyle="1" w:styleId="EC9472052C0A464CBA5783CE5CCE31E72">
    <w:name w:val="EC9472052C0A464CBA5783CE5CCE31E72"/>
    <w:rsid w:val="0088568F"/>
    <w:pPr>
      <w:tabs>
        <w:tab w:val="center" w:pos="4419"/>
        <w:tab w:val="right" w:pos="8838"/>
      </w:tabs>
      <w:spacing w:after="0" w:line="240" w:lineRule="auto"/>
    </w:pPr>
    <w:rPr>
      <w:lang w:val="es-CL" w:eastAsia="es-CL"/>
    </w:rPr>
  </w:style>
  <w:style w:type="paragraph" w:customStyle="1" w:styleId="120EB08A8C844053B9FA518532AD83552">
    <w:name w:val="120EB08A8C844053B9FA518532AD83552"/>
    <w:rsid w:val="0088568F"/>
    <w:pPr>
      <w:tabs>
        <w:tab w:val="center" w:pos="4419"/>
        <w:tab w:val="right" w:pos="8838"/>
      </w:tabs>
      <w:spacing w:after="0" w:line="240" w:lineRule="auto"/>
    </w:pPr>
    <w:rPr>
      <w:lang w:val="es-CL" w:eastAsia="es-CL"/>
    </w:rPr>
  </w:style>
  <w:style w:type="paragraph" w:customStyle="1" w:styleId="F2646DFA8A5441DAAA048D4156C812762">
    <w:name w:val="F2646DFA8A5441DAAA048D4156C812762"/>
    <w:rsid w:val="0088568F"/>
    <w:pPr>
      <w:tabs>
        <w:tab w:val="center" w:pos="4419"/>
        <w:tab w:val="right" w:pos="8838"/>
      </w:tabs>
      <w:spacing w:after="0" w:line="240" w:lineRule="auto"/>
    </w:pPr>
    <w:rPr>
      <w:lang w:val="es-CL" w:eastAsia="es-CL"/>
    </w:rPr>
  </w:style>
  <w:style w:type="paragraph" w:customStyle="1" w:styleId="5EAF5AE029114BF8A76984FCBEBB95F02">
    <w:name w:val="5EAF5AE029114BF8A76984FCBEBB95F02"/>
    <w:rsid w:val="0088568F"/>
    <w:pPr>
      <w:tabs>
        <w:tab w:val="center" w:pos="4419"/>
        <w:tab w:val="right" w:pos="8838"/>
      </w:tabs>
      <w:spacing w:after="0" w:line="240" w:lineRule="auto"/>
    </w:pPr>
    <w:rPr>
      <w:lang w:val="es-CL" w:eastAsia="es-CL"/>
    </w:rPr>
  </w:style>
  <w:style w:type="paragraph" w:customStyle="1" w:styleId="4B14F1203BB341FEA92C7352D11BC5712">
    <w:name w:val="4B14F1203BB341FEA92C7352D11BC5712"/>
    <w:rsid w:val="0088568F"/>
    <w:pPr>
      <w:tabs>
        <w:tab w:val="center" w:pos="4419"/>
        <w:tab w:val="right" w:pos="8838"/>
      </w:tabs>
      <w:spacing w:after="0" w:line="240" w:lineRule="auto"/>
    </w:pPr>
    <w:rPr>
      <w:lang w:val="es-CL" w:eastAsia="es-CL"/>
    </w:rPr>
  </w:style>
  <w:style w:type="paragraph" w:customStyle="1" w:styleId="C3D62FB73BE744238D448009566F35722">
    <w:name w:val="C3D62FB73BE744238D448009566F35722"/>
    <w:rsid w:val="0088568F"/>
    <w:pPr>
      <w:tabs>
        <w:tab w:val="center" w:pos="4419"/>
        <w:tab w:val="right" w:pos="8838"/>
      </w:tabs>
      <w:spacing w:after="0" w:line="240" w:lineRule="auto"/>
    </w:pPr>
    <w:rPr>
      <w:lang w:val="es-CL" w:eastAsia="es-CL"/>
    </w:rPr>
  </w:style>
  <w:style w:type="paragraph" w:customStyle="1" w:styleId="BE2ADC5D897F4A52A2ED7FDE91F2B5912">
    <w:name w:val="BE2ADC5D897F4A52A2ED7FDE91F2B5912"/>
    <w:rsid w:val="0088568F"/>
    <w:pPr>
      <w:tabs>
        <w:tab w:val="center" w:pos="4419"/>
        <w:tab w:val="right" w:pos="8838"/>
      </w:tabs>
      <w:spacing w:after="0" w:line="240" w:lineRule="auto"/>
    </w:pPr>
    <w:rPr>
      <w:lang w:val="es-CL" w:eastAsia="es-CL"/>
    </w:rPr>
  </w:style>
  <w:style w:type="paragraph" w:customStyle="1" w:styleId="2C30A9B9669542BFACA93ECBDF1E907B2">
    <w:name w:val="2C30A9B9669542BFACA93ECBDF1E907B2"/>
    <w:rsid w:val="0088568F"/>
    <w:pPr>
      <w:tabs>
        <w:tab w:val="center" w:pos="4419"/>
        <w:tab w:val="right" w:pos="8838"/>
      </w:tabs>
      <w:spacing w:after="0" w:line="240" w:lineRule="auto"/>
    </w:pPr>
    <w:rPr>
      <w:lang w:val="es-CL" w:eastAsia="es-CL"/>
    </w:rPr>
  </w:style>
  <w:style w:type="paragraph" w:customStyle="1" w:styleId="48BE388B17714E64AC10CD3D1724643C2">
    <w:name w:val="48BE388B17714E64AC10CD3D1724643C2"/>
    <w:rsid w:val="0088568F"/>
    <w:pPr>
      <w:tabs>
        <w:tab w:val="center" w:pos="4419"/>
        <w:tab w:val="right" w:pos="8838"/>
      </w:tabs>
      <w:spacing w:after="0" w:line="240" w:lineRule="auto"/>
    </w:pPr>
    <w:rPr>
      <w:lang w:val="es-CL" w:eastAsia="es-CL"/>
    </w:rPr>
  </w:style>
  <w:style w:type="paragraph" w:customStyle="1" w:styleId="97F59F333B8A4618B9DD84995A95FFDF2">
    <w:name w:val="97F59F333B8A4618B9DD84995A95FFDF2"/>
    <w:rsid w:val="0088568F"/>
    <w:pPr>
      <w:tabs>
        <w:tab w:val="center" w:pos="4419"/>
        <w:tab w:val="right" w:pos="8838"/>
      </w:tabs>
      <w:spacing w:after="0" w:line="240" w:lineRule="auto"/>
    </w:pPr>
    <w:rPr>
      <w:lang w:val="es-CL" w:eastAsia="es-CL"/>
    </w:rPr>
  </w:style>
  <w:style w:type="paragraph" w:customStyle="1" w:styleId="3E5FE5A6650147C2B2F8368FD3FF6A962">
    <w:name w:val="3E5FE5A6650147C2B2F8368FD3FF6A962"/>
    <w:rsid w:val="0088568F"/>
    <w:pPr>
      <w:tabs>
        <w:tab w:val="center" w:pos="4419"/>
        <w:tab w:val="right" w:pos="8838"/>
      </w:tabs>
      <w:spacing w:after="0" w:line="240" w:lineRule="auto"/>
    </w:pPr>
    <w:rPr>
      <w:lang w:val="es-CL" w:eastAsia="es-CL"/>
    </w:rPr>
  </w:style>
  <w:style w:type="paragraph" w:customStyle="1" w:styleId="DEE308813DAD4ADF8EE716249B720C862">
    <w:name w:val="DEE308813DAD4ADF8EE716249B720C862"/>
    <w:rsid w:val="0088568F"/>
    <w:pPr>
      <w:tabs>
        <w:tab w:val="center" w:pos="4419"/>
        <w:tab w:val="right" w:pos="8838"/>
      </w:tabs>
      <w:spacing w:after="0" w:line="240" w:lineRule="auto"/>
    </w:pPr>
    <w:rPr>
      <w:lang w:val="es-CL" w:eastAsia="es-CL"/>
    </w:rPr>
  </w:style>
  <w:style w:type="paragraph" w:customStyle="1" w:styleId="7DDCE7A299B24D18863526C7E82BF9B02">
    <w:name w:val="7DDCE7A299B24D18863526C7E82BF9B02"/>
    <w:rsid w:val="0088568F"/>
    <w:pPr>
      <w:tabs>
        <w:tab w:val="center" w:pos="4419"/>
        <w:tab w:val="right" w:pos="8838"/>
      </w:tabs>
      <w:spacing w:after="0" w:line="240" w:lineRule="auto"/>
    </w:pPr>
    <w:rPr>
      <w:lang w:val="es-CL" w:eastAsia="es-CL"/>
    </w:rPr>
  </w:style>
  <w:style w:type="paragraph" w:customStyle="1" w:styleId="CC11D79FD5464506AD0FFCF4502183862">
    <w:name w:val="CC11D79FD5464506AD0FFCF4502183862"/>
    <w:rsid w:val="0088568F"/>
    <w:pPr>
      <w:tabs>
        <w:tab w:val="center" w:pos="4419"/>
        <w:tab w:val="right" w:pos="8838"/>
      </w:tabs>
      <w:spacing w:after="0" w:line="240" w:lineRule="auto"/>
    </w:pPr>
    <w:rPr>
      <w:lang w:val="es-CL" w:eastAsia="es-CL"/>
    </w:rPr>
  </w:style>
  <w:style w:type="paragraph" w:customStyle="1" w:styleId="922ADA5EA5934EE6A7A7006098BCC6322">
    <w:name w:val="922ADA5EA5934EE6A7A7006098BCC6322"/>
    <w:rsid w:val="0088568F"/>
    <w:pPr>
      <w:tabs>
        <w:tab w:val="center" w:pos="4419"/>
        <w:tab w:val="right" w:pos="8838"/>
      </w:tabs>
      <w:spacing w:after="0" w:line="240" w:lineRule="auto"/>
    </w:pPr>
    <w:rPr>
      <w:lang w:val="es-CL" w:eastAsia="es-CL"/>
    </w:rPr>
  </w:style>
  <w:style w:type="paragraph" w:customStyle="1" w:styleId="04623235546D463CA7D2F7B0DE150D9C2">
    <w:name w:val="04623235546D463CA7D2F7B0DE150D9C2"/>
    <w:rsid w:val="0088568F"/>
    <w:pPr>
      <w:tabs>
        <w:tab w:val="center" w:pos="4419"/>
        <w:tab w:val="right" w:pos="8838"/>
      </w:tabs>
      <w:spacing w:after="0" w:line="240" w:lineRule="auto"/>
    </w:pPr>
    <w:rPr>
      <w:lang w:val="es-CL" w:eastAsia="es-CL"/>
    </w:rPr>
  </w:style>
  <w:style w:type="paragraph" w:customStyle="1" w:styleId="09421959E9344A389F11C8CE99E21A422">
    <w:name w:val="09421959E9344A389F11C8CE99E21A422"/>
    <w:rsid w:val="0088568F"/>
    <w:pPr>
      <w:tabs>
        <w:tab w:val="center" w:pos="4419"/>
        <w:tab w:val="right" w:pos="8838"/>
      </w:tabs>
      <w:spacing w:after="0" w:line="240" w:lineRule="auto"/>
    </w:pPr>
    <w:rPr>
      <w:lang w:val="es-CL" w:eastAsia="es-CL"/>
    </w:rPr>
  </w:style>
  <w:style w:type="paragraph" w:customStyle="1" w:styleId="9C03DFF4499D41598BE3584DC35AFFA02">
    <w:name w:val="9C03DFF4499D41598BE3584DC35AFFA02"/>
    <w:rsid w:val="0088568F"/>
    <w:pPr>
      <w:tabs>
        <w:tab w:val="center" w:pos="4419"/>
        <w:tab w:val="right" w:pos="8838"/>
      </w:tabs>
      <w:spacing w:after="0" w:line="240" w:lineRule="auto"/>
    </w:pPr>
    <w:rPr>
      <w:lang w:val="es-CL" w:eastAsia="es-CL"/>
    </w:rPr>
  </w:style>
  <w:style w:type="paragraph" w:customStyle="1" w:styleId="DA631DDBDBED4202ACF38014B421E4582">
    <w:name w:val="DA631DDBDBED4202ACF38014B421E4582"/>
    <w:rsid w:val="0088568F"/>
    <w:pPr>
      <w:tabs>
        <w:tab w:val="center" w:pos="4419"/>
        <w:tab w:val="right" w:pos="8838"/>
      </w:tabs>
      <w:spacing w:after="0" w:line="240" w:lineRule="auto"/>
    </w:pPr>
    <w:rPr>
      <w:lang w:val="es-CL" w:eastAsia="es-CL"/>
    </w:rPr>
  </w:style>
  <w:style w:type="paragraph" w:customStyle="1" w:styleId="CB6CF56D3D11453F9FD10E1C2AA79AA02">
    <w:name w:val="CB6CF56D3D11453F9FD10E1C2AA79AA02"/>
    <w:rsid w:val="0088568F"/>
    <w:pPr>
      <w:tabs>
        <w:tab w:val="center" w:pos="4419"/>
        <w:tab w:val="right" w:pos="8838"/>
      </w:tabs>
      <w:spacing w:after="0" w:line="240" w:lineRule="auto"/>
    </w:pPr>
    <w:rPr>
      <w:lang w:val="es-CL" w:eastAsia="es-CL"/>
    </w:rPr>
  </w:style>
  <w:style w:type="paragraph" w:customStyle="1" w:styleId="89F4FBEFBC8D42DD8B23724439E6252D2">
    <w:name w:val="89F4FBEFBC8D42DD8B23724439E6252D2"/>
    <w:rsid w:val="0088568F"/>
    <w:pPr>
      <w:tabs>
        <w:tab w:val="center" w:pos="4419"/>
        <w:tab w:val="right" w:pos="8838"/>
      </w:tabs>
      <w:spacing w:after="0" w:line="240" w:lineRule="auto"/>
    </w:pPr>
    <w:rPr>
      <w:lang w:val="es-CL" w:eastAsia="es-CL"/>
    </w:rPr>
  </w:style>
  <w:style w:type="paragraph" w:customStyle="1" w:styleId="88A6A6B2A44740D48EB03A75A7EB1D432">
    <w:name w:val="88A6A6B2A44740D48EB03A75A7EB1D432"/>
    <w:rsid w:val="0088568F"/>
    <w:pPr>
      <w:tabs>
        <w:tab w:val="center" w:pos="4419"/>
        <w:tab w:val="right" w:pos="8838"/>
      </w:tabs>
      <w:spacing w:after="0" w:line="240" w:lineRule="auto"/>
    </w:pPr>
    <w:rPr>
      <w:lang w:val="es-CL" w:eastAsia="es-CL"/>
    </w:rPr>
  </w:style>
  <w:style w:type="paragraph" w:customStyle="1" w:styleId="342E5812872C4A12A3356971C95E416F2">
    <w:name w:val="342E5812872C4A12A3356971C95E416F2"/>
    <w:rsid w:val="0088568F"/>
    <w:pPr>
      <w:tabs>
        <w:tab w:val="center" w:pos="4419"/>
        <w:tab w:val="right" w:pos="8838"/>
      </w:tabs>
      <w:spacing w:after="0" w:line="240" w:lineRule="auto"/>
    </w:pPr>
    <w:rPr>
      <w:lang w:val="es-CL" w:eastAsia="es-CL"/>
    </w:rPr>
  </w:style>
  <w:style w:type="paragraph" w:customStyle="1" w:styleId="146BBAA6846741CA80C3ED9456F676CC2">
    <w:name w:val="146BBAA6846741CA80C3ED9456F676CC2"/>
    <w:rsid w:val="0088568F"/>
    <w:pPr>
      <w:tabs>
        <w:tab w:val="center" w:pos="4419"/>
        <w:tab w:val="right" w:pos="8838"/>
      </w:tabs>
      <w:spacing w:after="0" w:line="240" w:lineRule="auto"/>
    </w:pPr>
    <w:rPr>
      <w:lang w:val="es-CL" w:eastAsia="es-CL"/>
    </w:rPr>
  </w:style>
  <w:style w:type="paragraph" w:customStyle="1" w:styleId="7E8F5E73451842A687601A3DB996891A2">
    <w:name w:val="7E8F5E73451842A687601A3DB996891A2"/>
    <w:rsid w:val="0088568F"/>
    <w:pPr>
      <w:tabs>
        <w:tab w:val="center" w:pos="4419"/>
        <w:tab w:val="right" w:pos="8838"/>
      </w:tabs>
      <w:spacing w:after="0" w:line="240" w:lineRule="auto"/>
    </w:pPr>
    <w:rPr>
      <w:lang w:val="es-CL" w:eastAsia="es-CL"/>
    </w:rPr>
  </w:style>
  <w:style w:type="paragraph" w:customStyle="1" w:styleId="E42F430C07244F708B8FBED14B813CA72">
    <w:name w:val="E42F430C07244F708B8FBED14B813CA72"/>
    <w:rsid w:val="0088568F"/>
    <w:pPr>
      <w:tabs>
        <w:tab w:val="center" w:pos="4419"/>
        <w:tab w:val="right" w:pos="8838"/>
      </w:tabs>
      <w:spacing w:after="0" w:line="240" w:lineRule="auto"/>
    </w:pPr>
    <w:rPr>
      <w:lang w:val="es-CL" w:eastAsia="es-CL"/>
    </w:rPr>
  </w:style>
  <w:style w:type="paragraph" w:customStyle="1" w:styleId="44737EC1EEB14D94813856401E70329E2">
    <w:name w:val="44737EC1EEB14D94813856401E70329E2"/>
    <w:rsid w:val="0088568F"/>
    <w:pPr>
      <w:tabs>
        <w:tab w:val="center" w:pos="4419"/>
        <w:tab w:val="right" w:pos="8838"/>
      </w:tabs>
      <w:spacing w:after="0" w:line="240" w:lineRule="auto"/>
    </w:pPr>
    <w:rPr>
      <w:lang w:val="es-CL" w:eastAsia="es-CL"/>
    </w:rPr>
  </w:style>
  <w:style w:type="paragraph" w:customStyle="1" w:styleId="1277FA6B21C143E5AFF8EEB8503B735F2">
    <w:name w:val="1277FA6B21C143E5AFF8EEB8503B735F2"/>
    <w:rsid w:val="0088568F"/>
    <w:pPr>
      <w:tabs>
        <w:tab w:val="center" w:pos="4419"/>
        <w:tab w:val="right" w:pos="8838"/>
      </w:tabs>
      <w:spacing w:after="0" w:line="240" w:lineRule="auto"/>
    </w:pPr>
    <w:rPr>
      <w:lang w:val="es-CL" w:eastAsia="es-CL"/>
    </w:rPr>
  </w:style>
  <w:style w:type="paragraph" w:customStyle="1" w:styleId="B5A28F463CFB44CA99C784F4015C14302">
    <w:name w:val="B5A28F463CFB44CA99C784F4015C14302"/>
    <w:rsid w:val="0088568F"/>
    <w:pPr>
      <w:tabs>
        <w:tab w:val="center" w:pos="4419"/>
        <w:tab w:val="right" w:pos="8838"/>
      </w:tabs>
      <w:spacing w:after="0" w:line="240" w:lineRule="auto"/>
    </w:pPr>
    <w:rPr>
      <w:lang w:val="es-CL" w:eastAsia="es-CL"/>
    </w:rPr>
  </w:style>
  <w:style w:type="paragraph" w:customStyle="1" w:styleId="95CA58351B3B4D6A9A24ABF6F17273612">
    <w:name w:val="95CA58351B3B4D6A9A24ABF6F17273612"/>
    <w:rsid w:val="0088568F"/>
    <w:pPr>
      <w:tabs>
        <w:tab w:val="center" w:pos="4419"/>
        <w:tab w:val="right" w:pos="8838"/>
      </w:tabs>
      <w:spacing w:after="0" w:line="240" w:lineRule="auto"/>
    </w:pPr>
    <w:rPr>
      <w:lang w:val="es-CL" w:eastAsia="es-CL"/>
    </w:rPr>
  </w:style>
  <w:style w:type="paragraph" w:customStyle="1" w:styleId="B04460A8E0854B69BE678CF4DCF3313E2">
    <w:name w:val="B04460A8E0854B69BE678CF4DCF3313E2"/>
    <w:rsid w:val="0088568F"/>
    <w:pPr>
      <w:tabs>
        <w:tab w:val="center" w:pos="4419"/>
        <w:tab w:val="right" w:pos="8838"/>
      </w:tabs>
      <w:spacing w:after="0" w:line="240" w:lineRule="auto"/>
    </w:pPr>
    <w:rPr>
      <w:lang w:val="es-CL" w:eastAsia="es-CL"/>
    </w:rPr>
  </w:style>
  <w:style w:type="paragraph" w:customStyle="1" w:styleId="1A216F7FA0254BC08DDDFCA133D32E1D2">
    <w:name w:val="1A216F7FA0254BC08DDDFCA133D32E1D2"/>
    <w:rsid w:val="0088568F"/>
    <w:pPr>
      <w:tabs>
        <w:tab w:val="center" w:pos="4419"/>
        <w:tab w:val="right" w:pos="8838"/>
      </w:tabs>
      <w:spacing w:after="0" w:line="240" w:lineRule="auto"/>
    </w:pPr>
    <w:rPr>
      <w:lang w:val="es-CL" w:eastAsia="es-CL"/>
    </w:rPr>
  </w:style>
  <w:style w:type="paragraph" w:customStyle="1" w:styleId="CAF0BA5031CA4CF2A40F86BB154558152">
    <w:name w:val="CAF0BA5031CA4CF2A40F86BB154558152"/>
    <w:rsid w:val="0088568F"/>
    <w:pPr>
      <w:tabs>
        <w:tab w:val="center" w:pos="4419"/>
        <w:tab w:val="right" w:pos="8838"/>
      </w:tabs>
      <w:spacing w:after="0" w:line="240" w:lineRule="auto"/>
    </w:pPr>
    <w:rPr>
      <w:lang w:val="es-CL" w:eastAsia="es-CL"/>
    </w:rPr>
  </w:style>
  <w:style w:type="paragraph" w:customStyle="1" w:styleId="C883B6785B644D1DBE8E27767A8F55882">
    <w:name w:val="C883B6785B644D1DBE8E27767A8F55882"/>
    <w:rsid w:val="0088568F"/>
    <w:pPr>
      <w:tabs>
        <w:tab w:val="center" w:pos="4419"/>
        <w:tab w:val="right" w:pos="8838"/>
      </w:tabs>
      <w:spacing w:after="0" w:line="240" w:lineRule="auto"/>
    </w:pPr>
    <w:rPr>
      <w:lang w:val="es-CL" w:eastAsia="es-CL"/>
    </w:rPr>
  </w:style>
  <w:style w:type="paragraph" w:customStyle="1" w:styleId="063306CF68564C2F957F040170F615982">
    <w:name w:val="063306CF68564C2F957F040170F615982"/>
    <w:rsid w:val="0088568F"/>
    <w:pPr>
      <w:tabs>
        <w:tab w:val="center" w:pos="4419"/>
        <w:tab w:val="right" w:pos="8838"/>
      </w:tabs>
      <w:spacing w:after="0" w:line="240" w:lineRule="auto"/>
    </w:pPr>
    <w:rPr>
      <w:lang w:val="es-CL" w:eastAsia="es-CL"/>
    </w:rPr>
  </w:style>
  <w:style w:type="paragraph" w:customStyle="1" w:styleId="2CA2BAE6BC2C42D2909611F5A451932F2">
    <w:name w:val="2CA2BAE6BC2C42D2909611F5A451932F2"/>
    <w:rsid w:val="0088568F"/>
    <w:rPr>
      <w:lang w:val="es-CL" w:eastAsia="es-CL"/>
    </w:rPr>
  </w:style>
  <w:style w:type="paragraph" w:customStyle="1" w:styleId="2B03664E93814C479552E65DBEA6F5D02">
    <w:name w:val="2B03664E93814C479552E65DBEA6F5D02"/>
    <w:rsid w:val="0088568F"/>
    <w:pPr>
      <w:tabs>
        <w:tab w:val="center" w:pos="4419"/>
        <w:tab w:val="right" w:pos="8838"/>
      </w:tabs>
      <w:spacing w:after="0" w:line="240" w:lineRule="auto"/>
    </w:pPr>
    <w:rPr>
      <w:lang w:val="es-CL" w:eastAsia="es-CL"/>
    </w:rPr>
  </w:style>
  <w:style w:type="paragraph" w:customStyle="1" w:styleId="34144DC6141B431188A3629FCB2262712">
    <w:name w:val="34144DC6141B431188A3629FCB2262712"/>
    <w:rsid w:val="0088568F"/>
    <w:pPr>
      <w:tabs>
        <w:tab w:val="center" w:pos="4419"/>
        <w:tab w:val="right" w:pos="8838"/>
      </w:tabs>
      <w:spacing w:after="0" w:line="240" w:lineRule="auto"/>
    </w:pPr>
    <w:rPr>
      <w:lang w:val="es-CL" w:eastAsia="es-CL"/>
    </w:rPr>
  </w:style>
  <w:style w:type="paragraph" w:customStyle="1" w:styleId="23147FC70DE144579CE1128BFD8338202">
    <w:name w:val="23147FC70DE144579CE1128BFD8338202"/>
    <w:rsid w:val="0088568F"/>
    <w:pPr>
      <w:tabs>
        <w:tab w:val="center" w:pos="4419"/>
        <w:tab w:val="right" w:pos="8838"/>
      </w:tabs>
      <w:spacing w:after="0" w:line="240" w:lineRule="auto"/>
    </w:pPr>
    <w:rPr>
      <w:lang w:val="es-CL" w:eastAsia="es-CL"/>
    </w:rPr>
  </w:style>
  <w:style w:type="paragraph" w:customStyle="1" w:styleId="BF19EDBD5D504BE3A3AC28B40B623C5C2">
    <w:name w:val="BF19EDBD5D504BE3A3AC28B40B623C5C2"/>
    <w:rsid w:val="0088568F"/>
    <w:pPr>
      <w:tabs>
        <w:tab w:val="center" w:pos="4419"/>
        <w:tab w:val="right" w:pos="8838"/>
      </w:tabs>
      <w:spacing w:after="0" w:line="240" w:lineRule="auto"/>
    </w:pPr>
    <w:rPr>
      <w:lang w:val="es-CL" w:eastAsia="es-CL"/>
    </w:rPr>
  </w:style>
  <w:style w:type="paragraph" w:customStyle="1" w:styleId="B851E4F1A02246CAAA9EE6CCA3BBC19E2">
    <w:name w:val="B851E4F1A02246CAAA9EE6CCA3BBC19E2"/>
    <w:rsid w:val="0088568F"/>
    <w:rPr>
      <w:lang w:val="es-CL" w:eastAsia="es-CL"/>
    </w:rPr>
  </w:style>
  <w:style w:type="paragraph" w:customStyle="1" w:styleId="4F31CCF97E1F411595E156AC404F9F202">
    <w:name w:val="4F31CCF97E1F411595E156AC404F9F202"/>
    <w:rsid w:val="0088568F"/>
    <w:pPr>
      <w:tabs>
        <w:tab w:val="center" w:pos="4419"/>
        <w:tab w:val="right" w:pos="8838"/>
      </w:tabs>
      <w:spacing w:after="0" w:line="240" w:lineRule="auto"/>
    </w:pPr>
    <w:rPr>
      <w:lang w:val="es-CL" w:eastAsia="es-CL"/>
    </w:rPr>
  </w:style>
  <w:style w:type="paragraph" w:customStyle="1" w:styleId="704BCFE61BCB4DC7AB929507F18BC74E2">
    <w:name w:val="704BCFE61BCB4DC7AB929507F18BC74E2"/>
    <w:rsid w:val="0088568F"/>
    <w:pPr>
      <w:tabs>
        <w:tab w:val="center" w:pos="4419"/>
        <w:tab w:val="right" w:pos="8838"/>
      </w:tabs>
      <w:spacing w:after="0" w:line="240" w:lineRule="auto"/>
    </w:pPr>
    <w:rPr>
      <w:lang w:val="es-CL" w:eastAsia="es-CL"/>
    </w:rPr>
  </w:style>
  <w:style w:type="paragraph" w:customStyle="1" w:styleId="7ACA259425F44A099A32C1319D3A79232">
    <w:name w:val="7ACA259425F44A099A32C1319D3A79232"/>
    <w:rsid w:val="0088568F"/>
    <w:pPr>
      <w:tabs>
        <w:tab w:val="center" w:pos="4419"/>
        <w:tab w:val="right" w:pos="8838"/>
      </w:tabs>
      <w:spacing w:after="0" w:line="240" w:lineRule="auto"/>
    </w:pPr>
    <w:rPr>
      <w:lang w:val="es-CL" w:eastAsia="es-CL"/>
    </w:rPr>
  </w:style>
  <w:style w:type="paragraph" w:customStyle="1" w:styleId="C2709098BE7148C480D230C02154AE802">
    <w:name w:val="C2709098BE7148C480D230C02154AE802"/>
    <w:rsid w:val="0088568F"/>
    <w:pPr>
      <w:tabs>
        <w:tab w:val="center" w:pos="4419"/>
        <w:tab w:val="right" w:pos="8838"/>
      </w:tabs>
      <w:spacing w:after="0" w:line="240" w:lineRule="auto"/>
    </w:pPr>
    <w:rPr>
      <w:lang w:val="es-CL" w:eastAsia="es-CL"/>
    </w:rPr>
  </w:style>
  <w:style w:type="paragraph" w:customStyle="1" w:styleId="8BDC42B429884A5D8217427E9744FB292">
    <w:name w:val="8BDC42B429884A5D8217427E9744FB292"/>
    <w:rsid w:val="0088568F"/>
    <w:rPr>
      <w:lang w:val="es-CL" w:eastAsia="es-CL"/>
    </w:rPr>
  </w:style>
  <w:style w:type="paragraph" w:customStyle="1" w:styleId="FCA7DDFA576E466DA62E595CD779EAAC2">
    <w:name w:val="FCA7DDFA576E466DA62E595CD779EAAC2"/>
    <w:rsid w:val="0088568F"/>
    <w:pPr>
      <w:tabs>
        <w:tab w:val="center" w:pos="4419"/>
        <w:tab w:val="right" w:pos="8838"/>
      </w:tabs>
      <w:spacing w:after="0" w:line="240" w:lineRule="auto"/>
    </w:pPr>
    <w:rPr>
      <w:lang w:val="es-CL" w:eastAsia="es-CL"/>
    </w:rPr>
  </w:style>
  <w:style w:type="paragraph" w:customStyle="1" w:styleId="ECD284966B1D498699B4B93D2399280D2">
    <w:name w:val="ECD284966B1D498699B4B93D2399280D2"/>
    <w:rsid w:val="0088568F"/>
    <w:pPr>
      <w:tabs>
        <w:tab w:val="center" w:pos="4419"/>
        <w:tab w:val="right" w:pos="8838"/>
      </w:tabs>
      <w:spacing w:after="0" w:line="240" w:lineRule="auto"/>
    </w:pPr>
    <w:rPr>
      <w:lang w:val="es-CL" w:eastAsia="es-CL"/>
    </w:rPr>
  </w:style>
  <w:style w:type="paragraph" w:customStyle="1" w:styleId="1280874501E24127BA9AB21E91B9D1E42">
    <w:name w:val="1280874501E24127BA9AB21E91B9D1E42"/>
    <w:rsid w:val="0088568F"/>
    <w:pPr>
      <w:tabs>
        <w:tab w:val="center" w:pos="4419"/>
        <w:tab w:val="right" w:pos="8838"/>
      </w:tabs>
      <w:spacing w:after="0" w:line="240" w:lineRule="auto"/>
    </w:pPr>
    <w:rPr>
      <w:lang w:val="es-CL" w:eastAsia="es-CL"/>
    </w:rPr>
  </w:style>
  <w:style w:type="paragraph" w:customStyle="1" w:styleId="20C5FDB0A47B464296BD1798DBD5A3D52">
    <w:name w:val="20C5FDB0A47B464296BD1798DBD5A3D52"/>
    <w:rsid w:val="0088568F"/>
    <w:pPr>
      <w:tabs>
        <w:tab w:val="center" w:pos="4419"/>
        <w:tab w:val="right" w:pos="8838"/>
      </w:tabs>
      <w:spacing w:after="0" w:line="240" w:lineRule="auto"/>
    </w:pPr>
    <w:rPr>
      <w:lang w:val="es-CL" w:eastAsia="es-CL"/>
    </w:rPr>
  </w:style>
  <w:style w:type="paragraph" w:customStyle="1" w:styleId="94DFFB7DB0EB47C28F69A531E0E9B2BA2">
    <w:name w:val="94DFFB7DB0EB47C28F69A531E0E9B2BA2"/>
    <w:rsid w:val="0088568F"/>
    <w:pPr>
      <w:tabs>
        <w:tab w:val="center" w:pos="4419"/>
        <w:tab w:val="right" w:pos="8838"/>
      </w:tabs>
      <w:spacing w:after="0" w:line="240" w:lineRule="auto"/>
    </w:pPr>
    <w:rPr>
      <w:lang w:val="es-CL" w:eastAsia="es-CL"/>
    </w:rPr>
  </w:style>
  <w:style w:type="paragraph" w:customStyle="1" w:styleId="6490BA530A5F423EADE7F0996FDB194A2">
    <w:name w:val="6490BA530A5F423EADE7F0996FDB194A2"/>
    <w:rsid w:val="0088568F"/>
    <w:pPr>
      <w:tabs>
        <w:tab w:val="center" w:pos="4419"/>
        <w:tab w:val="right" w:pos="8838"/>
      </w:tabs>
      <w:spacing w:after="0" w:line="240" w:lineRule="auto"/>
    </w:pPr>
    <w:rPr>
      <w:lang w:val="es-CL" w:eastAsia="es-CL"/>
    </w:rPr>
  </w:style>
  <w:style w:type="paragraph" w:customStyle="1" w:styleId="9E6B0835572A4110AD5A806491E2645C2">
    <w:name w:val="9E6B0835572A4110AD5A806491E2645C2"/>
    <w:rsid w:val="0088568F"/>
    <w:pPr>
      <w:tabs>
        <w:tab w:val="center" w:pos="4419"/>
        <w:tab w:val="right" w:pos="8838"/>
      </w:tabs>
      <w:spacing w:after="0" w:line="240" w:lineRule="auto"/>
    </w:pPr>
    <w:rPr>
      <w:lang w:val="es-CL" w:eastAsia="es-CL"/>
    </w:rPr>
  </w:style>
  <w:style w:type="paragraph" w:customStyle="1" w:styleId="2B38157B82AF4EF2AE0D391CA2AAFB542">
    <w:name w:val="2B38157B82AF4EF2AE0D391CA2AAFB542"/>
    <w:rsid w:val="0088568F"/>
    <w:pPr>
      <w:tabs>
        <w:tab w:val="center" w:pos="4419"/>
        <w:tab w:val="right" w:pos="8838"/>
      </w:tabs>
      <w:spacing w:after="0" w:line="240" w:lineRule="auto"/>
    </w:pPr>
    <w:rPr>
      <w:lang w:val="es-CL" w:eastAsia="es-CL"/>
    </w:rPr>
  </w:style>
  <w:style w:type="paragraph" w:customStyle="1" w:styleId="F65AB6D831854B5FB5A96348C66DBCA82">
    <w:name w:val="F65AB6D831854B5FB5A96348C66DBCA82"/>
    <w:rsid w:val="0088568F"/>
    <w:pPr>
      <w:tabs>
        <w:tab w:val="center" w:pos="4419"/>
        <w:tab w:val="right" w:pos="8838"/>
      </w:tabs>
      <w:spacing w:after="0" w:line="240" w:lineRule="auto"/>
    </w:pPr>
    <w:rPr>
      <w:lang w:val="es-CL" w:eastAsia="es-CL"/>
    </w:rPr>
  </w:style>
  <w:style w:type="paragraph" w:customStyle="1" w:styleId="AD46BCA9F8AD458B8E975A7716F7305B2">
    <w:name w:val="AD46BCA9F8AD458B8E975A7716F7305B2"/>
    <w:rsid w:val="0088568F"/>
    <w:pPr>
      <w:tabs>
        <w:tab w:val="center" w:pos="4419"/>
        <w:tab w:val="right" w:pos="8838"/>
      </w:tabs>
      <w:spacing w:after="0" w:line="240" w:lineRule="auto"/>
    </w:pPr>
    <w:rPr>
      <w:lang w:val="es-CL" w:eastAsia="es-CL"/>
    </w:rPr>
  </w:style>
  <w:style w:type="paragraph" w:customStyle="1" w:styleId="8847EBD7438B4DF2AA3A1A4E2066C7D42">
    <w:name w:val="8847EBD7438B4DF2AA3A1A4E2066C7D42"/>
    <w:rsid w:val="0088568F"/>
    <w:pPr>
      <w:tabs>
        <w:tab w:val="center" w:pos="4419"/>
        <w:tab w:val="right" w:pos="8838"/>
      </w:tabs>
      <w:spacing w:after="0" w:line="240" w:lineRule="auto"/>
    </w:pPr>
    <w:rPr>
      <w:lang w:val="es-CL" w:eastAsia="es-CL"/>
    </w:rPr>
  </w:style>
  <w:style w:type="paragraph" w:customStyle="1" w:styleId="1F9D50C3F8714FAE996996D655D2DB292">
    <w:name w:val="1F9D50C3F8714FAE996996D655D2DB292"/>
    <w:rsid w:val="0088568F"/>
    <w:pPr>
      <w:tabs>
        <w:tab w:val="center" w:pos="4419"/>
        <w:tab w:val="right" w:pos="8838"/>
      </w:tabs>
      <w:spacing w:after="0" w:line="240" w:lineRule="auto"/>
    </w:pPr>
    <w:rPr>
      <w:lang w:val="es-CL" w:eastAsia="es-CL"/>
    </w:rPr>
  </w:style>
  <w:style w:type="paragraph" w:customStyle="1" w:styleId="E10D4E8ADDD24BE3B9D16084DE6CD8E42">
    <w:name w:val="E10D4E8ADDD24BE3B9D16084DE6CD8E42"/>
    <w:rsid w:val="0088568F"/>
    <w:pPr>
      <w:tabs>
        <w:tab w:val="center" w:pos="4419"/>
        <w:tab w:val="right" w:pos="8838"/>
      </w:tabs>
      <w:spacing w:after="0" w:line="240" w:lineRule="auto"/>
    </w:pPr>
    <w:rPr>
      <w:lang w:val="es-CL" w:eastAsia="es-CL"/>
    </w:rPr>
  </w:style>
  <w:style w:type="paragraph" w:customStyle="1" w:styleId="F0F097E51ACD4DB493C140090C06663C2">
    <w:name w:val="F0F097E51ACD4DB493C140090C06663C2"/>
    <w:rsid w:val="0088568F"/>
    <w:pPr>
      <w:tabs>
        <w:tab w:val="center" w:pos="4419"/>
        <w:tab w:val="right" w:pos="8838"/>
      </w:tabs>
      <w:spacing w:after="0" w:line="240" w:lineRule="auto"/>
    </w:pPr>
    <w:rPr>
      <w:lang w:val="es-CL" w:eastAsia="es-CL"/>
    </w:rPr>
  </w:style>
  <w:style w:type="paragraph" w:customStyle="1" w:styleId="D5DFB089127940D3BE14CC46E81D437A2">
    <w:name w:val="D5DFB089127940D3BE14CC46E81D437A2"/>
    <w:rsid w:val="0088568F"/>
    <w:pPr>
      <w:tabs>
        <w:tab w:val="center" w:pos="4419"/>
        <w:tab w:val="right" w:pos="8838"/>
      </w:tabs>
      <w:spacing w:after="0" w:line="240" w:lineRule="auto"/>
    </w:pPr>
    <w:rPr>
      <w:lang w:val="es-CL" w:eastAsia="es-CL"/>
    </w:rPr>
  </w:style>
  <w:style w:type="paragraph" w:customStyle="1" w:styleId="26CEFA69FD244A2B830EDBF2DB9BB0942">
    <w:name w:val="26CEFA69FD244A2B830EDBF2DB9BB0942"/>
    <w:rsid w:val="0088568F"/>
    <w:pPr>
      <w:tabs>
        <w:tab w:val="center" w:pos="4419"/>
        <w:tab w:val="right" w:pos="8838"/>
      </w:tabs>
      <w:spacing w:after="0" w:line="240" w:lineRule="auto"/>
    </w:pPr>
    <w:rPr>
      <w:lang w:val="es-CL" w:eastAsia="es-CL"/>
    </w:rPr>
  </w:style>
  <w:style w:type="paragraph" w:customStyle="1" w:styleId="09DEFF4C22A84E94BEB4CD082785D5ED2">
    <w:name w:val="09DEFF4C22A84E94BEB4CD082785D5ED2"/>
    <w:rsid w:val="0088568F"/>
    <w:pPr>
      <w:tabs>
        <w:tab w:val="center" w:pos="4419"/>
        <w:tab w:val="right" w:pos="8838"/>
      </w:tabs>
      <w:spacing w:after="0" w:line="240" w:lineRule="auto"/>
    </w:pPr>
    <w:rPr>
      <w:lang w:val="es-CL" w:eastAsia="es-CL"/>
    </w:rPr>
  </w:style>
  <w:style w:type="paragraph" w:customStyle="1" w:styleId="4E33198825F9459591E77E32A54BD03B2">
    <w:name w:val="4E33198825F9459591E77E32A54BD03B2"/>
    <w:rsid w:val="0088568F"/>
    <w:pPr>
      <w:tabs>
        <w:tab w:val="center" w:pos="4419"/>
        <w:tab w:val="right" w:pos="8838"/>
      </w:tabs>
      <w:spacing w:after="0" w:line="240" w:lineRule="auto"/>
    </w:pPr>
    <w:rPr>
      <w:lang w:val="es-CL" w:eastAsia="es-CL"/>
    </w:rPr>
  </w:style>
  <w:style w:type="paragraph" w:customStyle="1" w:styleId="600D57DD76714DCAA32CFB9847336FCD2">
    <w:name w:val="600D57DD76714DCAA32CFB9847336FCD2"/>
    <w:rsid w:val="0088568F"/>
    <w:pPr>
      <w:tabs>
        <w:tab w:val="center" w:pos="4419"/>
        <w:tab w:val="right" w:pos="8838"/>
      </w:tabs>
      <w:spacing w:after="0" w:line="240" w:lineRule="auto"/>
    </w:pPr>
    <w:rPr>
      <w:lang w:val="es-CL" w:eastAsia="es-CL"/>
    </w:rPr>
  </w:style>
  <w:style w:type="paragraph" w:customStyle="1" w:styleId="68E8258EBD604D90A41FED5C6E8604082">
    <w:name w:val="68E8258EBD604D90A41FED5C6E8604082"/>
    <w:rsid w:val="0088568F"/>
    <w:pPr>
      <w:tabs>
        <w:tab w:val="center" w:pos="4419"/>
        <w:tab w:val="right" w:pos="8838"/>
      </w:tabs>
      <w:spacing w:after="0" w:line="240" w:lineRule="auto"/>
    </w:pPr>
    <w:rPr>
      <w:lang w:val="es-CL" w:eastAsia="es-CL"/>
    </w:rPr>
  </w:style>
  <w:style w:type="paragraph" w:customStyle="1" w:styleId="1A14ABBC68B447929C168D01790C0CFC2">
    <w:name w:val="1A14ABBC68B447929C168D01790C0CFC2"/>
    <w:rsid w:val="0088568F"/>
    <w:pPr>
      <w:tabs>
        <w:tab w:val="center" w:pos="4419"/>
        <w:tab w:val="right" w:pos="8838"/>
      </w:tabs>
      <w:spacing w:after="0" w:line="240" w:lineRule="auto"/>
    </w:pPr>
    <w:rPr>
      <w:lang w:val="es-CL" w:eastAsia="es-CL"/>
    </w:rPr>
  </w:style>
  <w:style w:type="paragraph" w:customStyle="1" w:styleId="0D7B5D202FC24ABAAEE6EAA87748B2362">
    <w:name w:val="0D7B5D202FC24ABAAEE6EAA87748B2362"/>
    <w:rsid w:val="0088568F"/>
    <w:pPr>
      <w:tabs>
        <w:tab w:val="center" w:pos="4419"/>
        <w:tab w:val="right" w:pos="8838"/>
      </w:tabs>
      <w:spacing w:after="0" w:line="240" w:lineRule="auto"/>
    </w:pPr>
    <w:rPr>
      <w:lang w:val="es-CL" w:eastAsia="es-CL"/>
    </w:rPr>
  </w:style>
  <w:style w:type="paragraph" w:customStyle="1" w:styleId="2D04D0AE713F4850851FF73E1B107E7D2">
    <w:name w:val="2D04D0AE713F4850851FF73E1B107E7D2"/>
    <w:rsid w:val="0088568F"/>
    <w:pPr>
      <w:tabs>
        <w:tab w:val="center" w:pos="4419"/>
        <w:tab w:val="right" w:pos="8838"/>
      </w:tabs>
      <w:spacing w:after="0" w:line="240" w:lineRule="auto"/>
    </w:pPr>
    <w:rPr>
      <w:lang w:val="es-CL" w:eastAsia="es-CL"/>
    </w:rPr>
  </w:style>
  <w:style w:type="paragraph" w:customStyle="1" w:styleId="11E0F498B92C4663895EADDE6A011F362">
    <w:name w:val="11E0F498B92C4663895EADDE6A011F362"/>
    <w:rsid w:val="0088568F"/>
    <w:pPr>
      <w:tabs>
        <w:tab w:val="center" w:pos="4419"/>
        <w:tab w:val="right" w:pos="8838"/>
      </w:tabs>
      <w:spacing w:after="0" w:line="240" w:lineRule="auto"/>
    </w:pPr>
    <w:rPr>
      <w:lang w:val="es-CL" w:eastAsia="es-CL"/>
    </w:rPr>
  </w:style>
  <w:style w:type="paragraph" w:customStyle="1" w:styleId="E270EAC5AFB0491A829E920AE17CEBBE2">
    <w:name w:val="E270EAC5AFB0491A829E920AE17CEBBE2"/>
    <w:rsid w:val="0088568F"/>
    <w:pPr>
      <w:tabs>
        <w:tab w:val="center" w:pos="4419"/>
        <w:tab w:val="right" w:pos="8838"/>
      </w:tabs>
      <w:spacing w:after="0" w:line="240" w:lineRule="auto"/>
    </w:pPr>
    <w:rPr>
      <w:lang w:val="es-CL" w:eastAsia="es-CL"/>
    </w:rPr>
  </w:style>
  <w:style w:type="paragraph" w:customStyle="1" w:styleId="CFED58D3AD904EAAA9C0BAEE28850F202">
    <w:name w:val="CFED58D3AD904EAAA9C0BAEE28850F202"/>
    <w:rsid w:val="0088568F"/>
    <w:pPr>
      <w:tabs>
        <w:tab w:val="center" w:pos="4419"/>
        <w:tab w:val="right" w:pos="8838"/>
      </w:tabs>
      <w:spacing w:after="0" w:line="240" w:lineRule="auto"/>
    </w:pPr>
    <w:rPr>
      <w:lang w:val="es-CL" w:eastAsia="es-CL"/>
    </w:rPr>
  </w:style>
  <w:style w:type="paragraph" w:customStyle="1" w:styleId="4CA601C591624604A4887A2BBA7D68C72">
    <w:name w:val="4CA601C591624604A4887A2BBA7D68C72"/>
    <w:rsid w:val="0088568F"/>
    <w:pPr>
      <w:tabs>
        <w:tab w:val="center" w:pos="4419"/>
        <w:tab w:val="right" w:pos="8838"/>
      </w:tabs>
      <w:spacing w:after="0" w:line="240" w:lineRule="auto"/>
    </w:pPr>
    <w:rPr>
      <w:lang w:val="es-CL" w:eastAsia="es-CL"/>
    </w:rPr>
  </w:style>
  <w:style w:type="paragraph" w:customStyle="1" w:styleId="422C0A17B4AD4744A693578C43C66A332">
    <w:name w:val="422C0A17B4AD4744A693578C43C66A332"/>
    <w:rsid w:val="0088568F"/>
    <w:pPr>
      <w:tabs>
        <w:tab w:val="center" w:pos="4419"/>
        <w:tab w:val="right" w:pos="8838"/>
      </w:tabs>
      <w:spacing w:after="0" w:line="240" w:lineRule="auto"/>
    </w:pPr>
    <w:rPr>
      <w:lang w:val="es-CL" w:eastAsia="es-CL"/>
    </w:rPr>
  </w:style>
  <w:style w:type="paragraph" w:customStyle="1" w:styleId="0AAE92C75E2340C4B510284920F3D7F02">
    <w:name w:val="0AAE92C75E2340C4B510284920F3D7F02"/>
    <w:rsid w:val="0088568F"/>
    <w:pPr>
      <w:tabs>
        <w:tab w:val="center" w:pos="4419"/>
        <w:tab w:val="right" w:pos="8838"/>
      </w:tabs>
      <w:spacing w:after="0" w:line="240" w:lineRule="auto"/>
    </w:pPr>
    <w:rPr>
      <w:lang w:val="es-CL" w:eastAsia="es-CL"/>
    </w:rPr>
  </w:style>
  <w:style w:type="paragraph" w:customStyle="1" w:styleId="05D9DB1D10544A5198A650DF473300662">
    <w:name w:val="05D9DB1D10544A5198A650DF473300662"/>
    <w:rsid w:val="0088568F"/>
    <w:pPr>
      <w:tabs>
        <w:tab w:val="center" w:pos="4419"/>
        <w:tab w:val="right" w:pos="8838"/>
      </w:tabs>
      <w:spacing w:after="0" w:line="240" w:lineRule="auto"/>
    </w:pPr>
    <w:rPr>
      <w:lang w:val="es-CL" w:eastAsia="es-CL"/>
    </w:rPr>
  </w:style>
  <w:style w:type="paragraph" w:customStyle="1" w:styleId="29637EA50AE24027AFB207F07DFAF85E2">
    <w:name w:val="29637EA50AE24027AFB207F07DFAF85E2"/>
    <w:rsid w:val="0088568F"/>
    <w:pPr>
      <w:tabs>
        <w:tab w:val="center" w:pos="4419"/>
        <w:tab w:val="right" w:pos="8838"/>
      </w:tabs>
      <w:spacing w:after="0" w:line="240" w:lineRule="auto"/>
    </w:pPr>
    <w:rPr>
      <w:lang w:val="es-CL" w:eastAsia="es-CL"/>
    </w:rPr>
  </w:style>
  <w:style w:type="paragraph" w:customStyle="1" w:styleId="EFE8BDF8BE40452E938C49EA4554DBF02">
    <w:name w:val="EFE8BDF8BE40452E938C49EA4554DBF02"/>
    <w:rsid w:val="0088568F"/>
    <w:pPr>
      <w:tabs>
        <w:tab w:val="center" w:pos="4419"/>
        <w:tab w:val="right" w:pos="8838"/>
      </w:tabs>
      <w:spacing w:after="0" w:line="240" w:lineRule="auto"/>
    </w:pPr>
    <w:rPr>
      <w:lang w:val="es-CL" w:eastAsia="es-CL"/>
    </w:rPr>
  </w:style>
  <w:style w:type="paragraph" w:customStyle="1" w:styleId="FB2DD615F9224066BD36609C2C316E872">
    <w:name w:val="FB2DD615F9224066BD36609C2C316E872"/>
    <w:rsid w:val="0088568F"/>
    <w:pPr>
      <w:tabs>
        <w:tab w:val="center" w:pos="4419"/>
        <w:tab w:val="right" w:pos="8838"/>
      </w:tabs>
      <w:spacing w:after="0" w:line="240" w:lineRule="auto"/>
    </w:pPr>
    <w:rPr>
      <w:lang w:val="es-CL" w:eastAsia="es-CL"/>
    </w:rPr>
  </w:style>
  <w:style w:type="paragraph" w:customStyle="1" w:styleId="43D19251739340CD98C860141CBC53122">
    <w:name w:val="43D19251739340CD98C860141CBC53122"/>
    <w:rsid w:val="0088568F"/>
    <w:pPr>
      <w:tabs>
        <w:tab w:val="center" w:pos="4419"/>
        <w:tab w:val="right" w:pos="8838"/>
      </w:tabs>
      <w:spacing w:after="0" w:line="240" w:lineRule="auto"/>
    </w:pPr>
    <w:rPr>
      <w:lang w:val="es-CL" w:eastAsia="es-CL"/>
    </w:rPr>
  </w:style>
  <w:style w:type="paragraph" w:customStyle="1" w:styleId="37F414FB5A58457A94C3A50E4106E5DF2">
    <w:name w:val="37F414FB5A58457A94C3A50E4106E5DF2"/>
    <w:rsid w:val="0088568F"/>
    <w:rPr>
      <w:lang w:val="es-CL" w:eastAsia="es-CL"/>
    </w:rPr>
  </w:style>
  <w:style w:type="paragraph" w:customStyle="1" w:styleId="6D1C1F89DC0D400A9FAC3D4D24C547742">
    <w:name w:val="6D1C1F89DC0D400A9FAC3D4D24C547742"/>
    <w:rsid w:val="0088568F"/>
    <w:rPr>
      <w:lang w:val="es-CL" w:eastAsia="es-CL"/>
    </w:rPr>
  </w:style>
  <w:style w:type="paragraph" w:customStyle="1" w:styleId="157ABD5A584645ADBC4DAD4ECFC013642">
    <w:name w:val="157ABD5A584645ADBC4DAD4ECFC013642"/>
    <w:rsid w:val="0088568F"/>
    <w:rPr>
      <w:lang w:val="es-CL" w:eastAsia="es-CL"/>
    </w:rPr>
  </w:style>
  <w:style w:type="paragraph" w:customStyle="1" w:styleId="A6D6904B2F72484ABE31C4724A2D0A342">
    <w:name w:val="A6D6904B2F72484ABE31C4724A2D0A342"/>
    <w:rsid w:val="0088568F"/>
    <w:pPr>
      <w:tabs>
        <w:tab w:val="center" w:pos="4419"/>
        <w:tab w:val="right" w:pos="8838"/>
      </w:tabs>
      <w:spacing w:after="0" w:line="240" w:lineRule="auto"/>
    </w:pPr>
    <w:rPr>
      <w:lang w:val="es-CL" w:eastAsia="es-CL"/>
    </w:rPr>
  </w:style>
  <w:style w:type="paragraph" w:customStyle="1" w:styleId="8AC5C7FCD7FE41BD9F1E2679FBE615252">
    <w:name w:val="8AC5C7FCD7FE41BD9F1E2679FBE615252"/>
    <w:rsid w:val="0088568F"/>
    <w:pPr>
      <w:tabs>
        <w:tab w:val="center" w:pos="4419"/>
        <w:tab w:val="right" w:pos="8838"/>
      </w:tabs>
      <w:spacing w:after="0" w:line="240" w:lineRule="auto"/>
    </w:pPr>
    <w:rPr>
      <w:lang w:val="es-CL" w:eastAsia="es-CL"/>
    </w:rPr>
  </w:style>
  <w:style w:type="paragraph" w:customStyle="1" w:styleId="4BD2504F4C5A4A81BD98E0E95054FCD32">
    <w:name w:val="4BD2504F4C5A4A81BD98E0E95054FCD32"/>
    <w:rsid w:val="0088568F"/>
    <w:rPr>
      <w:lang w:val="es-CL" w:eastAsia="es-CL"/>
    </w:rPr>
  </w:style>
  <w:style w:type="paragraph" w:customStyle="1" w:styleId="C4C7D0B67F3E48EFB72B4B7BA50311B12">
    <w:name w:val="C4C7D0B67F3E48EFB72B4B7BA50311B12"/>
    <w:rsid w:val="0088568F"/>
    <w:rPr>
      <w:lang w:val="es-CL" w:eastAsia="es-CL"/>
    </w:rPr>
  </w:style>
  <w:style w:type="paragraph" w:customStyle="1" w:styleId="B8CAEB77A92946F395DA25D35D38CE842">
    <w:name w:val="B8CAEB77A92946F395DA25D35D38CE842"/>
    <w:rsid w:val="0088568F"/>
    <w:rPr>
      <w:lang w:val="es-CL" w:eastAsia="es-CL"/>
    </w:rPr>
  </w:style>
  <w:style w:type="paragraph" w:customStyle="1" w:styleId="0F509B71E0FC4DACB4C0C081A31BE91E2">
    <w:name w:val="0F509B71E0FC4DACB4C0C081A31BE91E2"/>
    <w:rsid w:val="0088568F"/>
    <w:pPr>
      <w:tabs>
        <w:tab w:val="center" w:pos="4419"/>
        <w:tab w:val="right" w:pos="8838"/>
      </w:tabs>
      <w:spacing w:after="0" w:line="240" w:lineRule="auto"/>
    </w:pPr>
    <w:rPr>
      <w:lang w:val="es-CL" w:eastAsia="es-CL"/>
    </w:rPr>
  </w:style>
  <w:style w:type="paragraph" w:customStyle="1" w:styleId="1C97934CF1C64B25B41AC5362103FC632">
    <w:name w:val="1C97934CF1C64B25B41AC5362103FC632"/>
    <w:rsid w:val="0088568F"/>
    <w:pPr>
      <w:tabs>
        <w:tab w:val="center" w:pos="4419"/>
        <w:tab w:val="right" w:pos="8838"/>
      </w:tabs>
      <w:spacing w:after="0" w:line="240" w:lineRule="auto"/>
    </w:pPr>
    <w:rPr>
      <w:lang w:val="es-CL" w:eastAsia="es-CL"/>
    </w:rPr>
  </w:style>
  <w:style w:type="paragraph" w:customStyle="1" w:styleId="DA91575AE1AF44EA8EE8A64619B23F7A2">
    <w:name w:val="DA91575AE1AF44EA8EE8A64619B23F7A2"/>
    <w:rsid w:val="0088568F"/>
    <w:pPr>
      <w:tabs>
        <w:tab w:val="center" w:pos="4419"/>
        <w:tab w:val="right" w:pos="8838"/>
      </w:tabs>
      <w:spacing w:after="0" w:line="240" w:lineRule="auto"/>
    </w:pPr>
    <w:rPr>
      <w:lang w:val="es-CL" w:eastAsia="es-CL"/>
    </w:rPr>
  </w:style>
  <w:style w:type="paragraph" w:customStyle="1" w:styleId="DA50869F6E0D4515BBCDCFF3A905725C2">
    <w:name w:val="DA50869F6E0D4515BBCDCFF3A905725C2"/>
    <w:rsid w:val="0088568F"/>
    <w:pPr>
      <w:tabs>
        <w:tab w:val="center" w:pos="4419"/>
        <w:tab w:val="right" w:pos="8838"/>
      </w:tabs>
      <w:spacing w:after="0" w:line="240" w:lineRule="auto"/>
    </w:pPr>
    <w:rPr>
      <w:lang w:val="es-CL" w:eastAsia="es-CL"/>
    </w:rPr>
  </w:style>
  <w:style w:type="paragraph" w:customStyle="1" w:styleId="1A6E92B4E7AF4107A987077BBDC3FA7C2">
    <w:name w:val="1A6E92B4E7AF4107A987077BBDC3FA7C2"/>
    <w:rsid w:val="0088568F"/>
    <w:pPr>
      <w:tabs>
        <w:tab w:val="center" w:pos="4419"/>
        <w:tab w:val="right" w:pos="8838"/>
      </w:tabs>
      <w:spacing w:after="0" w:line="240" w:lineRule="auto"/>
    </w:pPr>
    <w:rPr>
      <w:lang w:val="es-CL" w:eastAsia="es-CL"/>
    </w:rPr>
  </w:style>
  <w:style w:type="paragraph" w:customStyle="1" w:styleId="4EFC097658D4498998307B24B648556C2">
    <w:name w:val="4EFC097658D4498998307B24B648556C2"/>
    <w:rsid w:val="0088568F"/>
    <w:pPr>
      <w:tabs>
        <w:tab w:val="center" w:pos="4419"/>
        <w:tab w:val="right" w:pos="8838"/>
      </w:tabs>
      <w:spacing w:after="0" w:line="240" w:lineRule="auto"/>
    </w:pPr>
    <w:rPr>
      <w:lang w:val="es-CL" w:eastAsia="es-CL"/>
    </w:rPr>
  </w:style>
  <w:style w:type="paragraph" w:customStyle="1" w:styleId="9DCCE6EB1B58451481ABB06D90231B3E2">
    <w:name w:val="9DCCE6EB1B58451481ABB06D90231B3E2"/>
    <w:rsid w:val="0088568F"/>
    <w:pPr>
      <w:tabs>
        <w:tab w:val="center" w:pos="4419"/>
        <w:tab w:val="right" w:pos="8838"/>
      </w:tabs>
      <w:spacing w:after="0" w:line="240" w:lineRule="auto"/>
    </w:pPr>
    <w:rPr>
      <w:lang w:val="es-CL" w:eastAsia="es-CL"/>
    </w:rPr>
  </w:style>
  <w:style w:type="paragraph" w:customStyle="1" w:styleId="EC060F18414E4597892344F42752F9782">
    <w:name w:val="EC060F18414E4597892344F42752F9782"/>
    <w:rsid w:val="0088568F"/>
    <w:pPr>
      <w:tabs>
        <w:tab w:val="center" w:pos="4419"/>
        <w:tab w:val="right" w:pos="8838"/>
      </w:tabs>
      <w:spacing w:after="0" w:line="240" w:lineRule="auto"/>
    </w:pPr>
    <w:rPr>
      <w:lang w:val="es-CL" w:eastAsia="es-CL"/>
    </w:rPr>
  </w:style>
  <w:style w:type="paragraph" w:customStyle="1" w:styleId="9BAE580E1095479EA4912CAC669DE3722">
    <w:name w:val="9BAE580E1095479EA4912CAC669DE3722"/>
    <w:rsid w:val="0088568F"/>
    <w:pPr>
      <w:tabs>
        <w:tab w:val="center" w:pos="4419"/>
        <w:tab w:val="right" w:pos="8838"/>
      </w:tabs>
      <w:spacing w:after="0" w:line="240" w:lineRule="auto"/>
    </w:pPr>
    <w:rPr>
      <w:lang w:val="es-CL" w:eastAsia="es-CL"/>
    </w:rPr>
  </w:style>
  <w:style w:type="paragraph" w:customStyle="1" w:styleId="F4DE8543D230474EA5FC840F411C3BDF2">
    <w:name w:val="F4DE8543D230474EA5FC840F411C3BDF2"/>
    <w:rsid w:val="0088568F"/>
    <w:pPr>
      <w:tabs>
        <w:tab w:val="center" w:pos="4419"/>
        <w:tab w:val="right" w:pos="8838"/>
      </w:tabs>
      <w:spacing w:after="0" w:line="240" w:lineRule="auto"/>
    </w:pPr>
    <w:rPr>
      <w:lang w:val="es-CL" w:eastAsia="es-CL"/>
    </w:rPr>
  </w:style>
  <w:style w:type="paragraph" w:customStyle="1" w:styleId="75CF8683CC88471FAE485634D779D5952">
    <w:name w:val="75CF8683CC88471FAE485634D779D5952"/>
    <w:rsid w:val="0088568F"/>
    <w:pPr>
      <w:tabs>
        <w:tab w:val="center" w:pos="4419"/>
        <w:tab w:val="right" w:pos="8838"/>
      </w:tabs>
      <w:spacing w:after="0" w:line="240" w:lineRule="auto"/>
    </w:pPr>
    <w:rPr>
      <w:lang w:val="es-CL" w:eastAsia="es-CL"/>
    </w:rPr>
  </w:style>
  <w:style w:type="paragraph" w:customStyle="1" w:styleId="B7B11BD2540E4BD086FC9D91D33ADF5C2">
    <w:name w:val="B7B11BD2540E4BD086FC9D91D33ADF5C2"/>
    <w:rsid w:val="0088568F"/>
    <w:pPr>
      <w:tabs>
        <w:tab w:val="center" w:pos="4419"/>
        <w:tab w:val="right" w:pos="8838"/>
      </w:tabs>
      <w:spacing w:after="0" w:line="240" w:lineRule="auto"/>
    </w:pPr>
    <w:rPr>
      <w:lang w:val="es-CL" w:eastAsia="es-CL"/>
    </w:rPr>
  </w:style>
  <w:style w:type="paragraph" w:customStyle="1" w:styleId="9E5A220DA90346468AEBFC68CA3614952">
    <w:name w:val="9E5A220DA90346468AEBFC68CA3614952"/>
    <w:rsid w:val="0088568F"/>
    <w:pPr>
      <w:tabs>
        <w:tab w:val="center" w:pos="4419"/>
        <w:tab w:val="right" w:pos="8838"/>
      </w:tabs>
      <w:spacing w:after="0" w:line="240" w:lineRule="auto"/>
    </w:pPr>
    <w:rPr>
      <w:lang w:val="es-CL" w:eastAsia="es-CL"/>
    </w:rPr>
  </w:style>
  <w:style w:type="paragraph" w:customStyle="1" w:styleId="278F4B9C409542F885F4D32CA75F88022">
    <w:name w:val="278F4B9C409542F885F4D32CA75F88022"/>
    <w:rsid w:val="0088568F"/>
    <w:pPr>
      <w:tabs>
        <w:tab w:val="center" w:pos="4419"/>
        <w:tab w:val="right" w:pos="8838"/>
      </w:tabs>
      <w:spacing w:after="0" w:line="240" w:lineRule="auto"/>
    </w:pPr>
    <w:rPr>
      <w:lang w:val="es-CL" w:eastAsia="es-CL"/>
    </w:rPr>
  </w:style>
  <w:style w:type="paragraph" w:customStyle="1" w:styleId="59F6F4FFA7D2443C9922FCBCB4C51C0D2">
    <w:name w:val="59F6F4FFA7D2443C9922FCBCB4C51C0D2"/>
    <w:rsid w:val="0088568F"/>
    <w:pPr>
      <w:tabs>
        <w:tab w:val="center" w:pos="4419"/>
        <w:tab w:val="right" w:pos="8838"/>
      </w:tabs>
      <w:spacing w:after="0" w:line="240" w:lineRule="auto"/>
    </w:pPr>
    <w:rPr>
      <w:lang w:val="es-CL" w:eastAsia="es-CL"/>
    </w:rPr>
  </w:style>
  <w:style w:type="paragraph" w:customStyle="1" w:styleId="E943531BE98544438123031865D61EA22">
    <w:name w:val="E943531BE98544438123031865D61EA22"/>
    <w:rsid w:val="0088568F"/>
    <w:pPr>
      <w:tabs>
        <w:tab w:val="center" w:pos="4419"/>
        <w:tab w:val="right" w:pos="8838"/>
      </w:tabs>
      <w:spacing w:after="0" w:line="240" w:lineRule="auto"/>
    </w:pPr>
    <w:rPr>
      <w:lang w:val="es-CL" w:eastAsia="es-CL"/>
    </w:rPr>
  </w:style>
  <w:style w:type="paragraph" w:customStyle="1" w:styleId="FC41BE9E941C4A64A1792A31F133B3592">
    <w:name w:val="FC41BE9E941C4A64A1792A31F133B3592"/>
    <w:rsid w:val="0088568F"/>
    <w:pPr>
      <w:tabs>
        <w:tab w:val="center" w:pos="4419"/>
        <w:tab w:val="right" w:pos="8838"/>
      </w:tabs>
      <w:spacing w:after="0" w:line="240" w:lineRule="auto"/>
    </w:pPr>
    <w:rPr>
      <w:lang w:val="es-CL" w:eastAsia="es-CL"/>
    </w:rPr>
  </w:style>
  <w:style w:type="paragraph" w:customStyle="1" w:styleId="F5B1B2CA07F443AFB5C5E8AAD49A57042">
    <w:name w:val="F5B1B2CA07F443AFB5C5E8AAD49A57042"/>
    <w:rsid w:val="0088568F"/>
    <w:pPr>
      <w:tabs>
        <w:tab w:val="center" w:pos="4419"/>
        <w:tab w:val="right" w:pos="8838"/>
      </w:tabs>
      <w:spacing w:after="0" w:line="240" w:lineRule="auto"/>
    </w:pPr>
    <w:rPr>
      <w:lang w:val="es-CL" w:eastAsia="es-CL"/>
    </w:rPr>
  </w:style>
  <w:style w:type="paragraph" w:customStyle="1" w:styleId="ACF470FED4994370A36471D8FB8C27D52">
    <w:name w:val="ACF470FED4994370A36471D8FB8C27D52"/>
    <w:rsid w:val="0088568F"/>
    <w:pPr>
      <w:tabs>
        <w:tab w:val="center" w:pos="4419"/>
        <w:tab w:val="right" w:pos="8838"/>
      </w:tabs>
      <w:spacing w:after="0" w:line="240" w:lineRule="auto"/>
    </w:pPr>
    <w:rPr>
      <w:lang w:val="es-CL" w:eastAsia="es-CL"/>
    </w:rPr>
  </w:style>
  <w:style w:type="paragraph" w:customStyle="1" w:styleId="AD63128E8C174114A1EB4BF7C513B5242">
    <w:name w:val="AD63128E8C174114A1EB4BF7C513B5242"/>
    <w:rsid w:val="0088568F"/>
    <w:pPr>
      <w:tabs>
        <w:tab w:val="center" w:pos="4419"/>
        <w:tab w:val="right" w:pos="8838"/>
      </w:tabs>
      <w:spacing w:after="0" w:line="240" w:lineRule="auto"/>
    </w:pPr>
    <w:rPr>
      <w:lang w:val="es-CL" w:eastAsia="es-CL"/>
    </w:rPr>
  </w:style>
  <w:style w:type="paragraph" w:customStyle="1" w:styleId="F5517C868C1C48BDA33233B7FA6C4EAD2">
    <w:name w:val="F5517C868C1C48BDA33233B7FA6C4EAD2"/>
    <w:rsid w:val="0088568F"/>
    <w:pPr>
      <w:tabs>
        <w:tab w:val="center" w:pos="4419"/>
        <w:tab w:val="right" w:pos="8838"/>
      </w:tabs>
      <w:spacing w:after="0" w:line="240" w:lineRule="auto"/>
    </w:pPr>
    <w:rPr>
      <w:lang w:val="es-CL" w:eastAsia="es-CL"/>
    </w:rPr>
  </w:style>
  <w:style w:type="paragraph" w:customStyle="1" w:styleId="533C76B7B393453BA7A5E43FAE114A742">
    <w:name w:val="533C76B7B393453BA7A5E43FAE114A742"/>
    <w:rsid w:val="0088568F"/>
    <w:pPr>
      <w:tabs>
        <w:tab w:val="center" w:pos="4419"/>
        <w:tab w:val="right" w:pos="8838"/>
      </w:tabs>
      <w:spacing w:after="0" w:line="240" w:lineRule="auto"/>
    </w:pPr>
    <w:rPr>
      <w:lang w:val="es-CL" w:eastAsia="es-CL"/>
    </w:rPr>
  </w:style>
  <w:style w:type="paragraph" w:customStyle="1" w:styleId="99FAE2C2B3DC4D4FACDF0AFD53383FC22">
    <w:name w:val="99FAE2C2B3DC4D4FACDF0AFD53383FC22"/>
    <w:rsid w:val="0088568F"/>
    <w:pPr>
      <w:tabs>
        <w:tab w:val="center" w:pos="4419"/>
        <w:tab w:val="right" w:pos="8838"/>
      </w:tabs>
      <w:spacing w:after="0" w:line="240" w:lineRule="auto"/>
    </w:pPr>
    <w:rPr>
      <w:lang w:val="es-CL" w:eastAsia="es-CL"/>
    </w:rPr>
  </w:style>
  <w:style w:type="paragraph" w:customStyle="1" w:styleId="D1EA8479034847DC89120C8A0A22AF8D2">
    <w:name w:val="D1EA8479034847DC89120C8A0A22AF8D2"/>
    <w:rsid w:val="0088568F"/>
    <w:pPr>
      <w:tabs>
        <w:tab w:val="center" w:pos="4419"/>
        <w:tab w:val="right" w:pos="8838"/>
      </w:tabs>
      <w:spacing w:after="0" w:line="240" w:lineRule="auto"/>
    </w:pPr>
    <w:rPr>
      <w:lang w:val="es-CL" w:eastAsia="es-CL"/>
    </w:rPr>
  </w:style>
  <w:style w:type="paragraph" w:customStyle="1" w:styleId="E1E5CE080BCD452E96D7341AF45600282">
    <w:name w:val="E1E5CE080BCD452E96D7341AF45600282"/>
    <w:rsid w:val="0088568F"/>
    <w:pPr>
      <w:tabs>
        <w:tab w:val="center" w:pos="4419"/>
        <w:tab w:val="right" w:pos="8838"/>
      </w:tabs>
      <w:spacing w:after="0" w:line="240" w:lineRule="auto"/>
    </w:pPr>
    <w:rPr>
      <w:lang w:val="es-CL" w:eastAsia="es-CL"/>
    </w:rPr>
  </w:style>
  <w:style w:type="paragraph" w:customStyle="1" w:styleId="48F2D37DD3ED4A4988FD742B27CBEFC62">
    <w:name w:val="48F2D37DD3ED4A4988FD742B27CBEFC62"/>
    <w:rsid w:val="0088568F"/>
    <w:pPr>
      <w:tabs>
        <w:tab w:val="center" w:pos="4419"/>
        <w:tab w:val="right" w:pos="8838"/>
      </w:tabs>
      <w:spacing w:after="0" w:line="240" w:lineRule="auto"/>
    </w:pPr>
    <w:rPr>
      <w:lang w:val="es-CL" w:eastAsia="es-CL"/>
    </w:rPr>
  </w:style>
  <w:style w:type="paragraph" w:customStyle="1" w:styleId="070BF22FAC1F490091158A72B89562162">
    <w:name w:val="070BF22FAC1F490091158A72B89562162"/>
    <w:rsid w:val="0088568F"/>
    <w:pPr>
      <w:tabs>
        <w:tab w:val="center" w:pos="4419"/>
        <w:tab w:val="right" w:pos="8838"/>
      </w:tabs>
      <w:spacing w:after="0" w:line="240" w:lineRule="auto"/>
    </w:pPr>
    <w:rPr>
      <w:lang w:val="es-CL" w:eastAsia="es-CL"/>
    </w:rPr>
  </w:style>
  <w:style w:type="paragraph" w:customStyle="1" w:styleId="DA37D7A5E5504580AB39F14E01E815052">
    <w:name w:val="DA37D7A5E5504580AB39F14E01E815052"/>
    <w:rsid w:val="0088568F"/>
    <w:pPr>
      <w:tabs>
        <w:tab w:val="center" w:pos="4419"/>
        <w:tab w:val="right" w:pos="8838"/>
      </w:tabs>
      <w:spacing w:after="0" w:line="240" w:lineRule="auto"/>
    </w:pPr>
    <w:rPr>
      <w:lang w:val="es-CL" w:eastAsia="es-CL"/>
    </w:rPr>
  </w:style>
  <w:style w:type="paragraph" w:customStyle="1" w:styleId="81CD11A46B4A4F3DBEC1FAC87310815D2">
    <w:name w:val="81CD11A46B4A4F3DBEC1FAC87310815D2"/>
    <w:rsid w:val="0088568F"/>
    <w:pPr>
      <w:tabs>
        <w:tab w:val="center" w:pos="4419"/>
        <w:tab w:val="right" w:pos="8838"/>
      </w:tabs>
      <w:spacing w:after="0" w:line="240" w:lineRule="auto"/>
    </w:pPr>
    <w:rPr>
      <w:lang w:val="es-CL" w:eastAsia="es-CL"/>
    </w:rPr>
  </w:style>
  <w:style w:type="paragraph" w:customStyle="1" w:styleId="1987CF49A41B42B9BF8FB369705C93532">
    <w:name w:val="1987CF49A41B42B9BF8FB369705C93532"/>
    <w:rsid w:val="0088568F"/>
    <w:pPr>
      <w:tabs>
        <w:tab w:val="center" w:pos="4419"/>
        <w:tab w:val="right" w:pos="8838"/>
      </w:tabs>
      <w:spacing w:after="0" w:line="240" w:lineRule="auto"/>
    </w:pPr>
    <w:rPr>
      <w:lang w:val="es-CL" w:eastAsia="es-CL"/>
    </w:rPr>
  </w:style>
  <w:style w:type="paragraph" w:customStyle="1" w:styleId="F227603FAFAD4DEE8F56D5FBD4B846102">
    <w:name w:val="F227603FAFAD4DEE8F56D5FBD4B846102"/>
    <w:rsid w:val="0088568F"/>
    <w:pPr>
      <w:tabs>
        <w:tab w:val="center" w:pos="4419"/>
        <w:tab w:val="right" w:pos="8838"/>
      </w:tabs>
      <w:spacing w:after="0" w:line="240" w:lineRule="auto"/>
    </w:pPr>
    <w:rPr>
      <w:lang w:val="es-CL" w:eastAsia="es-CL"/>
    </w:rPr>
  </w:style>
  <w:style w:type="paragraph" w:customStyle="1" w:styleId="CA88E952543B42F2841BE3D5348BFF572">
    <w:name w:val="CA88E952543B42F2841BE3D5348BFF572"/>
    <w:rsid w:val="0088568F"/>
    <w:pPr>
      <w:tabs>
        <w:tab w:val="center" w:pos="4419"/>
        <w:tab w:val="right" w:pos="8838"/>
      </w:tabs>
      <w:spacing w:after="0" w:line="240" w:lineRule="auto"/>
    </w:pPr>
    <w:rPr>
      <w:lang w:val="es-CL" w:eastAsia="es-CL"/>
    </w:rPr>
  </w:style>
  <w:style w:type="paragraph" w:customStyle="1" w:styleId="22012940D85349C994F6A7CB7FF349FE2">
    <w:name w:val="22012940D85349C994F6A7CB7FF349FE2"/>
    <w:rsid w:val="0088568F"/>
    <w:pPr>
      <w:tabs>
        <w:tab w:val="center" w:pos="4419"/>
        <w:tab w:val="right" w:pos="8838"/>
      </w:tabs>
      <w:spacing w:after="0" w:line="240" w:lineRule="auto"/>
    </w:pPr>
    <w:rPr>
      <w:lang w:val="es-CL" w:eastAsia="es-CL"/>
    </w:rPr>
  </w:style>
  <w:style w:type="paragraph" w:customStyle="1" w:styleId="2F575CF0254843A390B2192A6BCB4A2F2">
    <w:name w:val="2F575CF0254843A390B2192A6BCB4A2F2"/>
    <w:rsid w:val="0088568F"/>
    <w:pPr>
      <w:tabs>
        <w:tab w:val="center" w:pos="4419"/>
        <w:tab w:val="right" w:pos="8838"/>
      </w:tabs>
      <w:spacing w:after="0" w:line="240" w:lineRule="auto"/>
    </w:pPr>
    <w:rPr>
      <w:lang w:val="es-CL" w:eastAsia="es-CL"/>
    </w:rPr>
  </w:style>
  <w:style w:type="paragraph" w:customStyle="1" w:styleId="7A2EED8F754949BBB726908172AD01342">
    <w:name w:val="7A2EED8F754949BBB726908172AD01342"/>
    <w:rsid w:val="0088568F"/>
    <w:pPr>
      <w:tabs>
        <w:tab w:val="center" w:pos="4419"/>
        <w:tab w:val="right" w:pos="8838"/>
      </w:tabs>
      <w:spacing w:after="0" w:line="240" w:lineRule="auto"/>
    </w:pPr>
    <w:rPr>
      <w:lang w:val="es-CL" w:eastAsia="es-CL"/>
    </w:rPr>
  </w:style>
  <w:style w:type="paragraph" w:customStyle="1" w:styleId="DA1C488802D8460A9BC3BB527907240F2">
    <w:name w:val="DA1C488802D8460A9BC3BB527907240F2"/>
    <w:rsid w:val="0088568F"/>
    <w:pPr>
      <w:tabs>
        <w:tab w:val="center" w:pos="4419"/>
        <w:tab w:val="right" w:pos="8838"/>
      </w:tabs>
      <w:spacing w:after="0" w:line="240" w:lineRule="auto"/>
    </w:pPr>
    <w:rPr>
      <w:lang w:val="es-CL" w:eastAsia="es-CL"/>
    </w:rPr>
  </w:style>
  <w:style w:type="paragraph" w:customStyle="1" w:styleId="052FE690ED274430B328B7E6E401192E2">
    <w:name w:val="052FE690ED274430B328B7E6E401192E2"/>
    <w:rsid w:val="0088568F"/>
    <w:pPr>
      <w:tabs>
        <w:tab w:val="center" w:pos="4419"/>
        <w:tab w:val="right" w:pos="8838"/>
      </w:tabs>
      <w:spacing w:after="0" w:line="240" w:lineRule="auto"/>
    </w:pPr>
    <w:rPr>
      <w:lang w:val="es-CL" w:eastAsia="es-CL"/>
    </w:rPr>
  </w:style>
  <w:style w:type="paragraph" w:customStyle="1" w:styleId="DED2403A27914F34ADE82AED0B9C72812">
    <w:name w:val="DED2403A27914F34ADE82AED0B9C72812"/>
    <w:rsid w:val="0088568F"/>
    <w:pPr>
      <w:tabs>
        <w:tab w:val="center" w:pos="4419"/>
        <w:tab w:val="right" w:pos="8838"/>
      </w:tabs>
      <w:spacing w:after="0" w:line="240" w:lineRule="auto"/>
    </w:pPr>
    <w:rPr>
      <w:lang w:val="es-CL" w:eastAsia="es-CL"/>
    </w:rPr>
  </w:style>
  <w:style w:type="paragraph" w:customStyle="1" w:styleId="BD26A9D8D5674346AAEBCC78CC4D7F282">
    <w:name w:val="BD26A9D8D5674346AAEBCC78CC4D7F282"/>
    <w:rsid w:val="0088568F"/>
    <w:pPr>
      <w:tabs>
        <w:tab w:val="center" w:pos="4419"/>
        <w:tab w:val="right" w:pos="8838"/>
      </w:tabs>
      <w:spacing w:after="0" w:line="240" w:lineRule="auto"/>
    </w:pPr>
    <w:rPr>
      <w:lang w:val="es-CL" w:eastAsia="es-CL"/>
    </w:rPr>
  </w:style>
  <w:style w:type="paragraph" w:customStyle="1" w:styleId="58F19FDA74D14ABDB8510839D92EE1A52">
    <w:name w:val="58F19FDA74D14ABDB8510839D92EE1A52"/>
    <w:rsid w:val="0088568F"/>
    <w:pPr>
      <w:tabs>
        <w:tab w:val="center" w:pos="4419"/>
        <w:tab w:val="right" w:pos="8838"/>
      </w:tabs>
      <w:spacing w:after="0" w:line="240" w:lineRule="auto"/>
    </w:pPr>
    <w:rPr>
      <w:lang w:val="es-CL" w:eastAsia="es-CL"/>
    </w:rPr>
  </w:style>
  <w:style w:type="paragraph" w:customStyle="1" w:styleId="95DFC970741145D9A25BA7D8C6AF695D2">
    <w:name w:val="95DFC970741145D9A25BA7D8C6AF695D2"/>
    <w:rsid w:val="0088568F"/>
    <w:pPr>
      <w:tabs>
        <w:tab w:val="center" w:pos="4419"/>
        <w:tab w:val="right" w:pos="8838"/>
      </w:tabs>
      <w:spacing w:after="0" w:line="240" w:lineRule="auto"/>
    </w:pPr>
    <w:rPr>
      <w:lang w:val="es-CL" w:eastAsia="es-CL"/>
    </w:rPr>
  </w:style>
  <w:style w:type="paragraph" w:customStyle="1" w:styleId="129919CCDB40427A87AED6B3DD6DE51D2">
    <w:name w:val="129919CCDB40427A87AED6B3DD6DE51D2"/>
    <w:rsid w:val="0088568F"/>
    <w:pPr>
      <w:tabs>
        <w:tab w:val="center" w:pos="4419"/>
        <w:tab w:val="right" w:pos="8838"/>
      </w:tabs>
      <w:spacing w:after="0" w:line="240" w:lineRule="auto"/>
    </w:pPr>
    <w:rPr>
      <w:lang w:val="es-CL" w:eastAsia="es-CL"/>
    </w:rPr>
  </w:style>
  <w:style w:type="paragraph" w:customStyle="1" w:styleId="E5BD041B97154A8180FC88883D6740A32">
    <w:name w:val="E5BD041B97154A8180FC88883D6740A32"/>
    <w:rsid w:val="0088568F"/>
    <w:pPr>
      <w:tabs>
        <w:tab w:val="center" w:pos="4419"/>
        <w:tab w:val="right" w:pos="8838"/>
      </w:tabs>
      <w:spacing w:after="0" w:line="240" w:lineRule="auto"/>
    </w:pPr>
    <w:rPr>
      <w:lang w:val="es-CL" w:eastAsia="es-CL"/>
    </w:rPr>
  </w:style>
  <w:style w:type="paragraph" w:customStyle="1" w:styleId="46509C20E5F64F2EBFA3CB746C324A142">
    <w:name w:val="46509C20E5F64F2EBFA3CB746C324A142"/>
    <w:rsid w:val="0088568F"/>
    <w:pPr>
      <w:tabs>
        <w:tab w:val="center" w:pos="4419"/>
        <w:tab w:val="right" w:pos="8838"/>
      </w:tabs>
      <w:spacing w:after="0" w:line="240" w:lineRule="auto"/>
    </w:pPr>
    <w:rPr>
      <w:lang w:val="es-CL" w:eastAsia="es-CL"/>
    </w:rPr>
  </w:style>
  <w:style w:type="paragraph" w:customStyle="1" w:styleId="F0F9B7E064D846EAA83866CDCFD765592">
    <w:name w:val="F0F9B7E064D846EAA83866CDCFD765592"/>
    <w:rsid w:val="0088568F"/>
    <w:pPr>
      <w:tabs>
        <w:tab w:val="center" w:pos="4419"/>
        <w:tab w:val="right" w:pos="8838"/>
      </w:tabs>
      <w:spacing w:after="0" w:line="240" w:lineRule="auto"/>
    </w:pPr>
    <w:rPr>
      <w:lang w:val="es-CL" w:eastAsia="es-CL"/>
    </w:rPr>
  </w:style>
  <w:style w:type="paragraph" w:customStyle="1" w:styleId="967C0BADD19B4A6B929E9440D14C1B052">
    <w:name w:val="967C0BADD19B4A6B929E9440D14C1B052"/>
    <w:rsid w:val="0088568F"/>
    <w:pPr>
      <w:tabs>
        <w:tab w:val="center" w:pos="4419"/>
        <w:tab w:val="right" w:pos="8838"/>
      </w:tabs>
      <w:spacing w:after="0" w:line="240" w:lineRule="auto"/>
    </w:pPr>
    <w:rPr>
      <w:lang w:val="es-CL" w:eastAsia="es-CL"/>
    </w:rPr>
  </w:style>
  <w:style w:type="paragraph" w:customStyle="1" w:styleId="3223CA14AF60454BAAA05FC006D6117F2">
    <w:name w:val="3223CA14AF60454BAAA05FC006D6117F2"/>
    <w:rsid w:val="0088568F"/>
    <w:pPr>
      <w:tabs>
        <w:tab w:val="center" w:pos="4419"/>
        <w:tab w:val="right" w:pos="8838"/>
      </w:tabs>
      <w:spacing w:after="0" w:line="240" w:lineRule="auto"/>
    </w:pPr>
    <w:rPr>
      <w:lang w:val="es-CL" w:eastAsia="es-CL"/>
    </w:rPr>
  </w:style>
  <w:style w:type="paragraph" w:customStyle="1" w:styleId="7590C9BCEA1542ADAEF541205A54744E2">
    <w:name w:val="7590C9BCEA1542ADAEF541205A54744E2"/>
    <w:rsid w:val="0088568F"/>
    <w:pPr>
      <w:tabs>
        <w:tab w:val="center" w:pos="4419"/>
        <w:tab w:val="right" w:pos="8838"/>
      </w:tabs>
      <w:spacing w:after="0" w:line="240" w:lineRule="auto"/>
    </w:pPr>
    <w:rPr>
      <w:lang w:val="es-CL" w:eastAsia="es-CL"/>
    </w:rPr>
  </w:style>
  <w:style w:type="paragraph" w:customStyle="1" w:styleId="128907A67FDD48E8A281205B8528C3D82">
    <w:name w:val="128907A67FDD48E8A281205B8528C3D82"/>
    <w:rsid w:val="0088568F"/>
    <w:pPr>
      <w:tabs>
        <w:tab w:val="center" w:pos="4419"/>
        <w:tab w:val="right" w:pos="8838"/>
      </w:tabs>
      <w:spacing w:after="0" w:line="240" w:lineRule="auto"/>
    </w:pPr>
    <w:rPr>
      <w:lang w:val="es-CL" w:eastAsia="es-CL"/>
    </w:rPr>
  </w:style>
  <w:style w:type="paragraph" w:customStyle="1" w:styleId="CF0EA9582BF44F24902F8928ECA82B6B2">
    <w:name w:val="CF0EA9582BF44F24902F8928ECA82B6B2"/>
    <w:rsid w:val="0088568F"/>
    <w:pPr>
      <w:tabs>
        <w:tab w:val="center" w:pos="4419"/>
        <w:tab w:val="right" w:pos="8838"/>
      </w:tabs>
      <w:spacing w:after="0" w:line="240" w:lineRule="auto"/>
    </w:pPr>
    <w:rPr>
      <w:lang w:val="es-CL" w:eastAsia="es-CL"/>
    </w:rPr>
  </w:style>
  <w:style w:type="paragraph" w:customStyle="1" w:styleId="256ADD443ADA4B6F8C0C0265E36B07102">
    <w:name w:val="256ADD443ADA4B6F8C0C0265E36B07102"/>
    <w:rsid w:val="0088568F"/>
    <w:pPr>
      <w:tabs>
        <w:tab w:val="center" w:pos="4419"/>
        <w:tab w:val="right" w:pos="8838"/>
      </w:tabs>
      <w:spacing w:after="0" w:line="240" w:lineRule="auto"/>
    </w:pPr>
    <w:rPr>
      <w:lang w:val="es-CL" w:eastAsia="es-CL"/>
    </w:rPr>
  </w:style>
  <w:style w:type="paragraph" w:customStyle="1" w:styleId="E8C4D0B8360E4358AA6CB05AE108871D2">
    <w:name w:val="E8C4D0B8360E4358AA6CB05AE108871D2"/>
    <w:rsid w:val="0088568F"/>
    <w:pPr>
      <w:tabs>
        <w:tab w:val="center" w:pos="4419"/>
        <w:tab w:val="right" w:pos="8838"/>
      </w:tabs>
      <w:spacing w:after="0" w:line="240" w:lineRule="auto"/>
    </w:pPr>
    <w:rPr>
      <w:lang w:val="es-CL" w:eastAsia="es-CL"/>
    </w:rPr>
  </w:style>
  <w:style w:type="paragraph" w:customStyle="1" w:styleId="9927B72053BD4A5AAD5B6F7A24E324562">
    <w:name w:val="9927B72053BD4A5AAD5B6F7A24E324562"/>
    <w:rsid w:val="0088568F"/>
    <w:pPr>
      <w:tabs>
        <w:tab w:val="center" w:pos="4419"/>
        <w:tab w:val="right" w:pos="8838"/>
      </w:tabs>
      <w:spacing w:after="0" w:line="240" w:lineRule="auto"/>
    </w:pPr>
    <w:rPr>
      <w:lang w:val="es-CL" w:eastAsia="es-CL"/>
    </w:rPr>
  </w:style>
  <w:style w:type="paragraph" w:customStyle="1" w:styleId="E48291D1701448FE9846FC75C274B8322">
    <w:name w:val="E48291D1701448FE9846FC75C274B8322"/>
    <w:rsid w:val="0088568F"/>
    <w:pPr>
      <w:tabs>
        <w:tab w:val="center" w:pos="4419"/>
        <w:tab w:val="right" w:pos="8838"/>
      </w:tabs>
      <w:spacing w:after="0" w:line="240" w:lineRule="auto"/>
    </w:pPr>
    <w:rPr>
      <w:lang w:val="es-CL" w:eastAsia="es-CL"/>
    </w:rPr>
  </w:style>
  <w:style w:type="paragraph" w:customStyle="1" w:styleId="ACAE8E4427624E86B2CF2D615EDEB5B42">
    <w:name w:val="ACAE8E4427624E86B2CF2D615EDEB5B42"/>
    <w:rsid w:val="0088568F"/>
    <w:pPr>
      <w:tabs>
        <w:tab w:val="center" w:pos="4419"/>
        <w:tab w:val="right" w:pos="8838"/>
      </w:tabs>
      <w:spacing w:after="0" w:line="240" w:lineRule="auto"/>
    </w:pPr>
    <w:rPr>
      <w:lang w:val="es-CL" w:eastAsia="es-CL"/>
    </w:rPr>
  </w:style>
  <w:style w:type="paragraph" w:customStyle="1" w:styleId="17235293D92A41C28D7F4E38D754F4062">
    <w:name w:val="17235293D92A41C28D7F4E38D754F4062"/>
    <w:rsid w:val="0088568F"/>
    <w:pPr>
      <w:tabs>
        <w:tab w:val="center" w:pos="4419"/>
        <w:tab w:val="right" w:pos="8838"/>
      </w:tabs>
      <w:spacing w:after="0" w:line="240" w:lineRule="auto"/>
    </w:pPr>
    <w:rPr>
      <w:lang w:val="es-CL" w:eastAsia="es-CL"/>
    </w:rPr>
  </w:style>
  <w:style w:type="paragraph" w:customStyle="1" w:styleId="0A4F65DDCD0A4BB094D051D672EAC9832">
    <w:name w:val="0A4F65DDCD0A4BB094D051D672EAC9832"/>
    <w:rsid w:val="0088568F"/>
    <w:pPr>
      <w:tabs>
        <w:tab w:val="center" w:pos="4419"/>
        <w:tab w:val="right" w:pos="8838"/>
      </w:tabs>
      <w:spacing w:after="0" w:line="240" w:lineRule="auto"/>
    </w:pPr>
    <w:rPr>
      <w:lang w:val="es-CL" w:eastAsia="es-CL"/>
    </w:rPr>
  </w:style>
  <w:style w:type="paragraph" w:customStyle="1" w:styleId="9635C48167774A39AB05280F275C6A682">
    <w:name w:val="9635C48167774A39AB05280F275C6A682"/>
    <w:rsid w:val="0088568F"/>
    <w:pPr>
      <w:tabs>
        <w:tab w:val="center" w:pos="4419"/>
        <w:tab w:val="right" w:pos="8838"/>
      </w:tabs>
      <w:spacing w:after="0" w:line="240" w:lineRule="auto"/>
    </w:pPr>
    <w:rPr>
      <w:lang w:val="es-CL" w:eastAsia="es-CL"/>
    </w:rPr>
  </w:style>
  <w:style w:type="paragraph" w:customStyle="1" w:styleId="C9EACD44444F46DE821BE3C564590CD22">
    <w:name w:val="C9EACD44444F46DE821BE3C564590CD22"/>
    <w:rsid w:val="0088568F"/>
    <w:pPr>
      <w:tabs>
        <w:tab w:val="center" w:pos="4419"/>
        <w:tab w:val="right" w:pos="8838"/>
      </w:tabs>
      <w:spacing w:after="0" w:line="240" w:lineRule="auto"/>
    </w:pPr>
    <w:rPr>
      <w:lang w:val="es-CL" w:eastAsia="es-CL"/>
    </w:rPr>
  </w:style>
  <w:style w:type="paragraph" w:customStyle="1" w:styleId="425EF3D3B94D453EB8F629661A9714842">
    <w:name w:val="425EF3D3B94D453EB8F629661A9714842"/>
    <w:rsid w:val="0088568F"/>
    <w:pPr>
      <w:tabs>
        <w:tab w:val="center" w:pos="4419"/>
        <w:tab w:val="right" w:pos="8838"/>
      </w:tabs>
      <w:spacing w:after="0" w:line="240" w:lineRule="auto"/>
    </w:pPr>
    <w:rPr>
      <w:lang w:val="es-CL" w:eastAsia="es-CL"/>
    </w:rPr>
  </w:style>
  <w:style w:type="paragraph" w:customStyle="1" w:styleId="32527EEBA1D8485BBE6D623E5C14A40E2">
    <w:name w:val="32527EEBA1D8485BBE6D623E5C14A40E2"/>
    <w:rsid w:val="0088568F"/>
    <w:pPr>
      <w:tabs>
        <w:tab w:val="center" w:pos="4419"/>
        <w:tab w:val="right" w:pos="8838"/>
      </w:tabs>
      <w:spacing w:after="0" w:line="240" w:lineRule="auto"/>
    </w:pPr>
    <w:rPr>
      <w:lang w:val="es-CL" w:eastAsia="es-CL"/>
    </w:rPr>
  </w:style>
  <w:style w:type="paragraph" w:customStyle="1" w:styleId="726B6149D0454065A70FEB63F3770CD92">
    <w:name w:val="726B6149D0454065A70FEB63F3770CD92"/>
    <w:rsid w:val="0088568F"/>
    <w:pPr>
      <w:tabs>
        <w:tab w:val="center" w:pos="4419"/>
        <w:tab w:val="right" w:pos="8838"/>
      </w:tabs>
      <w:spacing w:after="0" w:line="240" w:lineRule="auto"/>
    </w:pPr>
    <w:rPr>
      <w:lang w:val="es-CL" w:eastAsia="es-CL"/>
    </w:rPr>
  </w:style>
  <w:style w:type="paragraph" w:customStyle="1" w:styleId="1A78DFFFCAEB467B91A5C8304CCA186B2">
    <w:name w:val="1A78DFFFCAEB467B91A5C8304CCA186B2"/>
    <w:rsid w:val="0088568F"/>
    <w:pPr>
      <w:tabs>
        <w:tab w:val="center" w:pos="4419"/>
        <w:tab w:val="right" w:pos="8838"/>
      </w:tabs>
      <w:spacing w:after="0" w:line="240" w:lineRule="auto"/>
    </w:pPr>
    <w:rPr>
      <w:lang w:val="es-CL" w:eastAsia="es-CL"/>
    </w:rPr>
  </w:style>
  <w:style w:type="paragraph" w:customStyle="1" w:styleId="10F7A3165D2C4D1D92E81079EA6EEDAE2">
    <w:name w:val="10F7A3165D2C4D1D92E81079EA6EEDAE2"/>
    <w:rsid w:val="0088568F"/>
    <w:pPr>
      <w:tabs>
        <w:tab w:val="center" w:pos="4419"/>
        <w:tab w:val="right" w:pos="8838"/>
      </w:tabs>
      <w:spacing w:after="0" w:line="240" w:lineRule="auto"/>
    </w:pPr>
    <w:rPr>
      <w:lang w:val="es-CL" w:eastAsia="es-CL"/>
    </w:rPr>
  </w:style>
  <w:style w:type="paragraph" w:customStyle="1" w:styleId="D9FD225141A64CECADFD2E1BA282A4632">
    <w:name w:val="D9FD225141A64CECADFD2E1BA282A4632"/>
    <w:rsid w:val="0088568F"/>
    <w:pPr>
      <w:tabs>
        <w:tab w:val="center" w:pos="4419"/>
        <w:tab w:val="right" w:pos="8838"/>
      </w:tabs>
      <w:spacing w:after="0" w:line="240" w:lineRule="auto"/>
    </w:pPr>
    <w:rPr>
      <w:lang w:val="es-CL" w:eastAsia="es-CL"/>
    </w:rPr>
  </w:style>
  <w:style w:type="paragraph" w:customStyle="1" w:styleId="831632D5DCB8456FA59D74D7953EEA8C2">
    <w:name w:val="831632D5DCB8456FA59D74D7953EEA8C2"/>
    <w:rsid w:val="0088568F"/>
    <w:pPr>
      <w:tabs>
        <w:tab w:val="center" w:pos="4419"/>
        <w:tab w:val="right" w:pos="8838"/>
      </w:tabs>
      <w:spacing w:after="0" w:line="240" w:lineRule="auto"/>
    </w:pPr>
    <w:rPr>
      <w:lang w:val="es-CL" w:eastAsia="es-CL"/>
    </w:rPr>
  </w:style>
  <w:style w:type="paragraph" w:customStyle="1" w:styleId="60F8E5142EFC45439AA02C715091CD9B2">
    <w:name w:val="60F8E5142EFC45439AA02C715091CD9B2"/>
    <w:rsid w:val="0088568F"/>
    <w:pPr>
      <w:tabs>
        <w:tab w:val="center" w:pos="4419"/>
        <w:tab w:val="right" w:pos="8838"/>
      </w:tabs>
      <w:spacing w:after="0" w:line="240" w:lineRule="auto"/>
    </w:pPr>
    <w:rPr>
      <w:lang w:val="es-CL" w:eastAsia="es-CL"/>
    </w:rPr>
  </w:style>
  <w:style w:type="paragraph" w:customStyle="1" w:styleId="01647A05C830429E8A36FDB1BDEC13F82">
    <w:name w:val="01647A05C830429E8A36FDB1BDEC13F82"/>
    <w:rsid w:val="0088568F"/>
    <w:pPr>
      <w:tabs>
        <w:tab w:val="center" w:pos="4419"/>
        <w:tab w:val="right" w:pos="8838"/>
      </w:tabs>
      <w:spacing w:after="0" w:line="240" w:lineRule="auto"/>
    </w:pPr>
    <w:rPr>
      <w:lang w:val="es-CL" w:eastAsia="es-CL"/>
    </w:rPr>
  </w:style>
  <w:style w:type="paragraph" w:customStyle="1" w:styleId="8F11EB0F65384C979B9FC4D57BF03EBB2">
    <w:name w:val="8F11EB0F65384C979B9FC4D57BF03EBB2"/>
    <w:rsid w:val="0088568F"/>
    <w:pPr>
      <w:tabs>
        <w:tab w:val="center" w:pos="4419"/>
        <w:tab w:val="right" w:pos="8838"/>
      </w:tabs>
      <w:spacing w:after="0" w:line="240" w:lineRule="auto"/>
    </w:pPr>
    <w:rPr>
      <w:lang w:val="es-CL" w:eastAsia="es-CL"/>
    </w:rPr>
  </w:style>
  <w:style w:type="paragraph" w:customStyle="1" w:styleId="579C3CBEBD164E53A0B5960D1176B7042">
    <w:name w:val="579C3CBEBD164E53A0B5960D1176B7042"/>
    <w:rsid w:val="0088568F"/>
    <w:pPr>
      <w:tabs>
        <w:tab w:val="center" w:pos="4419"/>
        <w:tab w:val="right" w:pos="8838"/>
      </w:tabs>
      <w:spacing w:after="0" w:line="240" w:lineRule="auto"/>
    </w:pPr>
    <w:rPr>
      <w:lang w:val="es-CL" w:eastAsia="es-CL"/>
    </w:rPr>
  </w:style>
  <w:style w:type="paragraph" w:customStyle="1" w:styleId="497A519D415A4E8095468240794AD87D2">
    <w:name w:val="497A519D415A4E8095468240794AD87D2"/>
    <w:rsid w:val="0088568F"/>
    <w:pPr>
      <w:tabs>
        <w:tab w:val="center" w:pos="4419"/>
        <w:tab w:val="right" w:pos="8838"/>
      </w:tabs>
      <w:spacing w:after="0" w:line="240" w:lineRule="auto"/>
    </w:pPr>
    <w:rPr>
      <w:lang w:val="es-CL" w:eastAsia="es-CL"/>
    </w:rPr>
  </w:style>
  <w:style w:type="paragraph" w:customStyle="1" w:styleId="11FD1DE261D0484FB4F7BA43DD8946F22">
    <w:name w:val="11FD1DE261D0484FB4F7BA43DD8946F22"/>
    <w:rsid w:val="0088568F"/>
    <w:pPr>
      <w:tabs>
        <w:tab w:val="center" w:pos="4419"/>
        <w:tab w:val="right" w:pos="8838"/>
      </w:tabs>
      <w:spacing w:after="0" w:line="240" w:lineRule="auto"/>
    </w:pPr>
    <w:rPr>
      <w:lang w:val="es-CL" w:eastAsia="es-CL"/>
    </w:rPr>
  </w:style>
  <w:style w:type="paragraph" w:customStyle="1" w:styleId="9A35152D395240E6952BC912E7FF355C2">
    <w:name w:val="9A35152D395240E6952BC912E7FF355C2"/>
    <w:rsid w:val="0088568F"/>
    <w:pPr>
      <w:tabs>
        <w:tab w:val="center" w:pos="4419"/>
        <w:tab w:val="right" w:pos="8838"/>
      </w:tabs>
      <w:spacing w:after="0" w:line="240" w:lineRule="auto"/>
    </w:pPr>
    <w:rPr>
      <w:lang w:val="es-CL" w:eastAsia="es-CL"/>
    </w:rPr>
  </w:style>
  <w:style w:type="paragraph" w:customStyle="1" w:styleId="D25327134BC64ABC96C2333E145D6A152">
    <w:name w:val="D25327134BC64ABC96C2333E145D6A152"/>
    <w:rsid w:val="0088568F"/>
    <w:pPr>
      <w:tabs>
        <w:tab w:val="center" w:pos="4419"/>
        <w:tab w:val="right" w:pos="8838"/>
      </w:tabs>
      <w:spacing w:after="0" w:line="240" w:lineRule="auto"/>
    </w:pPr>
    <w:rPr>
      <w:lang w:val="es-CL" w:eastAsia="es-CL"/>
    </w:rPr>
  </w:style>
  <w:style w:type="paragraph" w:customStyle="1" w:styleId="1D037A0E1D504A63AFCE1793BCD54F102">
    <w:name w:val="1D037A0E1D504A63AFCE1793BCD54F102"/>
    <w:rsid w:val="0088568F"/>
    <w:pPr>
      <w:tabs>
        <w:tab w:val="center" w:pos="4419"/>
        <w:tab w:val="right" w:pos="8838"/>
      </w:tabs>
      <w:spacing w:after="0" w:line="240" w:lineRule="auto"/>
    </w:pPr>
    <w:rPr>
      <w:lang w:val="es-CL" w:eastAsia="es-CL"/>
    </w:rPr>
  </w:style>
  <w:style w:type="paragraph" w:customStyle="1" w:styleId="B1F0760619604B389E13377B84B6AD9F2">
    <w:name w:val="B1F0760619604B389E13377B84B6AD9F2"/>
    <w:rsid w:val="0088568F"/>
    <w:pPr>
      <w:tabs>
        <w:tab w:val="center" w:pos="4419"/>
        <w:tab w:val="right" w:pos="8838"/>
      </w:tabs>
      <w:spacing w:after="0" w:line="240" w:lineRule="auto"/>
    </w:pPr>
    <w:rPr>
      <w:lang w:val="es-CL" w:eastAsia="es-CL"/>
    </w:rPr>
  </w:style>
  <w:style w:type="paragraph" w:customStyle="1" w:styleId="3121C667FE8C4583B8AB7D708D7D1F8F2">
    <w:name w:val="3121C667FE8C4583B8AB7D708D7D1F8F2"/>
    <w:rsid w:val="0088568F"/>
    <w:pPr>
      <w:tabs>
        <w:tab w:val="center" w:pos="4419"/>
        <w:tab w:val="right" w:pos="8838"/>
      </w:tabs>
      <w:spacing w:after="0" w:line="240" w:lineRule="auto"/>
    </w:pPr>
    <w:rPr>
      <w:lang w:val="es-CL" w:eastAsia="es-CL"/>
    </w:rPr>
  </w:style>
  <w:style w:type="paragraph" w:customStyle="1" w:styleId="DEE28699D01E468CB47C13F1365941992">
    <w:name w:val="DEE28699D01E468CB47C13F1365941992"/>
    <w:rsid w:val="0088568F"/>
    <w:pPr>
      <w:tabs>
        <w:tab w:val="center" w:pos="4419"/>
        <w:tab w:val="right" w:pos="8838"/>
      </w:tabs>
      <w:spacing w:after="0" w:line="240" w:lineRule="auto"/>
    </w:pPr>
    <w:rPr>
      <w:lang w:val="es-CL" w:eastAsia="es-CL"/>
    </w:rPr>
  </w:style>
  <w:style w:type="paragraph" w:customStyle="1" w:styleId="2AC2D8FFD70A407BB6E4A93B55D6778C2">
    <w:name w:val="2AC2D8FFD70A407BB6E4A93B55D6778C2"/>
    <w:rsid w:val="0088568F"/>
    <w:pPr>
      <w:tabs>
        <w:tab w:val="center" w:pos="4419"/>
        <w:tab w:val="right" w:pos="8838"/>
      </w:tabs>
      <w:spacing w:after="0" w:line="240" w:lineRule="auto"/>
    </w:pPr>
    <w:rPr>
      <w:lang w:val="es-CL" w:eastAsia="es-CL"/>
    </w:rPr>
  </w:style>
  <w:style w:type="paragraph" w:customStyle="1" w:styleId="1929975282BA45C6B6FDCF0A95917B622">
    <w:name w:val="1929975282BA45C6B6FDCF0A95917B622"/>
    <w:rsid w:val="0088568F"/>
    <w:pPr>
      <w:tabs>
        <w:tab w:val="center" w:pos="4419"/>
        <w:tab w:val="right" w:pos="8838"/>
      </w:tabs>
      <w:spacing w:after="0" w:line="240" w:lineRule="auto"/>
    </w:pPr>
    <w:rPr>
      <w:lang w:val="es-CL" w:eastAsia="es-CL"/>
    </w:rPr>
  </w:style>
  <w:style w:type="paragraph" w:customStyle="1" w:styleId="1D246C15D44E4B6185EABD4507525F852">
    <w:name w:val="1D246C15D44E4B6185EABD4507525F852"/>
    <w:rsid w:val="0088568F"/>
    <w:pPr>
      <w:tabs>
        <w:tab w:val="center" w:pos="4419"/>
        <w:tab w:val="right" w:pos="8838"/>
      </w:tabs>
      <w:spacing w:after="0" w:line="240" w:lineRule="auto"/>
    </w:pPr>
    <w:rPr>
      <w:lang w:val="es-CL" w:eastAsia="es-CL"/>
    </w:rPr>
  </w:style>
  <w:style w:type="paragraph" w:customStyle="1" w:styleId="B1F790E39BDD40FB937353B8D50325581">
    <w:name w:val="B1F790E39BDD40FB937353B8D50325581"/>
    <w:rsid w:val="0088568F"/>
    <w:pPr>
      <w:tabs>
        <w:tab w:val="center" w:pos="4419"/>
        <w:tab w:val="right" w:pos="8838"/>
      </w:tabs>
      <w:spacing w:after="0" w:line="240" w:lineRule="auto"/>
    </w:pPr>
    <w:rPr>
      <w:lang w:val="es-CL" w:eastAsia="es-CL"/>
    </w:rPr>
  </w:style>
  <w:style w:type="paragraph" w:customStyle="1" w:styleId="55816A63129D4057AEFF742CFF4885471">
    <w:name w:val="55816A63129D4057AEFF742CFF4885471"/>
    <w:rsid w:val="0088568F"/>
    <w:pPr>
      <w:tabs>
        <w:tab w:val="center" w:pos="4419"/>
        <w:tab w:val="right" w:pos="8838"/>
      </w:tabs>
      <w:spacing w:after="0" w:line="240" w:lineRule="auto"/>
    </w:pPr>
    <w:rPr>
      <w:lang w:val="es-CL" w:eastAsia="es-CL"/>
    </w:rPr>
  </w:style>
  <w:style w:type="paragraph" w:customStyle="1" w:styleId="FF3FC846D0CE4F73998686D7427C7BDC1">
    <w:name w:val="FF3FC846D0CE4F73998686D7427C7BDC1"/>
    <w:rsid w:val="0088568F"/>
    <w:pPr>
      <w:tabs>
        <w:tab w:val="center" w:pos="4419"/>
        <w:tab w:val="right" w:pos="8838"/>
      </w:tabs>
      <w:spacing w:after="0" w:line="240" w:lineRule="auto"/>
    </w:pPr>
    <w:rPr>
      <w:lang w:val="es-CL" w:eastAsia="es-CL"/>
    </w:rPr>
  </w:style>
  <w:style w:type="paragraph" w:customStyle="1" w:styleId="8AB8B8D674BA4F508339C1558B00DB6A1">
    <w:name w:val="8AB8B8D674BA4F508339C1558B00DB6A1"/>
    <w:rsid w:val="0088568F"/>
    <w:pPr>
      <w:tabs>
        <w:tab w:val="center" w:pos="4419"/>
        <w:tab w:val="right" w:pos="8838"/>
      </w:tabs>
      <w:spacing w:after="0" w:line="240" w:lineRule="auto"/>
    </w:pPr>
    <w:rPr>
      <w:lang w:val="es-CL" w:eastAsia="es-CL"/>
    </w:rPr>
  </w:style>
  <w:style w:type="paragraph" w:customStyle="1" w:styleId="1A7D02312ED2481696A4542AA18799DB1">
    <w:name w:val="1A7D02312ED2481696A4542AA18799DB1"/>
    <w:rsid w:val="0088568F"/>
    <w:pPr>
      <w:tabs>
        <w:tab w:val="center" w:pos="4419"/>
        <w:tab w:val="right" w:pos="8838"/>
      </w:tabs>
      <w:spacing w:after="0" w:line="240" w:lineRule="auto"/>
    </w:pPr>
    <w:rPr>
      <w:lang w:val="es-CL" w:eastAsia="es-CL"/>
    </w:rPr>
  </w:style>
  <w:style w:type="paragraph" w:customStyle="1" w:styleId="12344F70968E460BAAC213BC17E6D7EF1">
    <w:name w:val="12344F70968E460BAAC213BC17E6D7EF1"/>
    <w:rsid w:val="0088568F"/>
    <w:pPr>
      <w:tabs>
        <w:tab w:val="center" w:pos="4419"/>
        <w:tab w:val="right" w:pos="8838"/>
      </w:tabs>
      <w:spacing w:after="0" w:line="240" w:lineRule="auto"/>
    </w:pPr>
    <w:rPr>
      <w:lang w:val="es-CL" w:eastAsia="es-CL"/>
    </w:rPr>
  </w:style>
  <w:style w:type="paragraph" w:customStyle="1" w:styleId="CBF398AB6B1E4BA1ADC7EEB5216034B81">
    <w:name w:val="CBF398AB6B1E4BA1ADC7EEB5216034B81"/>
    <w:rsid w:val="0088568F"/>
    <w:pPr>
      <w:tabs>
        <w:tab w:val="center" w:pos="4419"/>
        <w:tab w:val="right" w:pos="8838"/>
      </w:tabs>
      <w:spacing w:after="0" w:line="240" w:lineRule="auto"/>
    </w:pPr>
    <w:rPr>
      <w:lang w:val="es-CL" w:eastAsia="es-CL"/>
    </w:rPr>
  </w:style>
  <w:style w:type="paragraph" w:customStyle="1" w:styleId="5CF8EF70BF8C4F55BC6B8A5BD909E3061">
    <w:name w:val="5CF8EF70BF8C4F55BC6B8A5BD909E3061"/>
    <w:rsid w:val="0088568F"/>
    <w:pPr>
      <w:tabs>
        <w:tab w:val="center" w:pos="4419"/>
        <w:tab w:val="right" w:pos="8838"/>
      </w:tabs>
      <w:spacing w:after="0" w:line="240" w:lineRule="auto"/>
    </w:pPr>
    <w:rPr>
      <w:lang w:val="es-CL" w:eastAsia="es-CL"/>
    </w:rPr>
  </w:style>
  <w:style w:type="paragraph" w:customStyle="1" w:styleId="D5FFA42252D14110BC11C86B2A4B0A781">
    <w:name w:val="D5FFA42252D14110BC11C86B2A4B0A781"/>
    <w:rsid w:val="0088568F"/>
    <w:pPr>
      <w:tabs>
        <w:tab w:val="center" w:pos="4419"/>
        <w:tab w:val="right" w:pos="8838"/>
      </w:tabs>
      <w:spacing w:after="0" w:line="240" w:lineRule="auto"/>
    </w:pPr>
    <w:rPr>
      <w:lang w:val="es-CL" w:eastAsia="es-CL"/>
    </w:rPr>
  </w:style>
  <w:style w:type="paragraph" w:customStyle="1" w:styleId="9A397B0B35A442DFAECABAC5FDB96F131">
    <w:name w:val="9A397B0B35A442DFAECABAC5FDB96F131"/>
    <w:rsid w:val="0088568F"/>
    <w:pPr>
      <w:tabs>
        <w:tab w:val="center" w:pos="4419"/>
        <w:tab w:val="right" w:pos="8838"/>
      </w:tabs>
      <w:spacing w:after="0" w:line="240" w:lineRule="auto"/>
    </w:pPr>
    <w:rPr>
      <w:lang w:val="es-CL" w:eastAsia="es-CL"/>
    </w:rPr>
  </w:style>
  <w:style w:type="paragraph" w:customStyle="1" w:styleId="061FBE20BF2347FAABA036AB888FAD1E1">
    <w:name w:val="061FBE20BF2347FAABA036AB888FAD1E1"/>
    <w:rsid w:val="0088568F"/>
    <w:pPr>
      <w:tabs>
        <w:tab w:val="center" w:pos="4419"/>
        <w:tab w:val="right" w:pos="8838"/>
      </w:tabs>
      <w:spacing w:after="0" w:line="240" w:lineRule="auto"/>
    </w:pPr>
    <w:rPr>
      <w:lang w:val="es-CL" w:eastAsia="es-CL"/>
    </w:rPr>
  </w:style>
  <w:style w:type="paragraph" w:customStyle="1" w:styleId="6D87263524E04A259E775504BB0CD2B41">
    <w:name w:val="6D87263524E04A259E775504BB0CD2B41"/>
    <w:rsid w:val="0088568F"/>
    <w:pPr>
      <w:tabs>
        <w:tab w:val="center" w:pos="4419"/>
        <w:tab w:val="right" w:pos="8838"/>
      </w:tabs>
      <w:spacing w:after="0" w:line="240" w:lineRule="auto"/>
    </w:pPr>
    <w:rPr>
      <w:lang w:val="es-CL" w:eastAsia="es-CL"/>
    </w:rPr>
  </w:style>
  <w:style w:type="paragraph" w:customStyle="1" w:styleId="91E7947720F34F6E8667EA23112A30411">
    <w:name w:val="91E7947720F34F6E8667EA23112A30411"/>
    <w:rsid w:val="0088568F"/>
    <w:pPr>
      <w:tabs>
        <w:tab w:val="center" w:pos="4419"/>
        <w:tab w:val="right" w:pos="8838"/>
      </w:tabs>
      <w:spacing w:after="0" w:line="240" w:lineRule="auto"/>
    </w:pPr>
    <w:rPr>
      <w:lang w:val="es-CL" w:eastAsia="es-CL"/>
    </w:rPr>
  </w:style>
  <w:style w:type="paragraph" w:customStyle="1" w:styleId="BEA96D00127C4C5E8EC6697AA5D9BBE91">
    <w:name w:val="BEA96D00127C4C5E8EC6697AA5D9BBE91"/>
    <w:rsid w:val="0088568F"/>
    <w:pPr>
      <w:tabs>
        <w:tab w:val="center" w:pos="4419"/>
        <w:tab w:val="right" w:pos="8838"/>
      </w:tabs>
      <w:spacing w:after="0" w:line="240" w:lineRule="auto"/>
    </w:pPr>
    <w:rPr>
      <w:lang w:val="es-CL" w:eastAsia="es-CL"/>
    </w:rPr>
  </w:style>
  <w:style w:type="paragraph" w:customStyle="1" w:styleId="31E74D06375C4E51AF9EAFB684D0E0361">
    <w:name w:val="31E74D06375C4E51AF9EAFB684D0E0361"/>
    <w:rsid w:val="0088568F"/>
    <w:pPr>
      <w:tabs>
        <w:tab w:val="center" w:pos="4419"/>
        <w:tab w:val="right" w:pos="8838"/>
      </w:tabs>
      <w:spacing w:after="0" w:line="240" w:lineRule="auto"/>
    </w:pPr>
    <w:rPr>
      <w:lang w:val="es-CL" w:eastAsia="es-CL"/>
    </w:rPr>
  </w:style>
  <w:style w:type="paragraph" w:customStyle="1" w:styleId="2ED4CBCABFC041319306AB8D1AA3DA071">
    <w:name w:val="2ED4CBCABFC041319306AB8D1AA3DA071"/>
    <w:rsid w:val="0088568F"/>
    <w:rPr>
      <w:lang w:val="es-CL" w:eastAsia="es-CL"/>
    </w:rPr>
  </w:style>
  <w:style w:type="paragraph" w:customStyle="1" w:styleId="D0B9B220422F43DC9F82B795A3DE521F1">
    <w:name w:val="D0B9B220422F43DC9F82B795A3DE521F1"/>
    <w:rsid w:val="0088568F"/>
    <w:rPr>
      <w:lang w:val="es-CL" w:eastAsia="es-CL"/>
    </w:rPr>
  </w:style>
  <w:style w:type="paragraph" w:customStyle="1" w:styleId="E35EB9366D534CDCA54D1CF45E0C5CE21">
    <w:name w:val="E35EB9366D534CDCA54D1CF45E0C5CE21"/>
    <w:rsid w:val="0088568F"/>
    <w:rPr>
      <w:lang w:val="es-CL" w:eastAsia="es-CL"/>
    </w:rPr>
  </w:style>
  <w:style w:type="paragraph" w:customStyle="1" w:styleId="AD457ACCFC7C4D72AC20DB9E7A6EAFBE1">
    <w:name w:val="AD457ACCFC7C4D72AC20DB9E7A6EAFBE1"/>
    <w:rsid w:val="0088568F"/>
    <w:rPr>
      <w:lang w:val="es-CL" w:eastAsia="es-CL"/>
    </w:rPr>
  </w:style>
  <w:style w:type="paragraph" w:customStyle="1" w:styleId="440A6FAD9CAB46FFA6D725FCD3690E1A1">
    <w:name w:val="440A6FAD9CAB46FFA6D725FCD3690E1A1"/>
    <w:rsid w:val="0088568F"/>
    <w:rPr>
      <w:lang w:val="es-CL" w:eastAsia="es-CL"/>
    </w:rPr>
  </w:style>
  <w:style w:type="paragraph" w:customStyle="1" w:styleId="117C46D8A38C4374A1CEDA15FBF3BA141">
    <w:name w:val="117C46D8A38C4374A1CEDA15FBF3BA141"/>
    <w:rsid w:val="0088568F"/>
    <w:rPr>
      <w:lang w:val="es-CL" w:eastAsia="es-CL"/>
    </w:rPr>
  </w:style>
  <w:style w:type="paragraph" w:customStyle="1" w:styleId="248A3C6205A64672BE209C73147F8E631">
    <w:name w:val="248A3C6205A64672BE209C73147F8E631"/>
    <w:rsid w:val="0088568F"/>
    <w:rPr>
      <w:lang w:val="es-CL" w:eastAsia="es-CL"/>
    </w:rPr>
  </w:style>
  <w:style w:type="paragraph" w:customStyle="1" w:styleId="5E0114D8414742C4AF5B44180DEF7CE11">
    <w:name w:val="5E0114D8414742C4AF5B44180DEF7CE11"/>
    <w:rsid w:val="0088568F"/>
    <w:rPr>
      <w:lang w:val="es-CL" w:eastAsia="es-CL"/>
    </w:rPr>
  </w:style>
  <w:style w:type="paragraph" w:customStyle="1" w:styleId="341195F9AE684EA1B7AFFF2EF24198391">
    <w:name w:val="341195F9AE684EA1B7AFFF2EF24198391"/>
    <w:rsid w:val="0088568F"/>
    <w:pPr>
      <w:tabs>
        <w:tab w:val="center" w:pos="4419"/>
        <w:tab w:val="right" w:pos="8838"/>
      </w:tabs>
      <w:spacing w:after="0" w:line="240" w:lineRule="auto"/>
    </w:pPr>
    <w:rPr>
      <w:lang w:val="es-CL" w:eastAsia="es-CL"/>
    </w:rPr>
  </w:style>
  <w:style w:type="paragraph" w:customStyle="1" w:styleId="2A135A5D0CCB4E7ABF3ACEA753F75BB91">
    <w:name w:val="2A135A5D0CCB4E7ABF3ACEA753F75BB91"/>
    <w:rsid w:val="0088568F"/>
    <w:pPr>
      <w:tabs>
        <w:tab w:val="center" w:pos="4419"/>
        <w:tab w:val="right" w:pos="8838"/>
      </w:tabs>
      <w:spacing w:after="0" w:line="240" w:lineRule="auto"/>
    </w:pPr>
    <w:rPr>
      <w:lang w:val="es-CL" w:eastAsia="es-CL"/>
    </w:rPr>
  </w:style>
  <w:style w:type="paragraph" w:customStyle="1" w:styleId="1F906BADB1C040C5A7BD8864689B16D51">
    <w:name w:val="1F906BADB1C040C5A7BD8864689B16D51"/>
    <w:rsid w:val="0088568F"/>
    <w:pPr>
      <w:tabs>
        <w:tab w:val="center" w:pos="4419"/>
        <w:tab w:val="right" w:pos="8838"/>
      </w:tabs>
      <w:spacing w:after="0" w:line="240" w:lineRule="auto"/>
    </w:pPr>
    <w:rPr>
      <w:lang w:val="es-CL" w:eastAsia="es-CL"/>
    </w:rPr>
  </w:style>
  <w:style w:type="paragraph" w:customStyle="1" w:styleId="390AF778466D455FB6618861472146D71">
    <w:name w:val="390AF778466D455FB6618861472146D71"/>
    <w:rsid w:val="0088568F"/>
    <w:pPr>
      <w:tabs>
        <w:tab w:val="center" w:pos="4419"/>
        <w:tab w:val="right" w:pos="8838"/>
      </w:tabs>
      <w:spacing w:after="0" w:line="240" w:lineRule="auto"/>
    </w:pPr>
    <w:rPr>
      <w:lang w:val="es-CL" w:eastAsia="es-CL"/>
    </w:rPr>
  </w:style>
  <w:style w:type="paragraph" w:customStyle="1" w:styleId="EF5730C053CC4F32B143CC8FAFD63B78">
    <w:name w:val="EF5730C053CC4F32B143CC8FAFD63B78"/>
    <w:rsid w:val="0088568F"/>
  </w:style>
  <w:style w:type="paragraph" w:customStyle="1" w:styleId="057E3306B86F4A99A8693618F951FF97">
    <w:name w:val="057E3306B86F4A99A8693618F951FF97"/>
    <w:rsid w:val="0088568F"/>
  </w:style>
  <w:style w:type="paragraph" w:customStyle="1" w:styleId="31EEDE5EA6D7448FBE41D56DCF7113DA">
    <w:name w:val="31EEDE5EA6D7448FBE41D56DCF7113DA"/>
    <w:rsid w:val="0088568F"/>
  </w:style>
  <w:style w:type="paragraph" w:customStyle="1" w:styleId="7AC2D2496B794719BDDDDF9501B4BCF0">
    <w:name w:val="7AC2D2496B794719BDDDDF9501B4BCF0"/>
    <w:rsid w:val="0088568F"/>
  </w:style>
  <w:style w:type="paragraph" w:customStyle="1" w:styleId="4037846856B948E383DCFE00F2604C5F">
    <w:name w:val="4037846856B948E383DCFE00F2604C5F"/>
    <w:rsid w:val="0088568F"/>
  </w:style>
  <w:style w:type="paragraph" w:customStyle="1" w:styleId="2E32820F0A9145A19DA1E85BC5BB81F4">
    <w:name w:val="2E32820F0A9145A19DA1E85BC5BB81F4"/>
    <w:rsid w:val="0088568F"/>
  </w:style>
  <w:style w:type="paragraph" w:customStyle="1" w:styleId="9B34EFAEFF984F2DBD7637534817BBE0">
    <w:name w:val="9B34EFAEFF984F2DBD7637534817BBE0"/>
    <w:rsid w:val="0088568F"/>
  </w:style>
  <w:style w:type="paragraph" w:customStyle="1" w:styleId="4D68434D6DFE43339220AA65F21DBAA6">
    <w:name w:val="4D68434D6DFE43339220AA65F21DBAA6"/>
    <w:rsid w:val="0088568F"/>
  </w:style>
  <w:style w:type="paragraph" w:customStyle="1" w:styleId="3DFF1B9AC62A4170A7445A8A9E8B8287">
    <w:name w:val="3DFF1B9AC62A4170A7445A8A9E8B8287"/>
    <w:rsid w:val="0088568F"/>
  </w:style>
  <w:style w:type="paragraph" w:customStyle="1" w:styleId="2CA58BE8AE084F029A0035F0C6534421">
    <w:name w:val="2CA58BE8AE084F029A0035F0C6534421"/>
    <w:rsid w:val="0088568F"/>
  </w:style>
  <w:style w:type="paragraph" w:customStyle="1" w:styleId="57764DB7CA864A069B4891E7D80D0189">
    <w:name w:val="57764DB7CA864A069B4891E7D80D0189"/>
    <w:rsid w:val="0088568F"/>
  </w:style>
  <w:style w:type="paragraph" w:customStyle="1" w:styleId="B178059E468C4932A21377175240E475">
    <w:name w:val="B178059E468C4932A21377175240E475"/>
    <w:rsid w:val="0088568F"/>
  </w:style>
  <w:style w:type="paragraph" w:customStyle="1" w:styleId="4CDE7B14B58F41A793B8F6BC5D018FF4">
    <w:name w:val="4CDE7B14B58F41A793B8F6BC5D018FF4"/>
    <w:rsid w:val="0088568F"/>
  </w:style>
  <w:style w:type="paragraph" w:customStyle="1" w:styleId="9E554779E88A4D9182DFC9E368EFD1A8">
    <w:name w:val="9E554779E88A4D9182DFC9E368EFD1A8"/>
    <w:rsid w:val="0088568F"/>
  </w:style>
  <w:style w:type="paragraph" w:customStyle="1" w:styleId="642A926249274DEE8068FD1D4920487D">
    <w:name w:val="642A926249274DEE8068FD1D4920487D"/>
    <w:rsid w:val="0088568F"/>
  </w:style>
  <w:style w:type="paragraph" w:customStyle="1" w:styleId="7EDF1DAF7FDD4C43A27CD12D9C87DCF4">
    <w:name w:val="7EDF1DAF7FDD4C43A27CD12D9C87DCF4"/>
    <w:rsid w:val="0088568F"/>
  </w:style>
  <w:style w:type="paragraph" w:customStyle="1" w:styleId="4147E24CE07C4147A5ADC8C5BA8DE5C6">
    <w:name w:val="4147E24CE07C4147A5ADC8C5BA8DE5C6"/>
    <w:rsid w:val="0088568F"/>
  </w:style>
  <w:style w:type="paragraph" w:customStyle="1" w:styleId="D2139964E3A74EAABEBDF59658914318">
    <w:name w:val="D2139964E3A74EAABEBDF59658914318"/>
    <w:rsid w:val="0088568F"/>
  </w:style>
  <w:style w:type="paragraph" w:customStyle="1" w:styleId="A35B7578518641FB85F3F4A1A3E2D736">
    <w:name w:val="A35B7578518641FB85F3F4A1A3E2D736"/>
    <w:rsid w:val="0088568F"/>
  </w:style>
  <w:style w:type="paragraph" w:customStyle="1" w:styleId="1E72C287D6C84BD2BE01DB960911CF12">
    <w:name w:val="1E72C287D6C84BD2BE01DB960911CF12"/>
    <w:rsid w:val="0088568F"/>
  </w:style>
  <w:style w:type="paragraph" w:customStyle="1" w:styleId="FA402EE8609941A3BEDDC8055157DFDB">
    <w:name w:val="FA402EE8609941A3BEDDC8055157DFDB"/>
    <w:rsid w:val="0088568F"/>
  </w:style>
  <w:style w:type="paragraph" w:customStyle="1" w:styleId="179C6D0FFF184A4A81561BA8923BF334">
    <w:name w:val="179C6D0FFF184A4A81561BA8923BF334"/>
    <w:rsid w:val="0088568F"/>
  </w:style>
  <w:style w:type="paragraph" w:customStyle="1" w:styleId="630D210D419640708A3309D97D4F4089">
    <w:name w:val="630D210D419640708A3309D97D4F4089"/>
    <w:rsid w:val="0088568F"/>
  </w:style>
  <w:style w:type="paragraph" w:customStyle="1" w:styleId="2B5CF3BD6B8C4B298F6B0272C9C99381">
    <w:name w:val="2B5CF3BD6B8C4B298F6B0272C9C99381"/>
    <w:rsid w:val="0088568F"/>
  </w:style>
  <w:style w:type="paragraph" w:customStyle="1" w:styleId="DFC4BF5B10744870B9D2C2F31A1CC158">
    <w:name w:val="DFC4BF5B10744870B9D2C2F31A1CC158"/>
    <w:rsid w:val="0088568F"/>
  </w:style>
  <w:style w:type="paragraph" w:customStyle="1" w:styleId="5DBEE98794DB4FF589CE366534CB7C94">
    <w:name w:val="5DBEE98794DB4FF589CE366534CB7C94"/>
    <w:rsid w:val="0088568F"/>
  </w:style>
  <w:style w:type="paragraph" w:customStyle="1" w:styleId="484B902AA880467BB4A0E604F8D92BFF">
    <w:name w:val="484B902AA880467BB4A0E604F8D92BFF"/>
    <w:rsid w:val="0088568F"/>
  </w:style>
  <w:style w:type="paragraph" w:customStyle="1" w:styleId="AE4E370390CD4907982FBDA7374A913F">
    <w:name w:val="AE4E370390CD4907982FBDA7374A913F"/>
    <w:rsid w:val="0088568F"/>
  </w:style>
  <w:style w:type="paragraph" w:customStyle="1" w:styleId="D20F364AF5E840B5B669A2F40B2680C1">
    <w:name w:val="D20F364AF5E840B5B669A2F40B2680C1"/>
    <w:rsid w:val="0088568F"/>
  </w:style>
  <w:style w:type="paragraph" w:customStyle="1" w:styleId="1DBDC8D3FF0B430CA4C9DAA036FA9788">
    <w:name w:val="1DBDC8D3FF0B430CA4C9DAA036FA9788"/>
    <w:rsid w:val="0088568F"/>
  </w:style>
  <w:style w:type="paragraph" w:customStyle="1" w:styleId="40661842665A43C8B985BB92427DD86F">
    <w:name w:val="40661842665A43C8B985BB92427DD86F"/>
    <w:rsid w:val="0088568F"/>
  </w:style>
  <w:style w:type="paragraph" w:customStyle="1" w:styleId="77E249FD739948B2BA87A1DA65F77881">
    <w:name w:val="77E249FD739948B2BA87A1DA65F77881"/>
    <w:rsid w:val="0088568F"/>
  </w:style>
  <w:style w:type="paragraph" w:customStyle="1" w:styleId="FD7276E01DED4669A79042EB428C14D4">
    <w:name w:val="FD7276E01DED4669A79042EB428C14D4"/>
    <w:rsid w:val="0088568F"/>
  </w:style>
  <w:style w:type="paragraph" w:customStyle="1" w:styleId="711B455578FD4B2EB8CB3E9386CAE302">
    <w:name w:val="711B455578FD4B2EB8CB3E9386CAE302"/>
    <w:rsid w:val="0088568F"/>
  </w:style>
  <w:style w:type="paragraph" w:customStyle="1" w:styleId="00614516D437479487F866322295170C">
    <w:name w:val="00614516D437479487F866322295170C"/>
    <w:rsid w:val="0088568F"/>
  </w:style>
  <w:style w:type="paragraph" w:customStyle="1" w:styleId="55B99147A6074FA7872488B934F47A29">
    <w:name w:val="55B99147A6074FA7872488B934F47A29"/>
    <w:rsid w:val="0088568F"/>
  </w:style>
  <w:style w:type="paragraph" w:customStyle="1" w:styleId="9822E189D1CD40D1B331BF83D6A510D1">
    <w:name w:val="9822E189D1CD40D1B331BF83D6A510D1"/>
    <w:rsid w:val="0088568F"/>
  </w:style>
  <w:style w:type="paragraph" w:customStyle="1" w:styleId="363687963E00421882655AD5AC2E3023">
    <w:name w:val="363687963E00421882655AD5AC2E3023"/>
    <w:rsid w:val="0088568F"/>
  </w:style>
  <w:style w:type="paragraph" w:customStyle="1" w:styleId="01D1172D8FAD4A31A4E2523D71264BE1">
    <w:name w:val="01D1172D8FAD4A31A4E2523D71264BE1"/>
    <w:rsid w:val="0088568F"/>
  </w:style>
  <w:style w:type="paragraph" w:customStyle="1" w:styleId="A5D607E658A44D81B104B3CB4C8D0396">
    <w:name w:val="A5D607E658A44D81B104B3CB4C8D0396"/>
    <w:rsid w:val="0088568F"/>
  </w:style>
  <w:style w:type="paragraph" w:customStyle="1" w:styleId="57E73DCEE97A411D8C89F1251860FA69">
    <w:name w:val="57E73DCEE97A411D8C89F1251860FA69"/>
    <w:rsid w:val="0088568F"/>
  </w:style>
  <w:style w:type="paragraph" w:customStyle="1" w:styleId="E195FCDCBA3B4F2DB51821D36EDC758E">
    <w:name w:val="E195FCDCBA3B4F2DB51821D36EDC758E"/>
    <w:rsid w:val="0088568F"/>
  </w:style>
  <w:style w:type="paragraph" w:customStyle="1" w:styleId="7268782C7CA24FEB8C3027BD423F57EA">
    <w:name w:val="7268782C7CA24FEB8C3027BD423F57EA"/>
    <w:rsid w:val="0088568F"/>
  </w:style>
  <w:style w:type="paragraph" w:customStyle="1" w:styleId="1D25406A8CD34F438FBE8779637F0206">
    <w:name w:val="1D25406A8CD34F438FBE8779637F0206"/>
    <w:rsid w:val="0088568F"/>
  </w:style>
  <w:style w:type="paragraph" w:customStyle="1" w:styleId="E5E7621693C442348C0E1C37975A96C5">
    <w:name w:val="E5E7621693C442348C0E1C37975A96C5"/>
    <w:rsid w:val="0088568F"/>
  </w:style>
  <w:style w:type="paragraph" w:customStyle="1" w:styleId="6AD43945290747B8A47BF5900B66F90D">
    <w:name w:val="6AD43945290747B8A47BF5900B66F90D"/>
    <w:rsid w:val="0088568F"/>
  </w:style>
  <w:style w:type="paragraph" w:customStyle="1" w:styleId="05452E572CA049CD9DA26759505F2194">
    <w:name w:val="05452E572CA049CD9DA26759505F2194"/>
    <w:rsid w:val="0088568F"/>
  </w:style>
  <w:style w:type="paragraph" w:customStyle="1" w:styleId="749B3CA030AF421A88D1063B149678C3">
    <w:name w:val="749B3CA030AF421A88D1063B149678C3"/>
    <w:rsid w:val="0088568F"/>
  </w:style>
  <w:style w:type="paragraph" w:customStyle="1" w:styleId="54B4ECB505434B2283727BE6787B5C48">
    <w:name w:val="54B4ECB505434B2283727BE6787B5C48"/>
    <w:rsid w:val="0088568F"/>
  </w:style>
  <w:style w:type="paragraph" w:customStyle="1" w:styleId="E83D0EE577B740CEB81BCB17E35E52DE">
    <w:name w:val="E83D0EE577B740CEB81BCB17E35E52DE"/>
    <w:rsid w:val="0088568F"/>
  </w:style>
  <w:style w:type="paragraph" w:customStyle="1" w:styleId="CFD21EDC83204B5E9B6DA4FC488912C1">
    <w:name w:val="CFD21EDC83204B5E9B6DA4FC488912C1"/>
    <w:rsid w:val="0088568F"/>
  </w:style>
  <w:style w:type="paragraph" w:customStyle="1" w:styleId="03079152578845DB81652D700CA76DBF">
    <w:name w:val="03079152578845DB81652D700CA76DBF"/>
    <w:rsid w:val="0088568F"/>
  </w:style>
  <w:style w:type="paragraph" w:customStyle="1" w:styleId="93688C5621AF46DB84D5906C3C8CE69B">
    <w:name w:val="93688C5621AF46DB84D5906C3C8CE69B"/>
    <w:rsid w:val="0088568F"/>
  </w:style>
  <w:style w:type="paragraph" w:customStyle="1" w:styleId="BF5AC5C8DB224F158311BED13972E9DF">
    <w:name w:val="BF5AC5C8DB224F158311BED13972E9DF"/>
    <w:rsid w:val="0088568F"/>
  </w:style>
  <w:style w:type="paragraph" w:customStyle="1" w:styleId="C068D9AE30B94CE38270228EF3088372">
    <w:name w:val="C068D9AE30B94CE38270228EF3088372"/>
    <w:rsid w:val="008856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92A3-A282-B14F-892E-F7894F0E3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\Users\giacobbim1\AppData\Local\Microsoft\Windows\Temporary Internet Files\Content.Outlook\AEJSD1HQ\Formulario de Convocatoria.dotx</Template>
  <TotalTime>1</TotalTime>
  <Pages>13</Pages>
  <Words>2001</Words>
  <Characters>11010</Characters>
  <Application>Microsoft Macintosh Word</Application>
  <DocSecurity>0</DocSecurity>
  <Lines>91</Lines>
  <Paragraphs>25</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AGCI</Company>
  <LinksUpToDate>false</LinksUpToDate>
  <CharactersWithSpaces>12986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GIACOBBI Marion</dc:creator>
  <cp:lastModifiedBy>cuf</cp:lastModifiedBy>
  <cp:revision>2</cp:revision>
  <cp:lastPrinted>2014-09-10T12:10:00Z</cp:lastPrinted>
  <dcterms:created xsi:type="dcterms:W3CDTF">2014-09-12T09:22:00Z</dcterms:created>
  <dcterms:modified xsi:type="dcterms:W3CDTF">2014-09-12T09:22:00Z</dcterms:modified>
</cp:coreProperties>
</file>